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22" w:rsidRDefault="00620122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38"/>
        <w:gridCol w:w="2977"/>
      </w:tblGrid>
      <w:tr w:rsidR="00620122" w:rsidRPr="00613E0B">
        <w:trPr>
          <w:tblHeader/>
          <w:tblCellSpacing w:w="0" w:type="dxa"/>
          <w:jc w:val="center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620122" w:rsidRDefault="00620122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it-IT"/>
              </w:rPr>
              <w:t>Classe  Prima Sezione C</w:t>
            </w:r>
          </w:p>
          <w:p w:rsidR="00620122" w:rsidRDefault="00620122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it-IT"/>
              </w:rPr>
              <w:t>Professionale Abbigliamento e Moda</w:t>
            </w:r>
          </w:p>
          <w:p w:rsidR="00620122" w:rsidRPr="00483D35" w:rsidRDefault="00620122" w:rsidP="00483D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</w:p>
        </w:tc>
      </w:tr>
      <w:tr w:rsidR="00620122" w:rsidRPr="00613E0B">
        <w:trPr>
          <w:tblHeader/>
          <w:tblCellSpacing w:w="0" w:type="dxa"/>
          <w:jc w:val="center"/>
        </w:trPr>
        <w:tc>
          <w:tcPr>
            <w:tcW w:w="2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620122" w:rsidRPr="00483D35" w:rsidRDefault="00620122" w:rsidP="00483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83D35">
              <w:rPr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0A0A0"/>
            </w:tcBorders>
            <w:shd w:val="clear" w:color="auto" w:fill="C0C0C0"/>
            <w:vAlign w:val="center"/>
          </w:tcPr>
          <w:p w:rsidR="00620122" w:rsidRPr="00483D35" w:rsidRDefault="00620122" w:rsidP="00483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83D35">
              <w:rPr>
                <w:b/>
                <w:bCs/>
                <w:color w:val="000000"/>
                <w:lang w:eastAsia="it-IT"/>
              </w:rPr>
              <w:t>NOME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AMOROSO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MARIA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BARBATO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GIUSEPPINA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CAPASSO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CONSIGLIA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CRISPINO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STELLA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D’ANNA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Default="00620122" w:rsidP="004E1A1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VINCENZA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DELLI PAOLI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GIUSEPPINA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DI MAURO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MARIA GRAZIA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DI MONACO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STELLA MARIA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741E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 xml:space="preserve">DI SIVO 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RAFFAELLA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FARRO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ROSARIA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GRILLO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MADDALENA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IOVINELLA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TOMMASINA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LIMONE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MARIA TERESA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MANDARINO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GIUSEPPINA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MARCHIGIANI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EMILIA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MUNCIGUERRA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MARIA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 xml:space="preserve">OREFICE 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Default="00620122" w:rsidP="004E1A1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FEDERICA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PANNONE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FRANCESCA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PANNONE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CLARA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PARRETTA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EB411D">
              <w:rPr>
                <w:color w:val="000000"/>
                <w:lang w:eastAsia="it-IT"/>
              </w:rPr>
              <w:t>CHIARA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RAUCCI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ANNA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F19F1">
              <w:rPr>
                <w:color w:val="000000"/>
                <w:lang w:eastAsia="it-IT"/>
              </w:rPr>
              <w:t>SCIALLA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Pr="00EB411D" w:rsidRDefault="00620122" w:rsidP="004E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TERESA</w:t>
            </w:r>
          </w:p>
        </w:tc>
      </w:tr>
      <w:tr w:rsidR="00620122" w:rsidRPr="00613E0B">
        <w:trPr>
          <w:tblCellSpacing w:w="0" w:type="dxa"/>
          <w:jc w:val="center"/>
        </w:trPr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20122" w:rsidRPr="008F19F1" w:rsidRDefault="00620122" w:rsidP="008F19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SORVILLO</w:t>
            </w:r>
          </w:p>
        </w:tc>
        <w:tc>
          <w:tcPr>
            <w:tcW w:w="297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620122" w:rsidRDefault="00620122" w:rsidP="004E1A1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EMILIA</w:t>
            </w:r>
          </w:p>
        </w:tc>
      </w:tr>
    </w:tbl>
    <w:p w:rsidR="00620122" w:rsidRDefault="00620122"/>
    <w:p w:rsidR="00620122" w:rsidRDefault="00620122"/>
    <w:p w:rsidR="00620122" w:rsidRDefault="00620122"/>
    <w:sectPr w:rsidR="00620122" w:rsidSect="004714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1C75"/>
    <w:multiLevelType w:val="hybridMultilevel"/>
    <w:tmpl w:val="E1807A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3D35"/>
    <w:rsid w:val="0008598A"/>
    <w:rsid w:val="0009260C"/>
    <w:rsid w:val="001368E5"/>
    <w:rsid w:val="00197C34"/>
    <w:rsid w:val="001A454F"/>
    <w:rsid w:val="001F1CAA"/>
    <w:rsid w:val="00230ACC"/>
    <w:rsid w:val="002B05BF"/>
    <w:rsid w:val="003833B4"/>
    <w:rsid w:val="003E66FE"/>
    <w:rsid w:val="00414348"/>
    <w:rsid w:val="004714B9"/>
    <w:rsid w:val="00483D35"/>
    <w:rsid w:val="004E1A15"/>
    <w:rsid w:val="005034F2"/>
    <w:rsid w:val="0051407C"/>
    <w:rsid w:val="00613E0B"/>
    <w:rsid w:val="00620122"/>
    <w:rsid w:val="00741EB8"/>
    <w:rsid w:val="00773B32"/>
    <w:rsid w:val="00775309"/>
    <w:rsid w:val="007878A2"/>
    <w:rsid w:val="008F19F1"/>
    <w:rsid w:val="00946C2C"/>
    <w:rsid w:val="009B4044"/>
    <w:rsid w:val="009C5660"/>
    <w:rsid w:val="00AA118F"/>
    <w:rsid w:val="00CD4DE3"/>
    <w:rsid w:val="00CE7CCB"/>
    <w:rsid w:val="00D10F7B"/>
    <w:rsid w:val="00D4388D"/>
    <w:rsid w:val="00D833BA"/>
    <w:rsid w:val="00D84688"/>
    <w:rsid w:val="00E00969"/>
    <w:rsid w:val="00EA7950"/>
    <w:rsid w:val="00EB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4B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19F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8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76</Words>
  <Characters>434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SCUOLA MAGISTRALE NOVELLI</cp:lastModifiedBy>
  <cp:revision>16</cp:revision>
  <cp:lastPrinted>2012-08-29T08:38:00Z</cp:lastPrinted>
  <dcterms:created xsi:type="dcterms:W3CDTF">2012-08-27T13:28:00Z</dcterms:created>
  <dcterms:modified xsi:type="dcterms:W3CDTF">2012-09-11T11:27:00Z</dcterms:modified>
</cp:coreProperties>
</file>