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 w:rsidP="00200577">
      <w:pPr>
        <w:jc w:val="center"/>
        <w:rPr>
          <w:b/>
          <w:bCs/>
          <w:sz w:val="72"/>
          <w:szCs w:val="72"/>
        </w:rPr>
      </w:pPr>
      <w:r w:rsidRPr="00200577">
        <w:rPr>
          <w:b/>
          <w:bCs/>
          <w:sz w:val="72"/>
          <w:szCs w:val="72"/>
        </w:rPr>
        <w:t xml:space="preserve">PROSPETTO SETTIMANALE UBICAZIONE CLASSI A PARTIRE DAL GIORNO </w:t>
      </w:r>
    </w:p>
    <w:p w:rsidR="00000DAA" w:rsidRPr="00200577" w:rsidRDefault="00000DAA" w:rsidP="0020057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04NOVEMBRE</w:t>
      </w:r>
      <w:r w:rsidRPr="00200577">
        <w:rPr>
          <w:b/>
          <w:bCs/>
          <w:sz w:val="72"/>
          <w:szCs w:val="72"/>
        </w:rPr>
        <w:t xml:space="preserve"> 2013</w:t>
      </w:r>
    </w:p>
    <w:p w:rsidR="00000DAA" w:rsidRPr="00200577" w:rsidRDefault="00000DAA" w:rsidP="00200577">
      <w:pPr>
        <w:jc w:val="center"/>
        <w:rPr>
          <w:b/>
          <w:bCs/>
          <w:sz w:val="72"/>
          <w:szCs w:val="72"/>
        </w:rPr>
      </w:pPr>
      <w:r w:rsidRPr="00200577">
        <w:rPr>
          <w:b/>
          <w:bCs/>
          <w:sz w:val="72"/>
          <w:szCs w:val="72"/>
        </w:rPr>
        <w:t>( PER TUTTE LE SETTIMANE FINO A NUOVA DISPOSIZIONE )</w:t>
      </w:r>
    </w:p>
    <w:p w:rsidR="00000DAA" w:rsidRDefault="00000DAA">
      <w:r>
        <w:br w:type="page"/>
      </w:r>
    </w:p>
    <w:p w:rsidR="00000DAA" w:rsidRDefault="00000DAA"/>
    <w:tbl>
      <w:tblPr>
        <w:tblpPr w:leftFromText="141" w:rightFromText="141" w:vertAnchor="text" w:horzAnchor="margin" w:tblpX="-176" w:tblpY="86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5"/>
        <w:gridCol w:w="993"/>
        <w:gridCol w:w="1383"/>
        <w:gridCol w:w="541"/>
        <w:gridCol w:w="1296"/>
        <w:gridCol w:w="1296"/>
        <w:gridCol w:w="1335"/>
      </w:tblGrid>
      <w:tr w:rsidR="00000DAA" w:rsidRPr="007B4BC2">
        <w:trPr>
          <w:trHeight w:val="255"/>
        </w:trPr>
        <w:tc>
          <w:tcPr>
            <w:tcW w:w="4571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LUNEDI’MATTINA</w:t>
            </w:r>
          </w:p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3927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LUNEDI’POMERIGGIO</w:t>
            </w:r>
          </w:p>
        </w:tc>
      </w:tr>
      <w:tr w:rsidR="00000DAA" w:rsidRPr="007B4BC2">
        <w:trPr>
          <w:trHeight w:val="255"/>
        </w:trPr>
        <w:tc>
          <w:tcPr>
            <w:tcW w:w="219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99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138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3BU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5CP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2BU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5BL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4CU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4BU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5DP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5EP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1BL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1AL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2BL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133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>
      <w:r>
        <w:br w:type="page"/>
      </w:r>
    </w:p>
    <w:tbl>
      <w:tblPr>
        <w:tblpPr w:leftFromText="141" w:rightFromText="141" w:vertAnchor="text" w:horzAnchor="margin" w:tblpXSpec="center" w:tblpY="86"/>
        <w:tblOverlap w:val="never"/>
        <w:tblW w:w="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5"/>
        <w:gridCol w:w="993"/>
        <w:gridCol w:w="1383"/>
        <w:gridCol w:w="541"/>
      </w:tblGrid>
      <w:tr w:rsidR="00000DAA" w:rsidRPr="007B4BC2">
        <w:trPr>
          <w:trHeight w:val="255"/>
        </w:trPr>
        <w:tc>
          <w:tcPr>
            <w:tcW w:w="4571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MARTEDI’ MATTINA</w:t>
            </w:r>
          </w:p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</w:tr>
      <w:tr w:rsidR="00000DAA" w:rsidRPr="007B4BC2">
        <w:trPr>
          <w:trHeight w:val="255"/>
        </w:trPr>
        <w:tc>
          <w:tcPr>
            <w:tcW w:w="219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99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138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5CP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4CU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>
      <w:r>
        <w:br w:type="page"/>
      </w:r>
    </w:p>
    <w:tbl>
      <w:tblPr>
        <w:tblpPr w:leftFromText="141" w:rightFromText="141" w:vertAnchor="text" w:horzAnchor="margin" w:tblpX="-176" w:tblpY="86"/>
        <w:tblOverlap w:val="never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5"/>
        <w:gridCol w:w="993"/>
        <w:gridCol w:w="1383"/>
        <w:gridCol w:w="541"/>
        <w:gridCol w:w="1296"/>
        <w:gridCol w:w="1296"/>
        <w:gridCol w:w="2150"/>
      </w:tblGrid>
      <w:tr w:rsidR="00000DAA" w:rsidRPr="007B4BC2">
        <w:trPr>
          <w:trHeight w:val="255"/>
        </w:trPr>
        <w:tc>
          <w:tcPr>
            <w:tcW w:w="4571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MERCOLEDI’ MATTINA</w:t>
            </w:r>
          </w:p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4742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MERCOLEDI’POMERIGGIO</w:t>
            </w:r>
          </w:p>
        </w:tc>
      </w:tr>
      <w:tr w:rsidR="00000DAA" w:rsidRPr="007B4BC2">
        <w:trPr>
          <w:trHeight w:val="255"/>
        </w:trPr>
        <w:tc>
          <w:tcPr>
            <w:tcW w:w="219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99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138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1AES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2AES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2CT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2CM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4AU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4CU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3AU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3CM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5CP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4BM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5DP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5EP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00DAA" w:rsidRDefault="00000DAA"/>
    <w:p w:rsidR="00000DAA" w:rsidRDefault="00000DAA">
      <w:r>
        <w:br w:type="page"/>
      </w:r>
    </w:p>
    <w:tbl>
      <w:tblPr>
        <w:tblpPr w:leftFromText="141" w:rightFromText="141" w:vertAnchor="text" w:horzAnchor="margin" w:tblpXSpec="center" w:tblpY="86"/>
        <w:tblOverlap w:val="never"/>
        <w:tblW w:w="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5"/>
        <w:gridCol w:w="993"/>
        <w:gridCol w:w="1383"/>
        <w:gridCol w:w="541"/>
      </w:tblGrid>
      <w:tr w:rsidR="00000DAA" w:rsidRPr="007B4BC2">
        <w:trPr>
          <w:trHeight w:val="255"/>
        </w:trPr>
        <w:tc>
          <w:tcPr>
            <w:tcW w:w="4571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GIOVEDI’ MATTINA</w:t>
            </w:r>
          </w:p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</w:tr>
      <w:tr w:rsidR="00000DAA" w:rsidRPr="007B4BC2">
        <w:trPr>
          <w:trHeight w:val="255"/>
        </w:trPr>
        <w:tc>
          <w:tcPr>
            <w:tcW w:w="219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99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138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4CU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5CP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5DP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5EP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/>
    <w:p w:rsidR="00000DAA" w:rsidRDefault="00000DAA">
      <w:r>
        <w:br w:type="page"/>
      </w:r>
    </w:p>
    <w:tbl>
      <w:tblPr>
        <w:tblpPr w:leftFromText="141" w:rightFromText="141" w:vertAnchor="text" w:horzAnchor="margin" w:tblpX="-176" w:tblpY="86"/>
        <w:tblOverlap w:val="never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5"/>
        <w:gridCol w:w="993"/>
        <w:gridCol w:w="1383"/>
        <w:gridCol w:w="541"/>
        <w:gridCol w:w="1296"/>
        <w:gridCol w:w="1296"/>
        <w:gridCol w:w="2150"/>
      </w:tblGrid>
      <w:tr w:rsidR="00000DAA" w:rsidRPr="007B4BC2">
        <w:trPr>
          <w:trHeight w:val="255"/>
        </w:trPr>
        <w:tc>
          <w:tcPr>
            <w:tcW w:w="4571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VENERDI’ MATTINA</w:t>
            </w:r>
          </w:p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4742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VENERDI’POMERIGGIO</w:t>
            </w:r>
          </w:p>
        </w:tc>
      </w:tr>
      <w:tr w:rsidR="00000DAA" w:rsidRPr="007B4BC2">
        <w:trPr>
          <w:trHeight w:val="255"/>
        </w:trPr>
        <w:tc>
          <w:tcPr>
            <w:tcW w:w="219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99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138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3CU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5CP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5BP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4CU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4BT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3AES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2AU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5AP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1AM</w:t>
            </w: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000DAA" w:rsidRPr="007B4BC2" w:rsidRDefault="00000DAA" w:rsidP="007B4B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</w:tcPr>
          <w:p w:rsidR="00000DAA" w:rsidRPr="007B4BC2" w:rsidRDefault="00000DAA" w:rsidP="007B4B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5DP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5EP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50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00DAA" w:rsidRDefault="00000DAA"/>
    <w:p w:rsidR="00000DAA" w:rsidRDefault="00000DAA">
      <w:r>
        <w:br w:type="page"/>
      </w:r>
    </w:p>
    <w:tbl>
      <w:tblPr>
        <w:tblpPr w:leftFromText="141" w:rightFromText="141" w:vertAnchor="text" w:horzAnchor="margin" w:tblpXSpec="center" w:tblpY="86"/>
        <w:tblOverlap w:val="never"/>
        <w:tblW w:w="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5"/>
        <w:gridCol w:w="993"/>
        <w:gridCol w:w="1383"/>
        <w:gridCol w:w="541"/>
      </w:tblGrid>
      <w:tr w:rsidR="00000DAA" w:rsidRPr="007B4BC2">
        <w:trPr>
          <w:trHeight w:val="255"/>
        </w:trPr>
        <w:tc>
          <w:tcPr>
            <w:tcW w:w="4571" w:type="dxa"/>
            <w:gridSpan w:val="3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SABATOMATTINA</w:t>
            </w:r>
          </w:p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</w:tr>
      <w:tr w:rsidR="00000DAA" w:rsidRPr="007B4BC2">
        <w:trPr>
          <w:trHeight w:val="255"/>
        </w:trPr>
        <w:tc>
          <w:tcPr>
            <w:tcW w:w="2195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</w:t>
            </w:r>
          </w:p>
        </w:tc>
        <w:tc>
          <w:tcPr>
            <w:tcW w:w="99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Aula</w:t>
            </w:r>
          </w:p>
        </w:tc>
        <w:tc>
          <w:tcPr>
            <w:tcW w:w="1383" w:type="dxa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3AU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PT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5DP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1BL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2AT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4BM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2P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5EP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1AES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1CM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0DAA" w:rsidRPr="007B4BC2">
        <w:tc>
          <w:tcPr>
            <w:tcW w:w="2195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3BU</w:t>
            </w:r>
          </w:p>
        </w:tc>
        <w:tc>
          <w:tcPr>
            <w:tcW w:w="99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383" w:type="dxa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4B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</w:t>
            </w:r>
          </w:p>
        </w:tc>
        <w:tc>
          <w:tcPr>
            <w:tcW w:w="541" w:type="dxa"/>
            <w:shd w:val="clear" w:color="auto" w:fill="D9D9D9"/>
            <w:vAlign w:val="center"/>
          </w:tcPr>
          <w:p w:rsidR="00000DAA" w:rsidRPr="007B4BC2" w:rsidRDefault="00000DAA" w:rsidP="007B4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00DAA" w:rsidRPr="0049145D" w:rsidRDefault="00000DAA"/>
    <w:sectPr w:rsidR="00000DAA" w:rsidRPr="0049145D" w:rsidSect="0049145D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121"/>
    <w:rsid w:val="00000DAA"/>
    <w:rsid w:val="00025B0D"/>
    <w:rsid w:val="000338BF"/>
    <w:rsid w:val="00072DDF"/>
    <w:rsid w:val="00095D75"/>
    <w:rsid w:val="00121F82"/>
    <w:rsid w:val="00123F79"/>
    <w:rsid w:val="00197C34"/>
    <w:rsid w:val="001C1A81"/>
    <w:rsid w:val="00200577"/>
    <w:rsid w:val="002278D8"/>
    <w:rsid w:val="00264A8C"/>
    <w:rsid w:val="00272D44"/>
    <w:rsid w:val="002A270A"/>
    <w:rsid w:val="002E3FF1"/>
    <w:rsid w:val="00311AA6"/>
    <w:rsid w:val="00327AF6"/>
    <w:rsid w:val="003B05A5"/>
    <w:rsid w:val="003B591C"/>
    <w:rsid w:val="003B6190"/>
    <w:rsid w:val="003E668F"/>
    <w:rsid w:val="00432362"/>
    <w:rsid w:val="004714B9"/>
    <w:rsid w:val="0049145D"/>
    <w:rsid w:val="004A103D"/>
    <w:rsid w:val="004A4071"/>
    <w:rsid w:val="004A4387"/>
    <w:rsid w:val="004B27F0"/>
    <w:rsid w:val="004C1533"/>
    <w:rsid w:val="00561C55"/>
    <w:rsid w:val="00580311"/>
    <w:rsid w:val="006223BC"/>
    <w:rsid w:val="0063729D"/>
    <w:rsid w:val="006717E3"/>
    <w:rsid w:val="0069715D"/>
    <w:rsid w:val="007022F8"/>
    <w:rsid w:val="00731C5E"/>
    <w:rsid w:val="007347B8"/>
    <w:rsid w:val="007878A2"/>
    <w:rsid w:val="0079003D"/>
    <w:rsid w:val="007B4BC2"/>
    <w:rsid w:val="007B5488"/>
    <w:rsid w:val="007C78BB"/>
    <w:rsid w:val="007F1C1A"/>
    <w:rsid w:val="007F5CB4"/>
    <w:rsid w:val="008074AA"/>
    <w:rsid w:val="0081007E"/>
    <w:rsid w:val="008B4F04"/>
    <w:rsid w:val="008D31B3"/>
    <w:rsid w:val="008E7E36"/>
    <w:rsid w:val="008F0CBF"/>
    <w:rsid w:val="008F3121"/>
    <w:rsid w:val="008F7298"/>
    <w:rsid w:val="009122D5"/>
    <w:rsid w:val="0092737C"/>
    <w:rsid w:val="00930C5F"/>
    <w:rsid w:val="00946C2C"/>
    <w:rsid w:val="00970B9B"/>
    <w:rsid w:val="009C16CF"/>
    <w:rsid w:val="009D7386"/>
    <w:rsid w:val="009F2A2D"/>
    <w:rsid w:val="00AA3FCA"/>
    <w:rsid w:val="00B01101"/>
    <w:rsid w:val="00B30777"/>
    <w:rsid w:val="00B53DD7"/>
    <w:rsid w:val="00B6441C"/>
    <w:rsid w:val="00B70F96"/>
    <w:rsid w:val="00BA2C6A"/>
    <w:rsid w:val="00BD2B47"/>
    <w:rsid w:val="00BF603E"/>
    <w:rsid w:val="00C24A27"/>
    <w:rsid w:val="00C317C7"/>
    <w:rsid w:val="00CA0EF3"/>
    <w:rsid w:val="00D51E7A"/>
    <w:rsid w:val="00D622B8"/>
    <w:rsid w:val="00D94B41"/>
    <w:rsid w:val="00DD3B23"/>
    <w:rsid w:val="00DF5521"/>
    <w:rsid w:val="00E24A46"/>
    <w:rsid w:val="00E431C4"/>
    <w:rsid w:val="00E7639E"/>
    <w:rsid w:val="00E81CFF"/>
    <w:rsid w:val="00EB51FA"/>
    <w:rsid w:val="00EE7C45"/>
    <w:rsid w:val="00F11B42"/>
    <w:rsid w:val="00F45A93"/>
    <w:rsid w:val="00F46821"/>
    <w:rsid w:val="00F7735C"/>
    <w:rsid w:val="00F84571"/>
    <w:rsid w:val="00FE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D4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F312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27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7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581</Words>
  <Characters>3316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PROSPETTO SETTIMANALE UBICAZIONE CLASSI A PARTIRE DAL GIORNO </dc:title>
  <dc:subject/>
  <dc:creator>Novelli</dc:creator>
  <cp:keywords/>
  <dc:description/>
  <cp:lastModifiedBy>Utente</cp:lastModifiedBy>
  <cp:revision>2</cp:revision>
  <cp:lastPrinted>2013-10-15T07:28:00Z</cp:lastPrinted>
  <dcterms:created xsi:type="dcterms:W3CDTF">2013-10-31T15:24:00Z</dcterms:created>
  <dcterms:modified xsi:type="dcterms:W3CDTF">2013-10-31T15:25:00Z</dcterms:modified>
</cp:coreProperties>
</file>