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151"/>
        <w:gridCol w:w="9294"/>
        <w:gridCol w:w="970"/>
      </w:tblGrid>
      <w:tr w:rsidR="002038A8">
        <w:trPr>
          <w:trHeight w:val="2157"/>
        </w:trPr>
        <w:tc>
          <w:tcPr>
            <w:tcW w:w="1150" w:type="dxa"/>
          </w:tcPr>
          <w:p w:rsidR="002038A8" w:rsidRDefault="002038A8">
            <w:pPr>
              <w:rPr>
                <w:b/>
                <w:bCs/>
              </w:rPr>
            </w:pPr>
            <w:r w:rsidRPr="007C4BD0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48pt;height:54.75pt;visibility:visible">
                  <v:imagedata r:id="rId5" o:title=""/>
                </v:shape>
              </w:pict>
            </w:r>
          </w:p>
          <w:p w:rsidR="002038A8" w:rsidRDefault="002038A8">
            <w:pPr>
              <w:jc w:val="center"/>
            </w:pPr>
          </w:p>
        </w:tc>
        <w:tc>
          <w:tcPr>
            <w:tcW w:w="9290" w:type="dxa"/>
          </w:tcPr>
          <w:p w:rsidR="002038A8" w:rsidRPr="00F818A3" w:rsidRDefault="002038A8">
            <w:pPr>
              <w:pStyle w:val="Heading2"/>
              <w:jc w:val="center"/>
              <w:rPr>
                <w:i/>
                <w:iCs/>
                <w:sz w:val="16"/>
                <w:szCs w:val="16"/>
              </w:rPr>
            </w:pPr>
            <w:r w:rsidRPr="00F818A3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2038A8" w:rsidRPr="00F818A3" w:rsidRDefault="002038A8">
            <w:pPr>
              <w:jc w:val="center"/>
              <w:rPr>
                <w:b/>
                <w:bCs/>
                <w:sz w:val="16"/>
                <w:szCs w:val="16"/>
              </w:rPr>
            </w:pPr>
            <w:r w:rsidRPr="00F818A3">
              <w:rPr>
                <w:b/>
                <w:bCs/>
                <w:sz w:val="16"/>
                <w:szCs w:val="16"/>
              </w:rPr>
              <w:t>“ G. B.  NOVELLI ”</w:t>
            </w:r>
          </w:p>
          <w:p w:rsidR="002038A8" w:rsidRPr="00F818A3" w:rsidRDefault="002038A8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- Liceo Linguistico</w:t>
            </w:r>
          </w:p>
          <w:p w:rsidR="002038A8" w:rsidRPr="00F818A3" w:rsidRDefault="002038A8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opzione economico sociale</w:t>
            </w:r>
          </w:p>
          <w:p w:rsidR="002038A8" w:rsidRPr="00F818A3" w:rsidRDefault="002038A8">
            <w:pPr>
              <w:pStyle w:val="Heading4"/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          Istituto Professionale Abbigliamento e Moda - Istituto Professionale per i Servizi Socio Sanitari</w:t>
            </w:r>
          </w:p>
          <w:p w:rsidR="002038A8" w:rsidRPr="00F818A3" w:rsidRDefault="002038A8" w:rsidP="00A43133">
            <w:pPr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                                      Istituto Professionale Servizi per l’Enogastronomia e l’Ospitalità Alberghiera</w:t>
            </w:r>
          </w:p>
          <w:p w:rsidR="002038A8" w:rsidRPr="00F818A3" w:rsidRDefault="002038A8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Via G.B. Novelli, N° 1  </w:t>
            </w:r>
            <w:r w:rsidRPr="00F818A3">
              <w:rPr>
                <w:i/>
                <w:iCs/>
                <w:sz w:val="16"/>
                <w:szCs w:val="16"/>
              </w:rPr>
              <w:t xml:space="preserve">  </w:t>
            </w:r>
            <w:r w:rsidRPr="00F818A3">
              <w:rPr>
                <w:sz w:val="16"/>
                <w:szCs w:val="16"/>
              </w:rPr>
              <w:t xml:space="preserve">81025 </w:t>
            </w:r>
            <w:r w:rsidRPr="00F818A3">
              <w:rPr>
                <w:b/>
                <w:bCs/>
                <w:sz w:val="16"/>
                <w:szCs w:val="16"/>
              </w:rPr>
              <w:t>MARCIANISE</w:t>
            </w:r>
            <w:r w:rsidRPr="00F818A3">
              <w:rPr>
                <w:sz w:val="16"/>
                <w:szCs w:val="16"/>
              </w:rPr>
              <w:t xml:space="preserve"> (CE</w:t>
            </w:r>
            <w:r w:rsidRPr="00F818A3">
              <w:rPr>
                <w:b/>
                <w:bCs/>
                <w:sz w:val="16"/>
                <w:szCs w:val="16"/>
              </w:rPr>
              <w:t>)</w:t>
            </w:r>
          </w:p>
          <w:p w:rsidR="002038A8" w:rsidRPr="00F818A3" w:rsidRDefault="002038A8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Codice Fiscale : 80102490614 </w:t>
            </w:r>
            <w:r w:rsidRPr="00F818A3">
              <w:rPr>
                <w:b/>
                <w:bCs/>
                <w:sz w:val="16"/>
                <w:szCs w:val="16"/>
              </w:rPr>
              <w:t>–</w:t>
            </w:r>
            <w:r w:rsidRPr="00F818A3">
              <w:rPr>
                <w:sz w:val="16"/>
                <w:szCs w:val="16"/>
              </w:rPr>
              <w:t xml:space="preserve"> Distretto Scolastico  n° 14</w:t>
            </w:r>
          </w:p>
          <w:p w:rsidR="002038A8" w:rsidRPr="00F818A3" w:rsidRDefault="002038A8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Segr. Tel :0823/511909 – Fax 0823511834   Vicedirigenza Tel :0823-580019  </w:t>
            </w:r>
          </w:p>
          <w:p w:rsidR="002038A8" w:rsidRPr="00F818A3" w:rsidRDefault="002038A8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Tel Dirigente Scolastico : 0823/511863</w:t>
            </w:r>
          </w:p>
          <w:p w:rsidR="002038A8" w:rsidRPr="00F818A3" w:rsidRDefault="002038A8">
            <w:pPr>
              <w:pStyle w:val="Head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F818A3">
                <w:rPr>
                  <w:rStyle w:val="Hyperlink"/>
                  <w:sz w:val="16"/>
                  <w:szCs w:val="16"/>
                </w:rPr>
                <w:t>ceis01100n@istruzione.it</w:t>
              </w:r>
            </w:hyperlink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818A3">
                <w:rPr>
                  <w:rStyle w:val="Hyperlink"/>
                  <w:sz w:val="16"/>
                  <w:szCs w:val="16"/>
                </w:rPr>
                <w:t>ceis01100n@pec.istruzione.it</w:t>
              </w:r>
            </w:hyperlink>
          </w:p>
          <w:p w:rsidR="002038A8" w:rsidRPr="00F818A3" w:rsidRDefault="002038A8">
            <w:pPr>
              <w:pStyle w:val="Header"/>
              <w:jc w:val="center"/>
              <w:rPr>
                <w:sz w:val="16"/>
                <w:szCs w:val="16"/>
              </w:rPr>
            </w:pP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F818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F818A3">
                <w:rPr>
                  <w:rStyle w:val="Hyperlink"/>
                  <w:sz w:val="16"/>
                  <w:szCs w:val="16"/>
                  <w:lang w:val="en-US"/>
                </w:rPr>
                <w:t>www.istitutonovelli.it</w:t>
              </w:r>
            </w:hyperlink>
          </w:p>
          <w:p w:rsidR="002038A8" w:rsidRDefault="002038A8" w:rsidP="00CF0274">
            <w:pPr>
              <w:ind w:right="566"/>
              <w:rPr>
                <w:lang w:val="en-US"/>
              </w:rPr>
            </w:pPr>
          </w:p>
        </w:tc>
        <w:tc>
          <w:tcPr>
            <w:tcW w:w="970" w:type="dxa"/>
          </w:tcPr>
          <w:p w:rsidR="002038A8" w:rsidRDefault="002038A8">
            <w:pPr>
              <w:rPr>
                <w:b/>
                <w:bCs/>
              </w:rPr>
            </w:pPr>
            <w:r w:rsidRPr="007C4BD0">
              <w:rPr>
                <w:noProof/>
              </w:rPr>
              <w:pict>
                <v:shape id="Immagine 2" o:spid="_x0000_i1026" type="#_x0000_t75" style="width:52.5pt;height:45pt;visibility:visible">
                  <v:imagedata r:id="rId9" o:title=""/>
                </v:shape>
              </w:pict>
            </w:r>
          </w:p>
          <w:p w:rsidR="002038A8" w:rsidRDefault="002038A8">
            <w:pPr>
              <w:jc w:val="center"/>
            </w:pPr>
          </w:p>
        </w:tc>
      </w:tr>
    </w:tbl>
    <w:p w:rsidR="002038A8" w:rsidRDefault="002038A8" w:rsidP="00013EF1">
      <w:pPr>
        <w:jc w:val="both"/>
      </w:pPr>
    </w:p>
    <w:p w:rsidR="002038A8" w:rsidRDefault="002038A8" w:rsidP="00013EF1">
      <w:pPr>
        <w:jc w:val="both"/>
      </w:pPr>
      <w:r>
        <w:t>Prot. n.</w:t>
      </w:r>
      <w:r>
        <w:tab/>
        <w:t xml:space="preserve"> 9852 C/45-1</w:t>
      </w:r>
      <w:r>
        <w:tab/>
      </w:r>
      <w:r>
        <w:tab/>
      </w:r>
      <w:r>
        <w:tab/>
      </w:r>
      <w:r>
        <w:tab/>
        <w:t xml:space="preserve">                                     </w:t>
      </w:r>
    </w:p>
    <w:p w:rsidR="002038A8" w:rsidRDefault="002038A8" w:rsidP="00013EF1">
      <w:pPr>
        <w:jc w:val="both"/>
      </w:pPr>
    </w:p>
    <w:p w:rsidR="002038A8" w:rsidRDefault="002038A8" w:rsidP="00013EF1">
      <w:pPr>
        <w:jc w:val="both"/>
      </w:pPr>
    </w:p>
    <w:p w:rsidR="002038A8" w:rsidRDefault="002038A8" w:rsidP="00013EF1">
      <w:pPr>
        <w:jc w:val="both"/>
        <w:rPr>
          <w:b/>
          <w:bCs/>
        </w:rPr>
      </w:pPr>
    </w:p>
    <w:p w:rsidR="002038A8" w:rsidRPr="0000050B" w:rsidRDefault="002038A8" w:rsidP="0000050B">
      <w:pPr>
        <w:jc w:val="right"/>
      </w:pPr>
      <w:r w:rsidRPr="0000050B">
        <w:t>A TUTTI I DOCENTI DI SOSTEGNO IN SERVIZIO</w:t>
      </w:r>
    </w:p>
    <w:p w:rsidR="002038A8" w:rsidRPr="0000050B" w:rsidRDefault="002038A8" w:rsidP="0000050B">
      <w:pPr>
        <w:jc w:val="right"/>
      </w:pPr>
      <w:r w:rsidRPr="0000050B">
        <w:t>PRESSO L’ISISS “G. B. NOVELLI” DI MARCIANISE</w:t>
      </w:r>
    </w:p>
    <w:p w:rsidR="002038A8" w:rsidRDefault="002038A8" w:rsidP="0000050B">
      <w:pPr>
        <w:pStyle w:val="ListParagraph"/>
        <w:numPr>
          <w:ilvl w:val="0"/>
          <w:numId w:val="9"/>
        </w:numPr>
        <w:jc w:val="right"/>
        <w:rPr>
          <w:sz w:val="24"/>
          <w:szCs w:val="24"/>
        </w:rPr>
      </w:pPr>
      <w:r w:rsidRPr="0000050B">
        <w:rPr>
          <w:sz w:val="24"/>
          <w:szCs w:val="24"/>
        </w:rPr>
        <w:t>S. 2014/2015</w:t>
      </w:r>
    </w:p>
    <w:p w:rsidR="002038A8" w:rsidRDefault="002038A8" w:rsidP="0000050B">
      <w:pPr>
        <w:jc w:val="right"/>
      </w:pPr>
    </w:p>
    <w:p w:rsidR="002038A8" w:rsidRDefault="002038A8" w:rsidP="0000050B">
      <w:pPr>
        <w:jc w:val="right"/>
      </w:pPr>
    </w:p>
    <w:p w:rsidR="002038A8" w:rsidRDefault="002038A8" w:rsidP="0000050B">
      <w:pPr>
        <w:jc w:val="center"/>
      </w:pPr>
      <w:r>
        <w:t>COMUNICAZIONE N. 22</w:t>
      </w:r>
    </w:p>
    <w:p w:rsidR="002038A8" w:rsidRPr="0000050B" w:rsidRDefault="002038A8" w:rsidP="0000050B">
      <w:pPr>
        <w:jc w:val="center"/>
      </w:pPr>
    </w:p>
    <w:p w:rsidR="002038A8" w:rsidRPr="003808A6" w:rsidRDefault="002038A8" w:rsidP="00A57B1A"/>
    <w:p w:rsidR="002038A8" w:rsidRDefault="002038A8" w:rsidP="0057117C">
      <w:pPr>
        <w:jc w:val="both"/>
        <w:rPr>
          <w:b/>
          <w:bCs/>
        </w:rPr>
      </w:pPr>
      <w:r w:rsidRPr="003808A6">
        <w:rPr>
          <w:b/>
          <w:bCs/>
        </w:rPr>
        <w:t xml:space="preserve">Oggetto: </w:t>
      </w:r>
      <w:r>
        <w:rPr>
          <w:b/>
          <w:bCs/>
        </w:rPr>
        <w:t>Orario docenti area sostegno a. s. 2014/2015</w:t>
      </w:r>
    </w:p>
    <w:p w:rsidR="002038A8" w:rsidRDefault="002038A8" w:rsidP="0057117C">
      <w:pPr>
        <w:jc w:val="both"/>
        <w:rPr>
          <w:b/>
          <w:bCs/>
        </w:rPr>
      </w:pPr>
    </w:p>
    <w:p w:rsidR="002038A8" w:rsidRDefault="002038A8" w:rsidP="0057117C">
      <w:pPr>
        <w:jc w:val="both"/>
        <w:rPr>
          <w:b/>
          <w:bCs/>
        </w:rPr>
      </w:pPr>
    </w:p>
    <w:p w:rsidR="002038A8" w:rsidRDefault="002038A8" w:rsidP="0000050B">
      <w:pPr>
        <w:spacing w:line="360" w:lineRule="auto"/>
        <w:jc w:val="both"/>
        <w:rPr>
          <w:b/>
          <w:bCs/>
        </w:rPr>
      </w:pPr>
      <w:r>
        <w:t xml:space="preserve">Si pubblica in data odierna l’orario dei docenti area sostegno in servizio presso l’ISISS “G. B. Novelli” di Marcianise a. s. 2014/2015, che andrà </w:t>
      </w:r>
      <w:r w:rsidRPr="0000050B">
        <w:rPr>
          <w:b/>
          <w:bCs/>
        </w:rPr>
        <w:t>in vigore dal giorno 29 settembre 2014 e fino a nuove disposizioni.</w:t>
      </w:r>
    </w:p>
    <w:p w:rsidR="002038A8" w:rsidRPr="0000050B" w:rsidRDefault="002038A8" w:rsidP="0000050B">
      <w:pPr>
        <w:spacing w:line="360" w:lineRule="auto"/>
        <w:jc w:val="both"/>
        <w:rPr>
          <w:b/>
          <w:bCs/>
        </w:rPr>
      </w:pPr>
    </w:p>
    <w:p w:rsidR="002038A8" w:rsidRPr="003808A6" w:rsidRDefault="002038A8" w:rsidP="0000050B">
      <w:pPr>
        <w:spacing w:line="360" w:lineRule="auto"/>
        <w:jc w:val="both"/>
      </w:pPr>
    </w:p>
    <w:p w:rsidR="002038A8" w:rsidRPr="003808A6" w:rsidRDefault="002038A8" w:rsidP="00A57B1A">
      <w:r w:rsidRPr="003808A6">
        <w:t xml:space="preserve">    </w:t>
      </w:r>
      <w:r>
        <w:t>Marcianise, 26/09/2014</w:t>
      </w:r>
      <w:r w:rsidRPr="003808A6">
        <w:t xml:space="preserve">                                    </w:t>
      </w:r>
      <w:r>
        <w:t xml:space="preserve">                         </w:t>
      </w:r>
      <w:r w:rsidRPr="003808A6">
        <w:t xml:space="preserve"> IL DIRIGENTE SCOLASTICO</w:t>
      </w:r>
    </w:p>
    <w:p w:rsidR="002038A8" w:rsidRPr="003808A6" w:rsidRDefault="002038A8" w:rsidP="00A57B1A">
      <w:r w:rsidRPr="003808A6">
        <w:t xml:space="preserve">                                                                                                   </w:t>
      </w:r>
      <w:r>
        <w:t xml:space="preserve">           </w:t>
      </w:r>
      <w:r w:rsidRPr="003808A6">
        <w:t xml:space="preserve">  Prof.ssa Emma Marchitto </w:t>
      </w:r>
    </w:p>
    <w:p w:rsidR="002038A8" w:rsidRDefault="002038A8" w:rsidP="00A57B1A"/>
    <w:p w:rsidR="002038A8" w:rsidRPr="00CF0274" w:rsidRDefault="002038A8" w:rsidP="00CF0274">
      <w:pPr>
        <w:jc w:val="both"/>
        <w:rPr>
          <w:b/>
          <w:bCs/>
        </w:rPr>
      </w:pPr>
      <w:r>
        <w:t xml:space="preserve">             </w:t>
      </w:r>
    </w:p>
    <w:sectPr w:rsidR="002038A8" w:rsidRPr="00CF0274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3EF1"/>
    <w:rsid w:val="0000050B"/>
    <w:rsid w:val="00013EF1"/>
    <w:rsid w:val="000A0D44"/>
    <w:rsid w:val="000C0FCF"/>
    <w:rsid w:val="001506AC"/>
    <w:rsid w:val="001557A5"/>
    <w:rsid w:val="00196CD0"/>
    <w:rsid w:val="001A7208"/>
    <w:rsid w:val="002038A8"/>
    <w:rsid w:val="00221786"/>
    <w:rsid w:val="00224DEC"/>
    <w:rsid w:val="002345C6"/>
    <w:rsid w:val="00234AF7"/>
    <w:rsid w:val="00270D72"/>
    <w:rsid w:val="00283CAE"/>
    <w:rsid w:val="002B34E4"/>
    <w:rsid w:val="0033546F"/>
    <w:rsid w:val="00372676"/>
    <w:rsid w:val="00374987"/>
    <w:rsid w:val="003808A6"/>
    <w:rsid w:val="003C4CE3"/>
    <w:rsid w:val="003E5B28"/>
    <w:rsid w:val="00401167"/>
    <w:rsid w:val="0042541B"/>
    <w:rsid w:val="00425B82"/>
    <w:rsid w:val="00437A2D"/>
    <w:rsid w:val="004A047E"/>
    <w:rsid w:val="004B5BEA"/>
    <w:rsid w:val="004C02ED"/>
    <w:rsid w:val="0057117C"/>
    <w:rsid w:val="005C0F44"/>
    <w:rsid w:val="00633545"/>
    <w:rsid w:val="00694D0F"/>
    <w:rsid w:val="006A10DF"/>
    <w:rsid w:val="00702A6C"/>
    <w:rsid w:val="007A36BA"/>
    <w:rsid w:val="007A5DBB"/>
    <w:rsid w:val="007C4BD0"/>
    <w:rsid w:val="007C6BD9"/>
    <w:rsid w:val="00805A23"/>
    <w:rsid w:val="008643B2"/>
    <w:rsid w:val="0088613C"/>
    <w:rsid w:val="008D27DF"/>
    <w:rsid w:val="008E1439"/>
    <w:rsid w:val="0093686A"/>
    <w:rsid w:val="00980C1E"/>
    <w:rsid w:val="009C3B26"/>
    <w:rsid w:val="00A43133"/>
    <w:rsid w:val="00A57B1A"/>
    <w:rsid w:val="00A805E7"/>
    <w:rsid w:val="00A870EB"/>
    <w:rsid w:val="00AA20FA"/>
    <w:rsid w:val="00AC6C5B"/>
    <w:rsid w:val="00AE12C0"/>
    <w:rsid w:val="00AF4469"/>
    <w:rsid w:val="00B8172F"/>
    <w:rsid w:val="00C10F71"/>
    <w:rsid w:val="00C367B6"/>
    <w:rsid w:val="00C54A63"/>
    <w:rsid w:val="00C56D3E"/>
    <w:rsid w:val="00C64428"/>
    <w:rsid w:val="00C75B8F"/>
    <w:rsid w:val="00CB17D4"/>
    <w:rsid w:val="00CF0274"/>
    <w:rsid w:val="00D17E86"/>
    <w:rsid w:val="00D41B12"/>
    <w:rsid w:val="00D72D84"/>
    <w:rsid w:val="00D84134"/>
    <w:rsid w:val="00DC2F61"/>
    <w:rsid w:val="00DC5571"/>
    <w:rsid w:val="00E25BF6"/>
    <w:rsid w:val="00E87D61"/>
    <w:rsid w:val="00E95DF6"/>
    <w:rsid w:val="00EF2FA4"/>
    <w:rsid w:val="00F067BC"/>
    <w:rsid w:val="00F32829"/>
    <w:rsid w:val="00F34E0A"/>
    <w:rsid w:val="00F60860"/>
    <w:rsid w:val="00F81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EF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3EF1"/>
    <w:pPr>
      <w:keepNext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3EF1"/>
    <w:pPr>
      <w:keepNext/>
      <w:ind w:right="566"/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3EF1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13EF1"/>
    <w:rPr>
      <w:rFonts w:ascii="Times New Roman" w:hAnsi="Times New Roman" w:cs="Times New Roman"/>
      <w:sz w:val="20"/>
      <w:szCs w:val="20"/>
      <w:lang w:eastAsia="it-IT"/>
    </w:rPr>
  </w:style>
  <w:style w:type="character" w:styleId="Hyperlink">
    <w:name w:val="Hyperlink"/>
    <w:basedOn w:val="DefaultParagraphFont"/>
    <w:uiPriority w:val="99"/>
    <w:semiHidden/>
    <w:rsid w:val="00013EF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3EF1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013E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EF1"/>
    <w:rPr>
      <w:rFonts w:ascii="Tahoma" w:hAnsi="Tahoma" w:cs="Tahoma"/>
      <w:sz w:val="16"/>
      <w:szCs w:val="16"/>
      <w:lang w:eastAsia="it-IT"/>
    </w:rPr>
  </w:style>
  <w:style w:type="paragraph" w:styleId="ListParagraph">
    <w:name w:val="List Paragraph"/>
    <w:basedOn w:val="Normal"/>
    <w:uiPriority w:val="99"/>
    <w:qFormat/>
    <w:rsid w:val="00AF4469"/>
    <w:pPr>
      <w:autoSpaceDE w:val="0"/>
      <w:autoSpaceDN w:val="0"/>
      <w:adjustRightInd w:val="0"/>
      <w:ind w:left="720"/>
      <w:jc w:val="both"/>
    </w:pPr>
    <w:rPr>
      <w:rFonts w:hAnsi="Calibri"/>
      <w:sz w:val="20"/>
      <w:szCs w:val="20"/>
    </w:rPr>
  </w:style>
  <w:style w:type="paragraph" w:customStyle="1" w:styleId="Default">
    <w:name w:val="Default"/>
    <w:uiPriority w:val="99"/>
    <w:rsid w:val="00C6442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694D0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1">
    <w:name w:val="Paragrafo elenco1"/>
    <w:basedOn w:val="Normal"/>
    <w:uiPriority w:val="99"/>
    <w:rsid w:val="00CF0274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89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508</TotalTime>
  <Pages>1</Pages>
  <Words>242</Words>
  <Characters>1381</Characters>
  <Application>Microsoft Office Outlook</Application>
  <DocSecurity>0</DocSecurity>
  <Lines>0</Lines>
  <Paragraphs>0</Paragraphs>
  <ScaleCrop>false</ScaleCrop>
  <Company>Olidata S.p.A.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LabPC3</dc:creator>
  <cp:keywords/>
  <dc:description/>
  <cp:lastModifiedBy>Privato</cp:lastModifiedBy>
  <cp:revision>46</cp:revision>
  <cp:lastPrinted>2014-09-25T17:09:00Z</cp:lastPrinted>
  <dcterms:created xsi:type="dcterms:W3CDTF">2014-08-28T15:28:00Z</dcterms:created>
  <dcterms:modified xsi:type="dcterms:W3CDTF">2014-09-26T17:06:00Z</dcterms:modified>
</cp:coreProperties>
</file>