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151"/>
        <w:gridCol w:w="9294"/>
        <w:gridCol w:w="970"/>
      </w:tblGrid>
      <w:tr w:rsidR="002C75D8">
        <w:trPr>
          <w:trHeight w:val="2157"/>
        </w:trPr>
        <w:tc>
          <w:tcPr>
            <w:tcW w:w="1150" w:type="dxa"/>
          </w:tcPr>
          <w:p w:rsidR="002C75D8" w:rsidRDefault="002C75D8">
            <w:pPr>
              <w:rPr>
                <w:b/>
                <w:bCs/>
              </w:rPr>
            </w:pPr>
            <w:r w:rsidRPr="00E23814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4.75pt;visibility:visible">
                  <v:imagedata r:id="rId5" o:title=""/>
                </v:shape>
              </w:pict>
            </w:r>
          </w:p>
          <w:p w:rsidR="002C75D8" w:rsidRDefault="002C75D8">
            <w:pPr>
              <w:jc w:val="center"/>
            </w:pPr>
          </w:p>
        </w:tc>
        <w:tc>
          <w:tcPr>
            <w:tcW w:w="9290" w:type="dxa"/>
          </w:tcPr>
          <w:p w:rsidR="002C75D8" w:rsidRPr="00F818A3" w:rsidRDefault="002C75D8">
            <w:pPr>
              <w:pStyle w:val="Heading2"/>
              <w:jc w:val="center"/>
              <w:rPr>
                <w:i/>
                <w:iCs/>
                <w:sz w:val="16"/>
                <w:szCs w:val="16"/>
              </w:rPr>
            </w:pPr>
            <w:r w:rsidRPr="00F818A3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2C75D8" w:rsidRPr="00F818A3" w:rsidRDefault="002C75D8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2C75D8" w:rsidRPr="00F818A3" w:rsidRDefault="002C75D8">
            <w:pPr>
              <w:pStyle w:val="Heading4"/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2C75D8" w:rsidRPr="00F818A3" w:rsidRDefault="002C75D8" w:rsidP="00A43133">
            <w:pPr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                                 </w:t>
            </w:r>
            <w:r>
              <w:rPr>
                <w:sz w:val="16"/>
                <w:szCs w:val="16"/>
              </w:rPr>
              <w:t xml:space="preserve">                  </w:t>
            </w:r>
            <w:r w:rsidRPr="00F818A3">
              <w:rPr>
                <w:sz w:val="16"/>
                <w:szCs w:val="16"/>
              </w:rPr>
              <w:t xml:space="preserve">     Istituto Professionale Servizi per l’Enogastronomia e l’Ospitalità Alberghiera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N°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n° 14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Segr. Tel :0823/511909 – Fax 0823511834   Vicedirigenza Tel :0823-580019  </w:t>
            </w:r>
          </w:p>
          <w:p w:rsidR="002C75D8" w:rsidRPr="00F818A3" w:rsidRDefault="002C75D8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2C75D8" w:rsidRPr="00F818A3" w:rsidRDefault="002C75D8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Hyperlink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Hyperlink"/>
                  <w:sz w:val="16"/>
                  <w:szCs w:val="16"/>
                </w:rPr>
                <w:t>ceis01100n@pec.istruzione.it</w:t>
              </w:r>
            </w:hyperlink>
          </w:p>
          <w:p w:rsidR="002C75D8" w:rsidRPr="00F818A3" w:rsidRDefault="002C75D8">
            <w:pPr>
              <w:pStyle w:val="Header"/>
              <w:jc w:val="center"/>
              <w:rPr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Hyperlink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2C75D8" w:rsidRDefault="002C75D8" w:rsidP="00CF0274">
            <w:pPr>
              <w:ind w:right="566"/>
              <w:rPr>
                <w:lang w:val="en-US"/>
              </w:rPr>
            </w:pPr>
          </w:p>
          <w:p w:rsidR="002C75D8" w:rsidRDefault="002C75D8" w:rsidP="00CF0274">
            <w:pPr>
              <w:ind w:right="566"/>
              <w:rPr>
                <w:lang w:val="en-US"/>
              </w:rPr>
            </w:pPr>
          </w:p>
        </w:tc>
        <w:tc>
          <w:tcPr>
            <w:tcW w:w="970" w:type="dxa"/>
          </w:tcPr>
          <w:p w:rsidR="002C75D8" w:rsidRDefault="002C75D8">
            <w:pPr>
              <w:rPr>
                <w:b/>
                <w:bCs/>
              </w:rPr>
            </w:pPr>
            <w:r w:rsidRPr="00E23814">
              <w:rPr>
                <w:noProof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2C75D8" w:rsidRDefault="002C75D8">
            <w:pPr>
              <w:jc w:val="center"/>
            </w:pPr>
          </w:p>
        </w:tc>
      </w:tr>
    </w:tbl>
    <w:p w:rsidR="002C75D8" w:rsidRDefault="002C75D8" w:rsidP="00013EF1">
      <w:pPr>
        <w:jc w:val="both"/>
      </w:pPr>
    </w:p>
    <w:p w:rsidR="002C75D8" w:rsidRDefault="002C75D8" w:rsidP="008B2610">
      <w:pPr>
        <w:jc w:val="both"/>
        <w:rPr>
          <w:b/>
          <w:bCs/>
          <w:sz w:val="28"/>
          <w:szCs w:val="28"/>
        </w:rPr>
      </w:pPr>
      <w:r>
        <w:t>Prot. n.</w:t>
      </w:r>
      <w:r>
        <w:tab/>
        <w:t xml:space="preserve">                                                                  </w:t>
      </w:r>
      <w:r w:rsidRPr="00FB02D8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i docenti della classe I sez. B e I sez. C</w:t>
      </w:r>
    </w:p>
    <w:p w:rsidR="002C75D8" w:rsidRPr="00FB02D8" w:rsidRDefault="002C75D8" w:rsidP="008B261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Indirizzo Servizi Sociosanitari</w:t>
      </w:r>
    </w:p>
    <w:p w:rsidR="002C75D8" w:rsidRPr="00FB02D8" w:rsidRDefault="002C75D8" w:rsidP="008B2610">
      <w:pPr>
        <w:jc w:val="both"/>
        <w:rPr>
          <w:b/>
          <w:bCs/>
          <w:sz w:val="28"/>
          <w:szCs w:val="28"/>
        </w:rPr>
      </w:pPr>
      <w:r w:rsidRPr="00FB02D8">
        <w:rPr>
          <w:b/>
          <w:bCs/>
          <w:sz w:val="28"/>
          <w:szCs w:val="28"/>
        </w:rPr>
        <w:t xml:space="preserve">                                                            </w:t>
      </w:r>
      <w:r>
        <w:rPr>
          <w:b/>
          <w:bCs/>
          <w:sz w:val="28"/>
          <w:szCs w:val="28"/>
        </w:rPr>
        <w:t xml:space="preserve">             </w:t>
      </w:r>
      <w:r w:rsidRPr="00FB02D8">
        <w:rPr>
          <w:b/>
          <w:bCs/>
          <w:sz w:val="28"/>
          <w:szCs w:val="28"/>
        </w:rPr>
        <w:t xml:space="preserve"> dell’ISISS “G. B. Novelli”</w:t>
      </w:r>
    </w:p>
    <w:p w:rsidR="002C75D8" w:rsidRPr="00FB02D8" w:rsidRDefault="002C75D8" w:rsidP="008B2610">
      <w:pPr>
        <w:jc w:val="both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</w:t>
      </w:r>
      <w:r w:rsidRPr="00FB02D8">
        <w:rPr>
          <w:b/>
          <w:bCs/>
          <w:sz w:val="28"/>
          <w:szCs w:val="28"/>
        </w:rPr>
        <w:t>Alla DSGA</w:t>
      </w:r>
    </w:p>
    <w:p w:rsidR="002C75D8" w:rsidRDefault="002C75D8" w:rsidP="008B2610">
      <w:pPr>
        <w:jc w:val="both"/>
        <w:rPr>
          <w:b/>
          <w:bCs/>
        </w:rPr>
      </w:pPr>
    </w:p>
    <w:p w:rsidR="002C75D8" w:rsidRDefault="002C75D8" w:rsidP="00FB02D8">
      <w:pPr>
        <w:jc w:val="right"/>
        <w:rPr>
          <w:b/>
          <w:bCs/>
        </w:rPr>
      </w:pPr>
    </w:p>
    <w:p w:rsidR="002C75D8" w:rsidRDefault="002C75D8" w:rsidP="00FB02D8">
      <w:pPr>
        <w:jc w:val="right"/>
        <w:rPr>
          <w:b/>
          <w:bCs/>
        </w:rPr>
      </w:pPr>
    </w:p>
    <w:p w:rsidR="002C75D8" w:rsidRDefault="002C75D8" w:rsidP="00FB02D8">
      <w:pPr>
        <w:jc w:val="right"/>
      </w:pPr>
      <w:r>
        <w:rPr>
          <w:b/>
          <w:bCs/>
        </w:rPr>
        <w:t xml:space="preserve">    </w:t>
      </w:r>
    </w:p>
    <w:p w:rsidR="002C75D8" w:rsidRDefault="002C75D8" w:rsidP="00ED25AE">
      <w:pPr>
        <w:jc w:val="right"/>
      </w:pPr>
      <w:r>
        <w:t xml:space="preserve">                                                                       </w:t>
      </w:r>
    </w:p>
    <w:p w:rsidR="002C75D8" w:rsidRDefault="002C75D8" w:rsidP="00FB02D8">
      <w:pPr>
        <w:jc w:val="center"/>
      </w:pPr>
      <w:r>
        <w:t>COMUNICAZIONE N.</w:t>
      </w:r>
    </w:p>
    <w:p w:rsidR="002C75D8" w:rsidRDefault="002C75D8" w:rsidP="00157B8B">
      <w:pPr>
        <w:jc w:val="center"/>
      </w:pPr>
    </w:p>
    <w:p w:rsidR="002C75D8" w:rsidRDefault="002C75D8" w:rsidP="00997528"/>
    <w:p w:rsidR="002C75D8" w:rsidRDefault="002C75D8" w:rsidP="00692DE4">
      <w:pPr>
        <w:jc w:val="both"/>
        <w:rPr>
          <w:b/>
          <w:bCs/>
        </w:rPr>
      </w:pPr>
      <w:r w:rsidRPr="000818FD">
        <w:rPr>
          <w:b/>
          <w:bCs/>
        </w:rPr>
        <w:t xml:space="preserve">Oggetto:  </w:t>
      </w:r>
      <w:r>
        <w:rPr>
          <w:b/>
          <w:bCs/>
        </w:rPr>
        <w:t xml:space="preserve">Convocazione straordinaria del Consiglio della classe </w:t>
      </w:r>
      <w:r w:rsidRPr="00692DE4">
        <w:rPr>
          <w:b/>
          <w:bCs/>
        </w:rPr>
        <w:t xml:space="preserve">I sez. </w:t>
      </w:r>
      <w:r>
        <w:rPr>
          <w:b/>
          <w:bCs/>
        </w:rPr>
        <w:t xml:space="preserve">B </w:t>
      </w:r>
      <w:r w:rsidRPr="00692DE4">
        <w:rPr>
          <w:b/>
          <w:bCs/>
        </w:rPr>
        <w:t xml:space="preserve">Indirizzo Servizi </w:t>
      </w:r>
    </w:p>
    <w:p w:rsidR="002C75D8" w:rsidRPr="00692DE4" w:rsidRDefault="002C75D8" w:rsidP="00D61CE9">
      <w:pPr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Pr="00692DE4">
        <w:rPr>
          <w:b/>
          <w:bCs/>
        </w:rPr>
        <w:t>Sociosanitari</w:t>
      </w:r>
      <w:r>
        <w:rPr>
          <w:b/>
          <w:bCs/>
        </w:rPr>
        <w:t xml:space="preserve"> e della classe I sez. C </w:t>
      </w:r>
      <w:r w:rsidRPr="00692DE4">
        <w:rPr>
          <w:b/>
          <w:bCs/>
        </w:rPr>
        <w:t xml:space="preserve">Indirizzo Servizi </w:t>
      </w:r>
      <w:r>
        <w:rPr>
          <w:b/>
          <w:bCs/>
        </w:rPr>
        <w:t xml:space="preserve"> </w:t>
      </w:r>
      <w:r w:rsidRPr="00692DE4">
        <w:rPr>
          <w:b/>
          <w:bCs/>
        </w:rPr>
        <w:t>Sociosanitari</w:t>
      </w:r>
    </w:p>
    <w:p w:rsidR="002C75D8" w:rsidRDefault="002C75D8" w:rsidP="00E11DE1"/>
    <w:p w:rsidR="002C75D8" w:rsidRDefault="002C75D8" w:rsidP="0000050B">
      <w:pPr>
        <w:spacing w:line="360" w:lineRule="auto"/>
        <w:jc w:val="both"/>
      </w:pPr>
    </w:p>
    <w:p w:rsidR="002C75D8" w:rsidRDefault="002C75D8" w:rsidP="00692DE4">
      <w:pPr>
        <w:jc w:val="both"/>
      </w:pPr>
      <w:r w:rsidRPr="00FB02D8">
        <w:t>Si comunica ai docenti in</w:t>
      </w:r>
      <w:r>
        <w:t xml:space="preserve"> intestazione che sono convocati per il giorno </w:t>
      </w:r>
      <w:r w:rsidRPr="00692DE4">
        <w:rPr>
          <w:b/>
          <w:bCs/>
        </w:rPr>
        <w:t xml:space="preserve">lunedì 1 dicembre 2014 </w:t>
      </w:r>
      <w:r>
        <w:t xml:space="preserve">i Consigli straordinari </w:t>
      </w:r>
      <w:r w:rsidRPr="00692DE4">
        <w:t>della classe I sez. B</w:t>
      </w:r>
      <w:r>
        <w:t xml:space="preserve"> </w:t>
      </w:r>
      <w:r w:rsidRPr="00692DE4">
        <w:t xml:space="preserve"> Indirizzo Servizi Sociosanitari</w:t>
      </w:r>
      <w:r>
        <w:t xml:space="preserve"> </w:t>
      </w:r>
      <w:r w:rsidRPr="00D61CE9">
        <w:t>e della classe I sez. C Indirizzo Servizi  Sociosanitari</w:t>
      </w:r>
      <w:r>
        <w:t xml:space="preserve"> allargati alla componente genitori e alunni  </w:t>
      </w:r>
      <w:r w:rsidRPr="00FB02D8">
        <w:t xml:space="preserve">per la discussione dei seguenti punti </w:t>
      </w:r>
      <w:r>
        <w:t xml:space="preserve">posti </w:t>
      </w:r>
      <w:r w:rsidRPr="00FB02D8">
        <w:t>all’ordine del giorno:</w:t>
      </w:r>
    </w:p>
    <w:p w:rsidR="002C75D8" w:rsidRPr="00FB02D8" w:rsidRDefault="002C75D8" w:rsidP="00692DE4">
      <w:pPr>
        <w:jc w:val="both"/>
      </w:pPr>
    </w:p>
    <w:p w:rsidR="002C75D8" w:rsidRDefault="002C75D8" w:rsidP="00692DE4">
      <w:pPr>
        <w:pStyle w:val="ListParagraph"/>
        <w:numPr>
          <w:ilvl w:val="0"/>
          <w:numId w:val="20"/>
        </w:numPr>
        <w:spacing w:line="360" w:lineRule="auto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>Andamento didattico disciplinare</w:t>
      </w:r>
    </w:p>
    <w:p w:rsidR="002C75D8" w:rsidRDefault="002C75D8" w:rsidP="00692DE4">
      <w:pPr>
        <w:pStyle w:val="ListParagraph"/>
        <w:numPr>
          <w:ilvl w:val="0"/>
          <w:numId w:val="20"/>
        </w:numPr>
        <w:spacing w:line="360" w:lineRule="auto"/>
        <w:rPr>
          <w:rFonts w:hAnsi="Times New Roman"/>
          <w:sz w:val="24"/>
          <w:szCs w:val="24"/>
        </w:rPr>
      </w:pPr>
      <w:r w:rsidRPr="00FB02D8">
        <w:rPr>
          <w:rFonts w:hAnsi="Times New Roman"/>
          <w:sz w:val="24"/>
          <w:szCs w:val="24"/>
        </w:rPr>
        <w:t>Varie ed eventuali</w:t>
      </w:r>
    </w:p>
    <w:p w:rsidR="002C75D8" w:rsidRDefault="002C75D8" w:rsidP="00D61CE9">
      <w:pPr>
        <w:spacing w:line="360" w:lineRule="auto"/>
      </w:pPr>
    </w:p>
    <w:p w:rsidR="002C75D8" w:rsidRDefault="002C75D8" w:rsidP="00D61CE9">
      <w:pPr>
        <w:spacing w:line="360" w:lineRule="auto"/>
      </w:pPr>
      <w:r>
        <w:t>secondo il seguente orario:</w:t>
      </w:r>
    </w:p>
    <w:p w:rsidR="002C75D8" w:rsidRPr="00D61CE9" w:rsidRDefault="002C75D8" w:rsidP="00D61CE9">
      <w:pPr>
        <w:spacing w:line="360" w:lineRule="auto"/>
        <w:rPr>
          <w:b/>
          <w:bCs/>
        </w:rPr>
      </w:pPr>
      <w:r w:rsidRPr="00D61CE9">
        <w:rPr>
          <w:b/>
          <w:bCs/>
        </w:rPr>
        <w:t xml:space="preserve">I BT </w:t>
      </w:r>
      <w:r>
        <w:rPr>
          <w:b/>
          <w:bCs/>
        </w:rPr>
        <w:t xml:space="preserve"> </w:t>
      </w:r>
      <w:r w:rsidRPr="00D61CE9">
        <w:rPr>
          <w:b/>
          <w:bCs/>
        </w:rPr>
        <w:t xml:space="preserve"> ore 17,00</w:t>
      </w:r>
    </w:p>
    <w:p w:rsidR="002C75D8" w:rsidRPr="00D61CE9" w:rsidRDefault="002C75D8" w:rsidP="00D61CE9">
      <w:pPr>
        <w:spacing w:line="360" w:lineRule="auto"/>
        <w:rPr>
          <w:b/>
          <w:bCs/>
        </w:rPr>
      </w:pPr>
      <w:r>
        <w:rPr>
          <w:b/>
          <w:bCs/>
        </w:rPr>
        <w:t xml:space="preserve">I </w:t>
      </w:r>
      <w:r w:rsidRPr="00D61CE9">
        <w:rPr>
          <w:b/>
          <w:bCs/>
        </w:rPr>
        <w:t xml:space="preserve">CT </w:t>
      </w:r>
      <w:r>
        <w:rPr>
          <w:b/>
          <w:bCs/>
        </w:rPr>
        <w:t xml:space="preserve"> </w:t>
      </w:r>
      <w:r w:rsidRPr="00D61CE9">
        <w:rPr>
          <w:b/>
          <w:bCs/>
        </w:rPr>
        <w:t xml:space="preserve"> ore 18,00</w:t>
      </w:r>
    </w:p>
    <w:p w:rsidR="002C75D8" w:rsidRDefault="002C75D8" w:rsidP="0000050B">
      <w:pPr>
        <w:spacing w:line="360" w:lineRule="auto"/>
        <w:jc w:val="both"/>
      </w:pPr>
    </w:p>
    <w:p w:rsidR="002C75D8" w:rsidRDefault="002C75D8" w:rsidP="0000050B">
      <w:pPr>
        <w:spacing w:line="360" w:lineRule="auto"/>
        <w:jc w:val="both"/>
      </w:pPr>
    </w:p>
    <w:p w:rsidR="002C75D8" w:rsidRPr="003808A6" w:rsidRDefault="002C75D8" w:rsidP="00A57B1A">
      <w:r>
        <w:t>Marcianise, 22/11/2014</w:t>
      </w:r>
      <w:r w:rsidRPr="003808A6">
        <w:t xml:space="preserve">    </w:t>
      </w:r>
      <w:r>
        <w:t xml:space="preserve">                                                      </w:t>
      </w:r>
      <w:r w:rsidRPr="003808A6">
        <w:t>IL DIRIGENTE SCOLASTICO</w:t>
      </w:r>
    </w:p>
    <w:p w:rsidR="002C75D8" w:rsidRPr="003808A6" w:rsidRDefault="002C75D8" w:rsidP="00A57B1A">
      <w:r>
        <w:t xml:space="preserve">                                                                                                        </w:t>
      </w:r>
      <w:r w:rsidRPr="003808A6">
        <w:t xml:space="preserve">Prof.ssa Emma Marchitto </w:t>
      </w:r>
    </w:p>
    <w:p w:rsidR="002C75D8" w:rsidRDefault="002C75D8" w:rsidP="00A57B1A"/>
    <w:p w:rsidR="002C75D8" w:rsidRPr="00CF0274" w:rsidRDefault="002C75D8" w:rsidP="00CF0274">
      <w:pPr>
        <w:jc w:val="both"/>
        <w:rPr>
          <w:b/>
          <w:bCs/>
        </w:rPr>
      </w:pPr>
      <w:r>
        <w:t xml:space="preserve">             </w:t>
      </w:r>
    </w:p>
    <w:sectPr w:rsidR="002C75D8" w:rsidRPr="00CF027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B686D"/>
    <w:multiLevelType w:val="hybridMultilevel"/>
    <w:tmpl w:val="87B0D982"/>
    <w:lvl w:ilvl="0" w:tplc="46384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7620" w:hanging="360"/>
      </w:pPr>
    </w:lvl>
    <w:lvl w:ilvl="2" w:tplc="0410001B">
      <w:start w:val="1"/>
      <w:numFmt w:val="lowerRoman"/>
      <w:lvlText w:val="%3."/>
      <w:lvlJc w:val="right"/>
      <w:pPr>
        <w:ind w:left="8340" w:hanging="180"/>
      </w:pPr>
    </w:lvl>
    <w:lvl w:ilvl="3" w:tplc="0410000F">
      <w:start w:val="1"/>
      <w:numFmt w:val="decimal"/>
      <w:lvlText w:val="%4."/>
      <w:lvlJc w:val="left"/>
      <w:pPr>
        <w:ind w:left="9060" w:hanging="360"/>
      </w:pPr>
    </w:lvl>
    <w:lvl w:ilvl="4" w:tplc="04100019">
      <w:start w:val="1"/>
      <w:numFmt w:val="lowerLetter"/>
      <w:lvlText w:val="%5."/>
      <w:lvlJc w:val="left"/>
      <w:pPr>
        <w:ind w:left="9780" w:hanging="360"/>
      </w:pPr>
    </w:lvl>
    <w:lvl w:ilvl="5" w:tplc="0410001B">
      <w:start w:val="1"/>
      <w:numFmt w:val="lowerRoman"/>
      <w:lvlText w:val="%6."/>
      <w:lvlJc w:val="right"/>
      <w:pPr>
        <w:ind w:left="10500" w:hanging="180"/>
      </w:pPr>
    </w:lvl>
    <w:lvl w:ilvl="6" w:tplc="0410000F">
      <w:start w:val="1"/>
      <w:numFmt w:val="decimal"/>
      <w:lvlText w:val="%7."/>
      <w:lvlJc w:val="left"/>
      <w:pPr>
        <w:ind w:left="11220" w:hanging="360"/>
      </w:pPr>
    </w:lvl>
    <w:lvl w:ilvl="7" w:tplc="04100019">
      <w:start w:val="1"/>
      <w:numFmt w:val="lowerLetter"/>
      <w:lvlText w:val="%8."/>
      <w:lvlJc w:val="left"/>
      <w:pPr>
        <w:ind w:left="11940" w:hanging="360"/>
      </w:pPr>
    </w:lvl>
    <w:lvl w:ilvl="8" w:tplc="0410001B">
      <w:start w:val="1"/>
      <w:numFmt w:val="lowerRoman"/>
      <w:lvlText w:val="%9."/>
      <w:lvlJc w:val="right"/>
      <w:pPr>
        <w:ind w:left="12660" w:hanging="180"/>
      </w:pPr>
    </w:lvl>
  </w:abstractNum>
  <w:abstractNum w:abstractNumId="8">
    <w:nsid w:val="3CB47C8B"/>
    <w:multiLevelType w:val="hybridMultilevel"/>
    <w:tmpl w:val="79C036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8280" w:hanging="360"/>
      </w:pPr>
    </w:lvl>
    <w:lvl w:ilvl="2" w:tplc="0410001B">
      <w:start w:val="1"/>
      <w:numFmt w:val="lowerRoman"/>
      <w:lvlText w:val="%3."/>
      <w:lvlJc w:val="right"/>
      <w:pPr>
        <w:ind w:left="9000" w:hanging="180"/>
      </w:pPr>
    </w:lvl>
    <w:lvl w:ilvl="3" w:tplc="0410000F">
      <w:start w:val="1"/>
      <w:numFmt w:val="decimal"/>
      <w:lvlText w:val="%4."/>
      <w:lvlJc w:val="left"/>
      <w:pPr>
        <w:ind w:left="9720" w:hanging="360"/>
      </w:pPr>
    </w:lvl>
    <w:lvl w:ilvl="4" w:tplc="04100019">
      <w:start w:val="1"/>
      <w:numFmt w:val="lowerLetter"/>
      <w:lvlText w:val="%5."/>
      <w:lvlJc w:val="left"/>
      <w:pPr>
        <w:ind w:left="10440" w:hanging="360"/>
      </w:pPr>
    </w:lvl>
    <w:lvl w:ilvl="5" w:tplc="0410001B">
      <w:start w:val="1"/>
      <w:numFmt w:val="lowerRoman"/>
      <w:lvlText w:val="%6."/>
      <w:lvlJc w:val="right"/>
      <w:pPr>
        <w:ind w:left="11160" w:hanging="180"/>
      </w:pPr>
    </w:lvl>
    <w:lvl w:ilvl="6" w:tplc="0410000F">
      <w:start w:val="1"/>
      <w:numFmt w:val="decimal"/>
      <w:lvlText w:val="%7."/>
      <w:lvlJc w:val="left"/>
      <w:pPr>
        <w:ind w:left="11880" w:hanging="360"/>
      </w:pPr>
    </w:lvl>
    <w:lvl w:ilvl="7" w:tplc="04100019">
      <w:start w:val="1"/>
      <w:numFmt w:val="lowerLetter"/>
      <w:lvlText w:val="%8."/>
      <w:lvlJc w:val="left"/>
      <w:pPr>
        <w:ind w:left="12600" w:hanging="360"/>
      </w:pPr>
    </w:lvl>
    <w:lvl w:ilvl="8" w:tplc="0410001B">
      <w:start w:val="1"/>
      <w:numFmt w:val="lowerRoman"/>
      <w:lvlText w:val="%9."/>
      <w:lvlJc w:val="right"/>
      <w:pPr>
        <w:ind w:left="13320" w:hanging="180"/>
      </w:pPr>
    </w:lvl>
  </w:abstractNum>
  <w:abstractNum w:abstractNumId="12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A7F6E"/>
    <w:multiLevelType w:val="hybridMultilevel"/>
    <w:tmpl w:val="B8DECF44"/>
    <w:lvl w:ilvl="0" w:tplc="8FF401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B8A23D9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A144CD"/>
    <w:multiLevelType w:val="hybridMultilevel"/>
    <w:tmpl w:val="06C2A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D1861"/>
    <w:multiLevelType w:val="hybridMultilevel"/>
    <w:tmpl w:val="4CE2E524"/>
    <w:lvl w:ilvl="0" w:tplc="77104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6"/>
  </w:num>
  <w:num w:numId="6">
    <w:abstractNumId w:val="14"/>
  </w:num>
  <w:num w:numId="7">
    <w:abstractNumId w:val="5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17"/>
  </w:num>
  <w:num w:numId="13">
    <w:abstractNumId w:val="18"/>
  </w:num>
  <w:num w:numId="14">
    <w:abstractNumId w:val="13"/>
  </w:num>
  <w:num w:numId="15">
    <w:abstractNumId w:val="16"/>
  </w:num>
  <w:num w:numId="16">
    <w:abstractNumId w:val="9"/>
  </w:num>
  <w:num w:numId="17">
    <w:abstractNumId w:val="15"/>
  </w:num>
  <w:num w:numId="18">
    <w:abstractNumId w:val="19"/>
  </w:num>
  <w:num w:numId="19">
    <w:abstractNumId w:val="4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EF1"/>
    <w:rsid w:val="0000050B"/>
    <w:rsid w:val="00007B2B"/>
    <w:rsid w:val="00013EF1"/>
    <w:rsid w:val="0003035E"/>
    <w:rsid w:val="000818FD"/>
    <w:rsid w:val="000C0FCF"/>
    <w:rsid w:val="0013482E"/>
    <w:rsid w:val="00150A41"/>
    <w:rsid w:val="001557A5"/>
    <w:rsid w:val="00157B8B"/>
    <w:rsid w:val="001630C9"/>
    <w:rsid w:val="00196CD0"/>
    <w:rsid w:val="001A5D1B"/>
    <w:rsid w:val="001A7208"/>
    <w:rsid w:val="002022F1"/>
    <w:rsid w:val="00212A6B"/>
    <w:rsid w:val="0022070C"/>
    <w:rsid w:val="00221786"/>
    <w:rsid w:val="00224DEC"/>
    <w:rsid w:val="002345C6"/>
    <w:rsid w:val="00234AF7"/>
    <w:rsid w:val="0023599C"/>
    <w:rsid w:val="00270D72"/>
    <w:rsid w:val="00277D51"/>
    <w:rsid w:val="00283CAE"/>
    <w:rsid w:val="002B34E4"/>
    <w:rsid w:val="002C75D8"/>
    <w:rsid w:val="00303170"/>
    <w:rsid w:val="00327A51"/>
    <w:rsid w:val="0033546F"/>
    <w:rsid w:val="00341912"/>
    <w:rsid w:val="003501B0"/>
    <w:rsid w:val="00372676"/>
    <w:rsid w:val="00374987"/>
    <w:rsid w:val="003808A6"/>
    <w:rsid w:val="003923CB"/>
    <w:rsid w:val="003C4CE3"/>
    <w:rsid w:val="003E5B28"/>
    <w:rsid w:val="00401167"/>
    <w:rsid w:val="0042541B"/>
    <w:rsid w:val="00425B82"/>
    <w:rsid w:val="00437A2D"/>
    <w:rsid w:val="00477B72"/>
    <w:rsid w:val="0049085F"/>
    <w:rsid w:val="004A047E"/>
    <w:rsid w:val="004B5BEA"/>
    <w:rsid w:val="004C02ED"/>
    <w:rsid w:val="004C1489"/>
    <w:rsid w:val="004D363D"/>
    <w:rsid w:val="005043BA"/>
    <w:rsid w:val="0057117C"/>
    <w:rsid w:val="005A16A0"/>
    <w:rsid w:val="005C0F44"/>
    <w:rsid w:val="00633545"/>
    <w:rsid w:val="00661106"/>
    <w:rsid w:val="00692DE4"/>
    <w:rsid w:val="00694D0F"/>
    <w:rsid w:val="006A10DF"/>
    <w:rsid w:val="00702A6C"/>
    <w:rsid w:val="00730622"/>
    <w:rsid w:val="007328E4"/>
    <w:rsid w:val="00736012"/>
    <w:rsid w:val="00793F78"/>
    <w:rsid w:val="007946A7"/>
    <w:rsid w:val="007A36BA"/>
    <w:rsid w:val="007A3C96"/>
    <w:rsid w:val="007A5DBB"/>
    <w:rsid w:val="007C6BD9"/>
    <w:rsid w:val="00805A23"/>
    <w:rsid w:val="00815018"/>
    <w:rsid w:val="00823F7D"/>
    <w:rsid w:val="00843232"/>
    <w:rsid w:val="008623C3"/>
    <w:rsid w:val="00863DE0"/>
    <w:rsid w:val="008643B2"/>
    <w:rsid w:val="00882C39"/>
    <w:rsid w:val="0088613C"/>
    <w:rsid w:val="008B2610"/>
    <w:rsid w:val="008D27DF"/>
    <w:rsid w:val="008E1439"/>
    <w:rsid w:val="0093686A"/>
    <w:rsid w:val="00980C1E"/>
    <w:rsid w:val="00997528"/>
    <w:rsid w:val="009B2687"/>
    <w:rsid w:val="009C3B26"/>
    <w:rsid w:val="009C6AD7"/>
    <w:rsid w:val="00A04F3A"/>
    <w:rsid w:val="00A30E72"/>
    <w:rsid w:val="00A43133"/>
    <w:rsid w:val="00A57B1A"/>
    <w:rsid w:val="00A62B4F"/>
    <w:rsid w:val="00A805E7"/>
    <w:rsid w:val="00A87E01"/>
    <w:rsid w:val="00AA20FA"/>
    <w:rsid w:val="00AB202B"/>
    <w:rsid w:val="00AC6C5B"/>
    <w:rsid w:val="00AE12C0"/>
    <w:rsid w:val="00AF4469"/>
    <w:rsid w:val="00AF494A"/>
    <w:rsid w:val="00B15B7B"/>
    <w:rsid w:val="00B47C89"/>
    <w:rsid w:val="00B5561E"/>
    <w:rsid w:val="00B62360"/>
    <w:rsid w:val="00B8172F"/>
    <w:rsid w:val="00B93BA9"/>
    <w:rsid w:val="00B96B48"/>
    <w:rsid w:val="00BE6A7D"/>
    <w:rsid w:val="00C03E87"/>
    <w:rsid w:val="00C10F71"/>
    <w:rsid w:val="00C170CB"/>
    <w:rsid w:val="00C32F0E"/>
    <w:rsid w:val="00C367B6"/>
    <w:rsid w:val="00C47E03"/>
    <w:rsid w:val="00C54A63"/>
    <w:rsid w:val="00C56924"/>
    <w:rsid w:val="00C56D3E"/>
    <w:rsid w:val="00C64428"/>
    <w:rsid w:val="00C70DF0"/>
    <w:rsid w:val="00C75B8F"/>
    <w:rsid w:val="00CA24E8"/>
    <w:rsid w:val="00CA508A"/>
    <w:rsid w:val="00CB17D4"/>
    <w:rsid w:val="00CD788D"/>
    <w:rsid w:val="00CF0274"/>
    <w:rsid w:val="00D17E86"/>
    <w:rsid w:val="00D41B12"/>
    <w:rsid w:val="00D52342"/>
    <w:rsid w:val="00D61CE9"/>
    <w:rsid w:val="00D72D84"/>
    <w:rsid w:val="00D84134"/>
    <w:rsid w:val="00DA3EFD"/>
    <w:rsid w:val="00DB1082"/>
    <w:rsid w:val="00DB1419"/>
    <w:rsid w:val="00DC0F32"/>
    <w:rsid w:val="00DC2F61"/>
    <w:rsid w:val="00DF0AE8"/>
    <w:rsid w:val="00E11DE1"/>
    <w:rsid w:val="00E22B2D"/>
    <w:rsid w:val="00E231D1"/>
    <w:rsid w:val="00E23814"/>
    <w:rsid w:val="00E25BF6"/>
    <w:rsid w:val="00E515B1"/>
    <w:rsid w:val="00E53AFF"/>
    <w:rsid w:val="00E53E19"/>
    <w:rsid w:val="00E60C63"/>
    <w:rsid w:val="00E87D61"/>
    <w:rsid w:val="00E93EED"/>
    <w:rsid w:val="00E95DF6"/>
    <w:rsid w:val="00EA6C25"/>
    <w:rsid w:val="00ED25AE"/>
    <w:rsid w:val="00EF2FA4"/>
    <w:rsid w:val="00F067BC"/>
    <w:rsid w:val="00F14B28"/>
    <w:rsid w:val="00F20CA9"/>
    <w:rsid w:val="00F31CF6"/>
    <w:rsid w:val="00F32829"/>
    <w:rsid w:val="00F34E0A"/>
    <w:rsid w:val="00F34FC2"/>
    <w:rsid w:val="00F51A69"/>
    <w:rsid w:val="00F60860"/>
    <w:rsid w:val="00F80B52"/>
    <w:rsid w:val="00F818A3"/>
    <w:rsid w:val="00FA387B"/>
    <w:rsid w:val="00FB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3EF1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3EF1"/>
    <w:pPr>
      <w:keepNext/>
      <w:ind w:right="566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013E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3EF1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ListParagraph">
    <w:name w:val="List Paragraph"/>
    <w:basedOn w:val="Normal"/>
    <w:uiPriority w:val="99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694D0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"/>
    <w:uiPriority w:val="99"/>
    <w:rsid w:val="00CF0274"/>
    <w:pPr>
      <w:ind w:left="720"/>
    </w:pPr>
    <w:rPr>
      <w:rFonts w:eastAsia="Calibri"/>
    </w:rPr>
  </w:style>
  <w:style w:type="character" w:styleId="Strong">
    <w:name w:val="Strong"/>
    <w:basedOn w:val="DefaultParagraphFont"/>
    <w:uiPriority w:val="99"/>
    <w:qFormat/>
    <w:rsid w:val="000818FD"/>
    <w:rPr>
      <w:b/>
      <w:bCs/>
    </w:rPr>
  </w:style>
  <w:style w:type="paragraph" w:customStyle="1" w:styleId="style3">
    <w:name w:val="style3"/>
    <w:basedOn w:val="Normal"/>
    <w:uiPriority w:val="99"/>
    <w:rsid w:val="00FB02D8"/>
    <w:pPr>
      <w:spacing w:before="100" w:beforeAutospacing="1" w:after="100" w:afterAutospacing="1"/>
    </w:pPr>
    <w:rPr>
      <w:rFonts w:ascii="Comic Sans MS" w:hAnsi="Comic Sans MS" w:cs="Comic Sans MS"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1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1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344</Words>
  <Characters>1967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LabPC3</dc:creator>
  <cp:keywords/>
  <dc:description/>
  <cp:lastModifiedBy>Privato</cp:lastModifiedBy>
  <cp:revision>2</cp:revision>
  <cp:lastPrinted>2014-11-22T10:07:00Z</cp:lastPrinted>
  <dcterms:created xsi:type="dcterms:W3CDTF">2014-11-22T19:44:00Z</dcterms:created>
  <dcterms:modified xsi:type="dcterms:W3CDTF">2014-11-22T19:44:00Z</dcterms:modified>
</cp:coreProperties>
</file>