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33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9369"/>
        <w:gridCol w:w="850"/>
      </w:tblGrid>
      <w:tr w:rsidR="00BA7EEC" w14:paraId="7E38015F" w14:textId="77777777">
        <w:tblPrEx>
          <w:tblCellMar>
            <w:top w:w="0" w:type="dxa"/>
            <w:bottom w:w="0" w:type="dxa"/>
          </w:tblCellMar>
        </w:tblPrEx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033C3F" w14:textId="77777777" w:rsidR="00BA7EEC" w:rsidRDefault="006C75A9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val="en-US"/>
              </w:rPr>
              <w:drawing>
                <wp:inline distT="0" distB="0" distL="0" distR="0" wp14:anchorId="4D237A3E" wp14:editId="65156804">
                  <wp:extent cx="609603" cy="704846"/>
                  <wp:effectExtent l="0" t="0" r="0" b="4"/>
                  <wp:docPr id="1" name="Immagin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3" cy="704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2B3AFE" w14:textId="77777777" w:rsidR="00BA7EEC" w:rsidRDefault="00BA7EEC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en-CA" w:eastAsia="it-IT"/>
              </w:rPr>
            </w:pPr>
          </w:p>
        </w:tc>
        <w:tc>
          <w:tcPr>
            <w:tcW w:w="9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82F0A7" w14:textId="77777777" w:rsidR="00BA7EEC" w:rsidRDefault="00BA7EE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val="en-CA" w:eastAsia="it-IT"/>
              </w:rPr>
            </w:pPr>
          </w:p>
          <w:p w14:paraId="6856E9FE" w14:textId="77777777" w:rsidR="00BA7EEC" w:rsidRDefault="006C75A9">
            <w:pPr>
              <w:keepNext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bCs/>
                <w:iCs/>
                <w:sz w:val="18"/>
                <w:szCs w:val="18"/>
                <w:lang w:eastAsia="it-IT"/>
              </w:rPr>
              <w:t xml:space="preserve">ISTITUTO STATALE  D’ISTRUZIONE SECONDARIA SUPERIORE  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it-IT"/>
              </w:rPr>
              <w:t>“G. B.  NOVELLI ”</w:t>
            </w:r>
          </w:p>
          <w:p w14:paraId="695B9F5F" w14:textId="77777777" w:rsidR="00BA7EEC" w:rsidRDefault="006C75A9">
            <w:pPr>
              <w:spacing w:after="0" w:line="240" w:lineRule="auto"/>
              <w:ind w:left="720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Liceo delle Scienze Umane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7AFDE124" w14:textId="77777777" w:rsidR="00BA7EEC" w:rsidRDefault="006C75A9">
            <w:pPr>
              <w:spacing w:after="0" w:line="20" w:lineRule="atLeast"/>
              <w:ind w:left="142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Industria e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Artigianato per  il made in Italy  (Tessile-Abbigliamento)</w:t>
            </w:r>
          </w:p>
          <w:p w14:paraId="78B315EA" w14:textId="77777777" w:rsidR="00BA7EEC" w:rsidRDefault="006C75A9">
            <w:pPr>
              <w:spacing w:after="0" w:line="20" w:lineRule="atLeast"/>
              <w:ind w:left="360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socio-sanitari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la Sanita' e l'Assistenza Sociale</w:t>
            </w:r>
          </w:p>
          <w:p w14:paraId="095CAB52" w14:textId="77777777" w:rsidR="00BA7EEC" w:rsidRDefault="006C75A9">
            <w:pPr>
              <w:autoSpaceDE w:val="0"/>
              <w:spacing w:after="0" w:line="20" w:lineRule="atLeast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Servizi per l’Enogastronomia e l’Ospitalità 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Alberghiera – Istituto Professionale Enogastronomia e ospitalità alberghiera</w:t>
            </w:r>
          </w:p>
          <w:p w14:paraId="43251F43" w14:textId="77777777" w:rsidR="00BA7EEC" w:rsidRDefault="006C75A9">
            <w:pPr>
              <w:autoSpaceDE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Percorso di  II Livello (ex Corso Serale)  Istituto Professionale Servizi per l’Enogastronomia e l’ospitalità   alberghiera</w:t>
            </w:r>
          </w:p>
          <w:p w14:paraId="022D2935" w14:textId="77777777" w:rsidR="00BA7EEC" w:rsidRDefault="006C75A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1  81025 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14:paraId="19927DE5" w14:textId="77777777" w:rsidR="00BA7EEC" w:rsidRDefault="006C75A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Codice Fiscale : 80102490614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23F4710B" w14:textId="77777777" w:rsidR="00BA7EEC" w:rsidRDefault="006C75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Segr. Tel :0823-511909 – Fax 0823-511834   VicedirigenzaTel :0823-580019</w:t>
            </w:r>
          </w:p>
          <w:p w14:paraId="73A17BF9" w14:textId="77777777" w:rsidR="00BA7EEC" w:rsidRDefault="006C75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 Dirigente Scolastico : 0823-511863</w:t>
            </w:r>
          </w:p>
          <w:p w14:paraId="151DFC84" w14:textId="77777777" w:rsidR="00BA7EEC" w:rsidRDefault="006C75A9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CA"/>
              </w:rPr>
              <w:t>E-mail :</w:t>
            </w:r>
            <w:hyperlink r:id="rId7" w:history="1">
              <w:r>
                <w:rPr>
                  <w:rFonts w:eastAsia="Times New Roman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CA"/>
              </w:rPr>
              <w:t>E-ma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CA"/>
              </w:rPr>
              <w:t xml:space="preserve">il certificata (PEC) : </w:t>
            </w:r>
            <w:hyperlink r:id="rId8" w:history="1">
              <w:r>
                <w:rPr>
                  <w:rFonts w:eastAsia="Times New Roman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3A6D0D93" w14:textId="77777777" w:rsidR="00BA7EEC" w:rsidRDefault="006C75A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9" w:history="1">
              <w:r>
                <w:rPr>
                  <w:rFonts w:eastAsia="Times New Roman" w:cs="Calibri"/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AE8E08" w14:textId="77777777" w:rsidR="00BA7EEC" w:rsidRDefault="006C75A9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val="en-US"/>
              </w:rPr>
              <w:drawing>
                <wp:inline distT="0" distB="0" distL="0" distR="0" wp14:anchorId="01443F31" wp14:editId="3238F732">
                  <wp:extent cx="666753" cy="571500"/>
                  <wp:effectExtent l="0" t="0" r="0" b="0"/>
                  <wp:docPr id="2" name="Immagin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3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8B8347" w14:textId="77777777" w:rsidR="00BA7EEC" w:rsidRDefault="00BA7EEC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en-CA" w:eastAsia="it-IT"/>
              </w:rPr>
            </w:pPr>
          </w:p>
        </w:tc>
      </w:tr>
    </w:tbl>
    <w:p w14:paraId="45999DC3" w14:textId="77777777" w:rsidR="00BA7EEC" w:rsidRDefault="006C75A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Prot. n.°16448/IV del 17/09/2022 </w:t>
      </w:r>
    </w:p>
    <w:p w14:paraId="31460C3F" w14:textId="77777777" w:rsidR="00BA7EEC" w:rsidRDefault="006C75A9">
      <w:pPr>
        <w:spacing w:after="0" w:line="240" w:lineRule="auto"/>
        <w:ind w:left="72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Ai  docenti  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componenti il Consiglio della classe 1 sez. Aes</w:t>
      </w:r>
    </w:p>
    <w:p w14:paraId="67508E86" w14:textId="77777777" w:rsidR="00BA7EEC" w:rsidRDefault="006C75A9">
      <w:pPr>
        <w:spacing w:after="0" w:line="240" w:lineRule="auto"/>
        <w:ind w:left="72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Prof.ssa Albano A.</w:t>
      </w:r>
    </w:p>
    <w:p w14:paraId="18788904" w14:textId="77777777" w:rsidR="00BA7EEC" w:rsidRDefault="006C75A9">
      <w:pPr>
        <w:spacing w:after="0" w:line="240" w:lineRule="auto"/>
        <w:ind w:left="72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Prof.ssa Basile G.</w:t>
      </w:r>
    </w:p>
    <w:p w14:paraId="632D2C3A" w14:textId="77777777" w:rsidR="00BA7EEC" w:rsidRDefault="006C75A9">
      <w:pPr>
        <w:spacing w:after="0" w:line="240" w:lineRule="auto"/>
        <w:ind w:left="72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Prof.ssa Borrasso L.</w:t>
      </w:r>
    </w:p>
    <w:p w14:paraId="57069BBD" w14:textId="77777777" w:rsidR="00BA7EEC" w:rsidRDefault="006C75A9">
      <w:pPr>
        <w:spacing w:after="0" w:line="240" w:lineRule="auto"/>
        <w:ind w:left="72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Prof.ssa De Simone R.</w:t>
      </w:r>
    </w:p>
    <w:p w14:paraId="3391865D" w14:textId="77777777" w:rsidR="00BA7EEC" w:rsidRDefault="006C75A9">
      <w:pPr>
        <w:spacing w:after="0" w:line="240" w:lineRule="auto"/>
        <w:ind w:left="72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Prof.ssa Di Nunno M.T.</w:t>
      </w:r>
    </w:p>
    <w:p w14:paraId="70DC7C6B" w14:textId="77777777" w:rsidR="00BA7EEC" w:rsidRDefault="006C75A9">
      <w:pPr>
        <w:spacing w:after="0" w:line="240" w:lineRule="auto"/>
        <w:ind w:left="72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Prof.ssa Gagliano G.</w:t>
      </w:r>
    </w:p>
    <w:p w14:paraId="559DFE85" w14:textId="77777777" w:rsidR="00BA7EEC" w:rsidRDefault="006C75A9">
      <w:pPr>
        <w:spacing w:after="0" w:line="240" w:lineRule="auto"/>
        <w:ind w:left="72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Prof.ssa Gresini S.</w:t>
      </w:r>
    </w:p>
    <w:p w14:paraId="293A12A7" w14:textId="77777777" w:rsidR="00BA7EEC" w:rsidRDefault="006C75A9">
      <w:pPr>
        <w:spacing w:after="0" w:line="240" w:lineRule="auto"/>
        <w:ind w:left="72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Prof.ssa Grillo A.</w:t>
      </w:r>
    </w:p>
    <w:p w14:paraId="33EA5E72" w14:textId="77777777" w:rsidR="00BA7EEC" w:rsidRDefault="006C75A9">
      <w:pPr>
        <w:spacing w:after="0" w:line="240" w:lineRule="auto"/>
        <w:ind w:left="72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Prof.ssa Melone M.R.</w:t>
      </w:r>
    </w:p>
    <w:p w14:paraId="413603B8" w14:textId="77777777" w:rsidR="00BA7EEC" w:rsidRDefault="006C75A9">
      <w:pPr>
        <w:spacing w:after="0" w:line="240" w:lineRule="auto"/>
        <w:ind w:left="72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Prof.ssa Piccolo M.</w:t>
      </w:r>
    </w:p>
    <w:p w14:paraId="50398E8C" w14:textId="77777777" w:rsidR="00BA7EEC" w:rsidRDefault="006C75A9">
      <w:pPr>
        <w:spacing w:after="0" w:line="240" w:lineRule="auto"/>
        <w:ind w:left="72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Pr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of.ssa Razzano L.</w:t>
      </w:r>
    </w:p>
    <w:p w14:paraId="4B1E6F7E" w14:textId="77777777" w:rsidR="00BA7EEC" w:rsidRDefault="006C75A9">
      <w:pPr>
        <w:spacing w:after="0" w:line="240" w:lineRule="auto"/>
        <w:ind w:left="72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Prof.ssa Stefanelli M.G.</w:t>
      </w:r>
    </w:p>
    <w:p w14:paraId="69A81E6C" w14:textId="77777777" w:rsidR="00BA7EEC" w:rsidRDefault="006C75A9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Liceo Economico Sociale </w:t>
      </w:r>
    </w:p>
    <w:p w14:paraId="71A3F36B" w14:textId="77777777" w:rsidR="00BA7EEC" w:rsidRDefault="006C75A9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ISISS “G. B. Novelli”</w:t>
      </w:r>
    </w:p>
    <w:p w14:paraId="39BE3613" w14:textId="77777777" w:rsidR="00BA7EEC" w:rsidRDefault="006C75A9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di Marcianise</w:t>
      </w:r>
    </w:p>
    <w:p w14:paraId="512D4773" w14:textId="77777777" w:rsidR="00BA7EEC" w:rsidRDefault="00BA7EEC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11AEABB" w14:textId="77777777" w:rsidR="00BA7EEC" w:rsidRDefault="006C75A9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Al prof.re Tedesco Augusto</w:t>
      </w:r>
    </w:p>
    <w:p w14:paraId="10ABED9D" w14:textId="77777777" w:rsidR="00BA7EEC" w:rsidRDefault="006C75A9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ISISS “G. B. Novelli”</w:t>
      </w:r>
    </w:p>
    <w:p w14:paraId="2EC7662B" w14:textId="77777777" w:rsidR="00BA7EEC" w:rsidRDefault="006C75A9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di Marcianise</w:t>
      </w:r>
    </w:p>
    <w:p w14:paraId="32A75A10" w14:textId="77777777" w:rsidR="00BA7EEC" w:rsidRDefault="00BA7EEC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936D481" w14:textId="77777777" w:rsidR="00BA7EEC" w:rsidRDefault="006C75A9">
      <w:pPr>
        <w:spacing w:after="0" w:line="240" w:lineRule="auto"/>
        <w:ind w:left="72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Ai genitori dell’alunna U.B.</w:t>
      </w:r>
    </w:p>
    <w:p w14:paraId="278337A6" w14:textId="77777777" w:rsidR="00BA7EEC" w:rsidRDefault="006C75A9">
      <w:pPr>
        <w:spacing w:after="0" w:line="240" w:lineRule="auto"/>
        <w:ind w:left="72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iscritta alla classe prima sez. Aes</w:t>
      </w:r>
    </w:p>
    <w:p w14:paraId="6FFAAC86" w14:textId="77777777" w:rsidR="00BA7EEC" w:rsidRDefault="006C75A9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Liceo 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Economico Sociale </w:t>
      </w:r>
    </w:p>
    <w:p w14:paraId="7EB98CFB" w14:textId="77777777" w:rsidR="00BA7EEC" w:rsidRDefault="006C75A9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ISISS “G. B. Novelli”</w:t>
      </w:r>
    </w:p>
    <w:p w14:paraId="2F628693" w14:textId="77777777" w:rsidR="00BA7EEC" w:rsidRDefault="006C75A9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di Marcianise</w:t>
      </w:r>
    </w:p>
    <w:p w14:paraId="71D185F3" w14:textId="77777777" w:rsidR="00BA7EEC" w:rsidRDefault="00BA7EE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0E0C9F3C" w14:textId="77777777" w:rsidR="00BA7EEC" w:rsidRDefault="006C75A9">
      <w:pPr>
        <w:spacing w:after="0" w:line="240" w:lineRule="auto"/>
        <w:jc w:val="right"/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                               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                                                                     </w:t>
      </w:r>
    </w:p>
    <w:p w14:paraId="15458044" w14:textId="42E91C77" w:rsidR="00BA7EEC" w:rsidRDefault="006C75A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Comunicazione  N. 21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</w:p>
    <w:p w14:paraId="26565E69" w14:textId="77777777" w:rsidR="00BA7EEC" w:rsidRDefault="00BA7EE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A70B457" w14:textId="77777777" w:rsidR="00BA7EEC" w:rsidRDefault="006C75A9">
      <w:pPr>
        <w:spacing w:after="0" w:line="240" w:lineRule="auto"/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OGGETTO:  Convocazione consiglio della classe prima sez. Aes  Liceo Economico Sociale  ISISS “G. B. Novelli” di Marcianise </w:t>
      </w:r>
      <w:r>
        <w:rPr>
          <w:rFonts w:ascii="Times New Roman" w:hAnsi="Times New Roman"/>
          <w:b/>
        </w:rPr>
        <w:t xml:space="preserve">- 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A.S. 2022/23</w:t>
      </w:r>
    </w:p>
    <w:p w14:paraId="30C35169" w14:textId="77777777" w:rsidR="00BA7EEC" w:rsidRDefault="00BA7EE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01700E3" w14:textId="77777777" w:rsidR="00BA7EEC" w:rsidRDefault="006C75A9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0"/>
          <w:szCs w:val="20"/>
          <w:lang w:eastAsia="it-IT"/>
        </w:rPr>
        <w:t>Si comunica ai docent</w:t>
      </w:r>
      <w:r>
        <w:rPr>
          <w:rFonts w:ascii="Times New Roman" w:eastAsia="Times New Roman" w:hAnsi="Times New Roman"/>
          <w:sz w:val="20"/>
          <w:szCs w:val="20"/>
          <w:lang w:eastAsia="it-IT"/>
        </w:rPr>
        <w:t>i in intestazione che, in data 21 settembre 2022 alle ore 15.30, è convocato il Consiglio della classe prima sez. Aes del Liceo Economico Sociale,</w:t>
      </w:r>
      <w:r>
        <w:rPr>
          <w:rFonts w:ascii="Times New Roman" w:hAnsi="Times New Roman"/>
          <w:sz w:val="20"/>
          <w:szCs w:val="20"/>
        </w:rPr>
        <w:t xml:space="preserve"> in modalità videoconferenza attraverso la piattaforma Google Workspace </w:t>
      </w:r>
      <w:r>
        <w:rPr>
          <w:rFonts w:ascii="Times New Roman" w:hAnsi="Times New Roman"/>
          <w:sz w:val="20"/>
          <w:szCs w:val="20"/>
          <w:shd w:val="clear" w:color="auto" w:fill="FFFFFF"/>
        </w:rPr>
        <w:t>for Education</w:t>
      </w:r>
      <w:r>
        <w:rPr>
          <w:rFonts w:ascii="Times New Roman" w:eastAsia="Times New Roman" w:hAnsi="Times New Roman"/>
          <w:sz w:val="20"/>
          <w:szCs w:val="20"/>
          <w:lang w:eastAsia="it-IT"/>
        </w:rPr>
        <w:t xml:space="preserve">, allargato ai </w:t>
      </w:r>
      <w:r>
        <w:rPr>
          <w:rFonts w:ascii="Times New Roman" w:eastAsia="Times New Roman" w:hAnsi="Times New Roman"/>
          <w:sz w:val="20"/>
          <w:szCs w:val="20"/>
          <w:lang w:eastAsia="it-IT"/>
        </w:rPr>
        <w:t>genitori dell’alunna U.B. per la discussione dei seguenti punti all’o.d.g.:</w:t>
      </w:r>
    </w:p>
    <w:p w14:paraId="1D89D2D8" w14:textId="77777777" w:rsidR="00BA7EEC" w:rsidRDefault="006C75A9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0"/>
          <w:szCs w:val="20"/>
          <w:lang w:eastAsia="it-IT"/>
        </w:rPr>
        <w:lastRenderedPageBreak/>
        <w:t>1) Inserimento alunna straniera nella classe prima sezione A del Liceo Economico Sociale a.s. 2022/2023: adattamento dei programmi d’insegnamento in relazione al livello di compete</w:t>
      </w:r>
      <w:r>
        <w:rPr>
          <w:rFonts w:ascii="Times New Roman" w:eastAsia="Times New Roman" w:hAnsi="Times New Roman"/>
          <w:sz w:val="20"/>
          <w:szCs w:val="20"/>
          <w:lang w:eastAsia="it-IT"/>
        </w:rPr>
        <w:t>nza dell’allieva medesima.</w:t>
      </w:r>
    </w:p>
    <w:p w14:paraId="4B6A5BCB" w14:textId="77777777" w:rsidR="00BA7EEC" w:rsidRDefault="006C75A9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  <w:r>
        <w:rPr>
          <w:rFonts w:ascii="Times New Roman" w:eastAsia="Times New Roman" w:hAnsi="Times New Roman"/>
          <w:sz w:val="20"/>
          <w:szCs w:val="20"/>
          <w:lang w:eastAsia="it-IT"/>
        </w:rPr>
        <w:t xml:space="preserve">2)Varie ed eventuali  </w:t>
      </w:r>
    </w:p>
    <w:p w14:paraId="4A5064D8" w14:textId="77777777" w:rsidR="00BA7EEC" w:rsidRDefault="006C75A9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0"/>
          <w:szCs w:val="20"/>
          <w:lang w:eastAsia="it-IT"/>
        </w:rPr>
        <w:t>Il prof.re Tedesco Augusto avrà cura, in tempo utile, di contattare telefonicamente i genitori dell’alunna citata e di effettuare gli inviti per l’accesso alla piattaforma sia per la componente genitori che</w:t>
      </w:r>
      <w:r>
        <w:rPr>
          <w:rFonts w:ascii="Times New Roman" w:eastAsia="Times New Roman" w:hAnsi="Times New Roman"/>
          <w:sz w:val="20"/>
          <w:szCs w:val="20"/>
          <w:lang w:eastAsia="it-IT"/>
        </w:rPr>
        <w:t xml:space="preserve"> per la componente docenti generando due eventi; per il </w:t>
      </w:r>
      <w:r>
        <w:rPr>
          <w:rFonts w:ascii="Times New Roman" w:eastAsia="Times New Roman" w:hAnsi="Times New Roman"/>
          <w:b/>
          <w:sz w:val="20"/>
          <w:szCs w:val="20"/>
          <w:lang w:eastAsia="it-IT"/>
        </w:rPr>
        <w:t>primo evento</w:t>
      </w:r>
      <w:r>
        <w:rPr>
          <w:rFonts w:ascii="Times New Roman" w:eastAsia="Times New Roman" w:hAnsi="Times New Roman"/>
          <w:sz w:val="20"/>
          <w:szCs w:val="20"/>
          <w:lang w:eastAsia="it-IT"/>
        </w:rPr>
        <w:t xml:space="preserve">, dalle ore 15.30 alle ore 16.00, riceveranno il link di partecipazione </w:t>
      </w:r>
      <w:r>
        <w:rPr>
          <w:rFonts w:ascii="Times New Roman" w:eastAsia="Times New Roman" w:hAnsi="Times New Roman"/>
          <w:b/>
          <w:sz w:val="20"/>
          <w:szCs w:val="20"/>
          <w:lang w:eastAsia="it-IT"/>
        </w:rPr>
        <w:t>docenti e genitori</w:t>
      </w:r>
      <w:r>
        <w:rPr>
          <w:rFonts w:ascii="Times New Roman" w:eastAsia="Times New Roman" w:hAnsi="Times New Roman"/>
          <w:sz w:val="20"/>
          <w:szCs w:val="20"/>
          <w:lang w:eastAsia="it-IT"/>
        </w:rPr>
        <w:t xml:space="preserve"> mentre per il </w:t>
      </w:r>
      <w:r>
        <w:rPr>
          <w:rFonts w:ascii="Times New Roman" w:eastAsia="Times New Roman" w:hAnsi="Times New Roman"/>
          <w:b/>
          <w:sz w:val="20"/>
          <w:szCs w:val="20"/>
          <w:lang w:eastAsia="it-IT"/>
        </w:rPr>
        <w:t>secondo evento</w:t>
      </w:r>
      <w:r>
        <w:rPr>
          <w:rFonts w:ascii="Times New Roman" w:eastAsia="Times New Roman" w:hAnsi="Times New Roman"/>
          <w:sz w:val="20"/>
          <w:szCs w:val="20"/>
          <w:lang w:eastAsia="it-IT"/>
        </w:rPr>
        <w:t xml:space="preserve">, dalle ore 16.00 alle ore 16.30, riceverà il link di partecipazione </w:t>
      </w:r>
      <w:r>
        <w:rPr>
          <w:rFonts w:ascii="Times New Roman" w:eastAsia="Times New Roman" w:hAnsi="Times New Roman"/>
          <w:sz w:val="20"/>
          <w:szCs w:val="20"/>
          <w:lang w:eastAsia="it-IT"/>
        </w:rPr>
        <w:t xml:space="preserve">la sola </w:t>
      </w:r>
      <w:r>
        <w:rPr>
          <w:rFonts w:ascii="Times New Roman" w:eastAsia="Times New Roman" w:hAnsi="Times New Roman"/>
          <w:b/>
          <w:sz w:val="20"/>
          <w:szCs w:val="20"/>
          <w:lang w:eastAsia="it-IT"/>
        </w:rPr>
        <w:t>componente docenti</w:t>
      </w:r>
      <w:r>
        <w:rPr>
          <w:rFonts w:ascii="Times New Roman" w:eastAsia="Times New Roman" w:hAnsi="Times New Roman"/>
          <w:sz w:val="20"/>
          <w:szCs w:val="20"/>
          <w:lang w:eastAsia="it-IT"/>
        </w:rPr>
        <w:t xml:space="preserve">. </w:t>
      </w:r>
    </w:p>
    <w:p w14:paraId="0939941B" w14:textId="77777777" w:rsidR="00BA7EEC" w:rsidRDefault="00BA7EE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</w:p>
    <w:p w14:paraId="00F376ED" w14:textId="77777777" w:rsidR="00BA7EEC" w:rsidRDefault="006C75A9">
      <w:pPr>
        <w:shd w:val="clear" w:color="auto" w:fill="FFFFFF"/>
        <w:spacing w:after="0" w:line="240" w:lineRule="auto"/>
        <w:jc w:val="both"/>
      </w:pPr>
      <w:r>
        <w:rPr>
          <w:rFonts w:ascii="Times New Roman" w:hAnsi="Times New Roman"/>
          <w:sz w:val="20"/>
          <w:szCs w:val="20"/>
        </w:rPr>
        <w:t>Marcianise, li 17/09/2022</w:t>
      </w:r>
    </w:p>
    <w:p w14:paraId="17260E88" w14:textId="77777777" w:rsidR="00BA7EEC" w:rsidRDefault="00BA7E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A08463C" w14:textId="77777777" w:rsidR="00BA7EEC" w:rsidRDefault="006C75A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IL DIRIGENTE SCOLASTICO</w:t>
      </w:r>
    </w:p>
    <w:p w14:paraId="1A7B2E13" w14:textId="77777777" w:rsidR="00BA7EEC" w:rsidRDefault="006C75A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PROF.SSA EMMA MARCHITTO</w:t>
      </w:r>
    </w:p>
    <w:p w14:paraId="02A34890" w14:textId="77777777" w:rsidR="00BA7EEC" w:rsidRDefault="00BA7EEC"/>
    <w:sectPr w:rsidR="00BA7EEC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6ACC8" w14:textId="77777777" w:rsidR="00000000" w:rsidRDefault="006C75A9">
      <w:pPr>
        <w:spacing w:after="0" w:line="240" w:lineRule="auto"/>
      </w:pPr>
      <w:r>
        <w:separator/>
      </w:r>
    </w:p>
  </w:endnote>
  <w:endnote w:type="continuationSeparator" w:id="0">
    <w:p w14:paraId="56EDB688" w14:textId="77777777" w:rsidR="00000000" w:rsidRDefault="006C7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FFC13" w14:textId="77777777" w:rsidR="00000000" w:rsidRDefault="006C75A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E28DF3B" w14:textId="77777777" w:rsidR="00000000" w:rsidRDefault="006C75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A7EEC"/>
    <w:rsid w:val="006C75A9"/>
    <w:rsid w:val="00BA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94D85"/>
  <w15:docId w15:val="{9F27E996-2C0D-4775-8613-425C84B55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autoSpaceDN w:val="0"/>
        <w:spacing w:line="251" w:lineRule="auto"/>
        <w:jc w:val="both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160"/>
      <w:jc w:val="left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reformattatoHTML">
    <w:name w:val="HTML Preformatted"/>
    <w:basedOn w:val="Normal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rPr>
      <w:rFonts w:ascii="Consolas" w:hAnsi="Consolas"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hyperlink" Target="http://www.istitutonovelli.it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</Words>
  <Characters>2923</Characters>
  <Application>Microsoft Office Word</Application>
  <DocSecurity>4</DocSecurity>
  <Lines>24</Lines>
  <Paragraphs>6</Paragraphs>
  <ScaleCrop>false</ScaleCrop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dc:description/>
  <cp:lastModifiedBy>Giulio Raucci</cp:lastModifiedBy>
  <cp:revision>2</cp:revision>
  <dcterms:created xsi:type="dcterms:W3CDTF">2022-09-17T16:45:00Z</dcterms:created>
  <dcterms:modified xsi:type="dcterms:W3CDTF">2022-09-17T16:45:00Z</dcterms:modified>
</cp:coreProperties>
</file>