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E5" w:rsidRDefault="00B751E5" w:rsidP="005C6D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B751E5" w:rsidRPr="00361DA2" w:rsidRDefault="00B751E5" w:rsidP="00E8639F">
      <w:pPr>
        <w:spacing w:after="0" w:line="240" w:lineRule="auto"/>
        <w:jc w:val="both"/>
        <w:rPr>
          <w:rFonts w:ascii="Cambria" w:hAnsi="Cambria" w:cs="Cambria"/>
          <w:b/>
          <w:bCs/>
          <w:sz w:val="24"/>
          <w:szCs w:val="24"/>
          <w:lang w:eastAsia="it-IT"/>
        </w:rPr>
      </w:pPr>
      <w:r w:rsidRPr="00361DA2">
        <w:rPr>
          <w:rFonts w:ascii="Cambria" w:hAnsi="Cambria" w:cs="Cambria"/>
          <w:b/>
          <w:bCs/>
          <w:sz w:val="32"/>
          <w:szCs w:val="32"/>
          <w:lang w:eastAsia="it-IT"/>
        </w:rPr>
        <w:t>CALENDARIO  DELLE  PROVE DI VERIFICA DEGLI ALUNNI CON SOSPENSIONE DEL GIUDIZIO A. S. 2010/11</w:t>
      </w:r>
    </w:p>
    <w:p w:rsidR="00B751E5" w:rsidRDefault="00B751E5" w:rsidP="00E863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B751E5" w:rsidRDefault="00B751E5" w:rsidP="00E863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B751E5" w:rsidRDefault="00B751E5" w:rsidP="00E863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B751E5" w:rsidRPr="001062CA" w:rsidRDefault="00B751E5" w:rsidP="00361DA2">
      <w:pPr>
        <w:spacing w:after="0" w:line="240" w:lineRule="auto"/>
        <w:jc w:val="center"/>
        <w:rPr>
          <w:b/>
          <w:bCs/>
          <w:i/>
          <w:iCs/>
          <w:sz w:val="36"/>
          <w:szCs w:val="36"/>
          <w:u w:val="single"/>
          <w:lang w:eastAsia="it-IT"/>
        </w:rPr>
      </w:pPr>
      <w:r w:rsidRPr="00150EF1">
        <w:rPr>
          <w:b/>
          <w:bCs/>
          <w:i/>
          <w:iCs/>
          <w:sz w:val="36"/>
          <w:szCs w:val="36"/>
          <w:u w:val="single"/>
          <w:lang w:eastAsia="it-IT"/>
        </w:rPr>
        <w:t>VENERDI 2 SETTEMBRE 2011</w:t>
      </w:r>
    </w:p>
    <w:p w:rsidR="00B751E5" w:rsidRDefault="00B751E5" w:rsidP="005C6D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0"/>
        <w:gridCol w:w="1384"/>
        <w:gridCol w:w="4492"/>
        <w:gridCol w:w="1123"/>
      </w:tblGrid>
      <w:tr w:rsidR="00B751E5" w:rsidRPr="00923908">
        <w:trPr>
          <w:trHeight w:val="270"/>
        </w:trPr>
        <w:tc>
          <w:tcPr>
            <w:tcW w:w="2470" w:type="dxa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MATERIA</w:t>
            </w:r>
          </w:p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1384" w:type="dxa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ORA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CLASSI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AULA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LICEI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N°19 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TRIENNIO LICEI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 20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PROFESSIONALI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 21 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STORIA 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923908">
              <w:rPr>
                <w:rFonts w:ascii="Times New Roman" w:hAnsi="Times New Roman" w:cs="Times New Roman"/>
                <w:lang w:eastAsia="it-IT"/>
              </w:rPr>
              <w:t>STORIA-GEOGRAFIA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10,30/11,30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LICEI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 22 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10,30/11,30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TRIENNIO LICEI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23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1030/11,30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BIENNIO + TRIENNIO PROFESSIONALI 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24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TERRA / SPERIMENTALI</w:t>
            </w:r>
          </w:p>
        </w:tc>
        <w:tc>
          <w:tcPr>
            <w:tcW w:w="1384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28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SPERIMENTALI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PROFESSIONALI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29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UMANE / SCIENZE DELLA FORMAZIONE / SCIENZE SOCIALI</w:t>
            </w:r>
          </w:p>
        </w:tc>
        <w:tc>
          <w:tcPr>
            <w:tcW w:w="1384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12,30/13,30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25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UMANE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12,30/13,30  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BIENNIO PROFESSIONALE 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26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12,30/13,30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LICEI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27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</w:tbl>
    <w:p w:rsidR="00B751E5" w:rsidRPr="001062CA" w:rsidRDefault="00B751E5" w:rsidP="005C6D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B751E5" w:rsidRPr="00923908">
        <w:trPr>
          <w:trHeight w:val="1797"/>
        </w:trPr>
        <w:tc>
          <w:tcPr>
            <w:tcW w:w="1150" w:type="dxa"/>
          </w:tcPr>
          <w:p w:rsidR="00B751E5" w:rsidRPr="001062CA" w:rsidRDefault="00B751E5" w:rsidP="00144A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color="FF0000"/>
                <w:lang w:eastAsia="it-IT"/>
              </w:rPr>
            </w:pPr>
            <w:r w:rsidRPr="00923908">
              <w:rPr>
                <w:rFonts w:ascii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4.75pt;visibility:visible">
                  <v:imagedata r:id="rId6" o:title=""/>
                </v:shape>
              </w:pict>
            </w:r>
          </w:p>
          <w:p w:rsidR="00B751E5" w:rsidRPr="001062CA" w:rsidRDefault="00B751E5" w:rsidP="00144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B751E5" w:rsidRPr="001062CA" w:rsidRDefault="00B751E5" w:rsidP="00144A57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i/>
                <w:iCs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i/>
                <w:iCs/>
                <w:sz w:val="16"/>
                <w:szCs w:val="16"/>
                <w:u w:color="FF0000"/>
                <w:lang w:eastAsia="it-IT"/>
              </w:rPr>
              <w:t xml:space="preserve">                                               ISTITUTO STATALE  D’ISTRUZIONE SECONDARIA SUPERIORE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  <w:t>“ G. B.  NOVELLI ”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>Liceo Pedagogico - Liceo Linguistico - Liceo delle Scienze Sociali</w:t>
            </w:r>
          </w:p>
          <w:p w:rsidR="00B751E5" w:rsidRPr="001062CA" w:rsidRDefault="00B751E5" w:rsidP="00144A57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>Istituto Professionale per l’Abbigliamento e la Moda</w:t>
            </w:r>
          </w:p>
          <w:p w:rsidR="00B751E5" w:rsidRPr="001062CA" w:rsidRDefault="00B751E5" w:rsidP="00144A57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>Istituto Professionale per i Servizi Sociali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 xml:space="preserve">Via G.B. Novelli, N° 1  </w:t>
            </w:r>
            <w:r w:rsidRPr="001062CA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 xml:space="preserve">81025 </w:t>
            </w:r>
            <w:r w:rsidRPr="001062CA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  <w:t>MARCIANISE</w:t>
            </w: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 xml:space="preserve"> (CE</w:t>
            </w:r>
            <w:r w:rsidRPr="001062CA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  <w:t xml:space="preserve">) – </w:t>
            </w: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 xml:space="preserve"> Codice Fiscale : 80102490614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>DISTRETTO SCOLASTICO  n° 14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>Segreteria Tel e Fax :0823/511909Vicedirigenza  Tel :0823-580019  0823-580040 (fax)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>Tel e Fax Dirigente Scolastico : 0823/511863</w:t>
            </w:r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u w:color="FF0000"/>
                <w:lang w:eastAsia="it-IT"/>
              </w:rPr>
            </w:pPr>
            <w:r w:rsidRPr="001062CA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  <w:t>E-mail :</w:t>
            </w: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 xml:space="preserve"> </w:t>
            </w:r>
            <w:hyperlink r:id="rId7" w:history="1">
              <w:r w:rsidRPr="001062C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 w:color="FF0000"/>
                  <w:lang w:eastAsia="it-IT"/>
                </w:rPr>
                <w:t>ceis01100n@istruzione.it</w:t>
              </w:r>
            </w:hyperlink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eastAsia="it-IT"/>
              </w:rPr>
              <w:t xml:space="preserve">       </w:t>
            </w:r>
            <w:r w:rsidRPr="001062CA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eastAsia="it-IT"/>
              </w:rPr>
              <w:t xml:space="preserve">E-mail certificata (PEC) : </w:t>
            </w:r>
            <w:hyperlink r:id="rId8" w:history="1">
              <w:r w:rsidRPr="001062C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 w:color="FF0000"/>
                  <w:lang w:eastAsia="it-IT"/>
                </w:rPr>
                <w:t>ceis01100n@ecert.it</w:t>
              </w:r>
            </w:hyperlink>
          </w:p>
          <w:p w:rsidR="00B751E5" w:rsidRPr="001062CA" w:rsidRDefault="00B751E5" w:rsidP="00144A5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  <w:lang w:val="fr-FR" w:eastAsia="it-IT"/>
              </w:rPr>
            </w:pPr>
            <w:r w:rsidRPr="001062CA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val="fr-FR" w:eastAsia="it-IT"/>
              </w:rPr>
              <w:t>Sito Web :</w:t>
            </w:r>
            <w:r w:rsidRPr="001062CA">
              <w:rPr>
                <w:rFonts w:ascii="Times New Roman" w:hAnsi="Times New Roman" w:cs="Times New Roman"/>
                <w:sz w:val="16"/>
                <w:szCs w:val="16"/>
                <w:u w:color="FF0000"/>
                <w:lang w:val="fr-FR" w:eastAsia="it-IT"/>
              </w:rPr>
              <w:t xml:space="preserve"> </w:t>
            </w:r>
            <w:hyperlink r:id="rId9" w:history="1">
              <w:r w:rsidRPr="001062C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 w:color="FF0000"/>
                  <w:lang w:val="fr-FR" w:eastAsia="it-IT"/>
                </w:rPr>
                <w:t>www.istitutonovelli.it</w:t>
              </w:r>
            </w:hyperlink>
          </w:p>
          <w:p w:rsidR="00B751E5" w:rsidRPr="001062CA" w:rsidRDefault="00B751E5" w:rsidP="00144A57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  <w:u w:color="FF0000"/>
                <w:lang w:val="fr-FR" w:eastAsia="it-IT"/>
              </w:rPr>
            </w:pPr>
          </w:p>
          <w:p w:rsidR="00B751E5" w:rsidRPr="001062CA" w:rsidRDefault="00B751E5" w:rsidP="00144A57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  <w:u w:color="FF0000"/>
                <w:lang w:val="fr-FR" w:eastAsia="it-IT"/>
              </w:rPr>
            </w:pPr>
          </w:p>
        </w:tc>
        <w:tc>
          <w:tcPr>
            <w:tcW w:w="970" w:type="dxa"/>
          </w:tcPr>
          <w:p w:rsidR="00B751E5" w:rsidRPr="001062CA" w:rsidRDefault="00B751E5" w:rsidP="00144A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color="FF0000"/>
                <w:lang w:eastAsia="it-IT"/>
              </w:rPr>
            </w:pPr>
            <w:r w:rsidRPr="00923908">
              <w:rPr>
                <w:rFonts w:ascii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pict>
                <v:shape id="Immagine 2" o:spid="_x0000_i1026" type="#_x0000_t75" style="width:52.5pt;height:45pt;visibility:visible">
                  <v:imagedata r:id="rId10" o:title=""/>
                </v:shape>
              </w:pict>
            </w:r>
          </w:p>
          <w:p w:rsidR="00B751E5" w:rsidRPr="001062CA" w:rsidRDefault="00B751E5" w:rsidP="00144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B751E5" w:rsidRDefault="00B751E5"/>
    <w:p w:rsidR="00B751E5" w:rsidRDefault="00B751E5"/>
    <w:p w:rsidR="00B751E5" w:rsidRDefault="00B751E5"/>
    <w:p w:rsidR="00B751E5" w:rsidRPr="00150EF1" w:rsidRDefault="00B751E5" w:rsidP="003B457B">
      <w:pPr>
        <w:spacing w:after="0" w:line="240" w:lineRule="auto"/>
        <w:jc w:val="center"/>
        <w:rPr>
          <w:b/>
          <w:bCs/>
          <w:i/>
          <w:iCs/>
          <w:sz w:val="36"/>
          <w:szCs w:val="36"/>
          <w:u w:val="single"/>
          <w:lang w:eastAsia="it-IT"/>
        </w:rPr>
      </w:pPr>
      <w:r w:rsidRPr="00150EF1">
        <w:rPr>
          <w:b/>
          <w:bCs/>
          <w:i/>
          <w:iCs/>
          <w:sz w:val="36"/>
          <w:szCs w:val="36"/>
          <w:u w:val="single"/>
          <w:lang w:eastAsia="it-IT"/>
        </w:rPr>
        <w:t>SABATO 3 SETTEMBRE 2011</w:t>
      </w:r>
    </w:p>
    <w:p w:rsidR="00B751E5" w:rsidRPr="001062CA" w:rsidRDefault="00B751E5" w:rsidP="003B457B">
      <w:pPr>
        <w:spacing w:after="0" w:line="240" w:lineRule="auto"/>
        <w:jc w:val="center"/>
        <w:rPr>
          <w:b/>
          <w:bCs/>
          <w:i/>
          <w:iCs/>
          <w:sz w:val="32"/>
          <w:szCs w:val="32"/>
          <w:u w:val="single"/>
          <w:lang w:eastAsia="it-IT"/>
        </w:rPr>
      </w:pPr>
    </w:p>
    <w:p w:rsidR="00B751E5" w:rsidRDefault="00B751E5" w:rsidP="003B45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0"/>
        <w:gridCol w:w="1384"/>
        <w:gridCol w:w="4492"/>
        <w:gridCol w:w="1063"/>
      </w:tblGrid>
      <w:tr w:rsidR="00B751E5" w:rsidRPr="00923908">
        <w:trPr>
          <w:trHeight w:val="270"/>
        </w:trPr>
        <w:tc>
          <w:tcPr>
            <w:tcW w:w="2470" w:type="dxa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MATERIA</w:t>
            </w:r>
          </w:p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1384" w:type="dxa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ORA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CLASSI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AULA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24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FILOSOFIA</w:t>
            </w:r>
          </w:p>
        </w:tc>
        <w:tc>
          <w:tcPr>
            <w:tcW w:w="1384" w:type="dxa"/>
            <w:tcBorders>
              <w:top w:val="thinThickSmallGap" w:sz="24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9,30</w:t>
            </w:r>
          </w:p>
        </w:tc>
        <w:tc>
          <w:tcPr>
            <w:tcW w:w="0" w:type="auto"/>
            <w:tcBorders>
              <w:top w:val="thinThickSmallGap" w:sz="24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TRIENNIO LICEI</w:t>
            </w:r>
          </w:p>
        </w:tc>
        <w:tc>
          <w:tcPr>
            <w:tcW w:w="0" w:type="auto"/>
            <w:tcBorders>
              <w:top w:val="thinThickSmallGap" w:sz="24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N°19 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923908">
              <w:rPr>
                <w:rFonts w:ascii="Times New Roman" w:hAnsi="Times New Roman" w:cs="Times New Roman"/>
                <w:lang w:eastAsia="it-IT"/>
              </w:rPr>
              <w:t>SCIENZE INTEGRATE</w:t>
            </w:r>
            <w:r w:rsidRPr="00923908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:</w:t>
            </w:r>
            <w:r w:rsidRPr="00923908">
              <w:rPr>
                <w:rFonts w:ascii="Times New Roman" w:hAnsi="Times New Roman" w:cs="Times New Roman"/>
                <w:lang w:eastAsia="it-IT"/>
              </w:rPr>
              <w:t xml:space="preserve">  FISICA  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9,30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PRIME PROFESSIONALI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N°20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23908">
              <w:rPr>
                <w:rFonts w:ascii="Times New Roman" w:hAnsi="Times New Roman" w:cs="Times New Roman"/>
                <w:lang w:eastAsia="it-IT"/>
              </w:rPr>
              <w:t>SCIENZE INTEGRATE</w:t>
            </w:r>
            <w:r w:rsidRPr="00923908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: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923908">
              <w:rPr>
                <w:rFonts w:ascii="Times New Roman" w:hAnsi="Times New Roman" w:cs="Times New Roman"/>
                <w:lang w:eastAsia="it-IT"/>
              </w:rPr>
              <w:t>CHIMICA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9,30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PRIME PROFESSIONALI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N°20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  <w:bookmarkStart w:id="0" w:name="_GoBack"/>
            <w:bookmarkEnd w:id="0"/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1384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9,30 / 10,30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N°21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9,30 / 10,30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PROFESSIONALI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N°22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9,30 / 10,30 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LICEI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N°21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TECNICA AMMINISTRATIVA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9,30 / 10,30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TRIENNIO PROFESSIONALE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N°23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LINGUAGGI NON VERBALI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9,30 / 10,30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N°24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DISEGNO PROFESSIONALE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9,30 / 10,30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TRIENNIO PROFESSIONALE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N°24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 E LEGISLAZIONE SOCIALE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9,30 / 10,30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PROFESSIONALE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N°25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 E ECONOMIA</w:t>
            </w:r>
          </w:p>
        </w:tc>
        <w:tc>
          <w:tcPr>
            <w:tcW w:w="1384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10,30/11,30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PROFESSIONALE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 PROF. MORELLI M.)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N°26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 E ECONOMIA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10,30/11,30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BIENNIO PROFESSIONALE + LICEO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RUSSO A.C.)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N°27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 E ECONOMIA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10,30/11,30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ROMANO M.)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N°28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LATINO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N°29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</w:tbl>
    <w:p w:rsidR="00B751E5" w:rsidRDefault="00B751E5"/>
    <w:p w:rsidR="00B751E5" w:rsidRDefault="00B751E5"/>
    <w:p w:rsidR="00B751E5" w:rsidRDefault="00B751E5"/>
    <w:p w:rsidR="00B751E5" w:rsidRDefault="00B751E5"/>
    <w:p w:rsidR="00B751E5" w:rsidRDefault="00B751E5"/>
    <w:p w:rsidR="00B751E5" w:rsidRDefault="00B751E5"/>
    <w:p w:rsidR="00B751E5" w:rsidRDefault="00B751E5"/>
    <w:p w:rsidR="00B751E5" w:rsidRDefault="00B751E5"/>
    <w:p w:rsidR="00B751E5" w:rsidRPr="001062CA" w:rsidRDefault="00B751E5" w:rsidP="00D36CBF">
      <w:pPr>
        <w:spacing w:after="0" w:line="240" w:lineRule="auto"/>
        <w:jc w:val="center"/>
        <w:rPr>
          <w:b/>
          <w:bCs/>
          <w:i/>
          <w:iCs/>
          <w:sz w:val="36"/>
          <w:szCs w:val="36"/>
          <w:u w:val="single"/>
          <w:lang w:eastAsia="it-IT"/>
        </w:rPr>
      </w:pPr>
      <w:r w:rsidRPr="00150EF1">
        <w:rPr>
          <w:b/>
          <w:bCs/>
          <w:i/>
          <w:iCs/>
          <w:sz w:val="36"/>
          <w:szCs w:val="36"/>
          <w:u w:val="single"/>
          <w:lang w:eastAsia="it-IT"/>
        </w:rPr>
        <w:t>LUNEDI 5 SETTEMBRE 2011</w:t>
      </w:r>
    </w:p>
    <w:p w:rsidR="00B751E5" w:rsidRDefault="00B751E5" w:rsidP="00D36C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0"/>
        <w:gridCol w:w="1384"/>
        <w:gridCol w:w="4492"/>
        <w:gridCol w:w="1123"/>
      </w:tblGrid>
      <w:tr w:rsidR="00B751E5" w:rsidRPr="00923908">
        <w:trPr>
          <w:trHeight w:val="270"/>
        </w:trPr>
        <w:tc>
          <w:tcPr>
            <w:tcW w:w="2470" w:type="dxa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MATERIA</w:t>
            </w:r>
          </w:p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1384" w:type="dxa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ORA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CLASSI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239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AULA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BIENNIO + TRIENNIO  LICEI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(PROFF. ALBERICO E CANTIELLO)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N°19 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(PROFF. CAPONE E CIPOLLETTA)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N° 20 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 LICEI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(PROFF. GIULIANO E ROMANO)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N°21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IODICE)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22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PICCOLO)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23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PROFESSIONALI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(PROFF. BISCARDI E MARINO)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24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8,30 / 10,30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PROFESSIONALI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MIGLIORE)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 25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FISICA</w:t>
            </w:r>
          </w:p>
        </w:tc>
        <w:tc>
          <w:tcPr>
            <w:tcW w:w="1384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10,30/11,30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TRIENNIO LICEI</w:t>
            </w:r>
          </w:p>
        </w:tc>
        <w:tc>
          <w:tcPr>
            <w:tcW w:w="0" w:type="auto"/>
            <w:tcBorders>
              <w:top w:val="thinThickSmallGap" w:sz="12" w:space="0" w:color="auto"/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N°26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1384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LICEI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N°28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PROFESSIONALI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ARENA)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N°30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1384" w:type="dxa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+ TRIENNIO PROFESSIONALI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PARASCANDOLA)</w:t>
            </w:r>
          </w:p>
        </w:tc>
        <w:tc>
          <w:tcPr>
            <w:tcW w:w="0" w:type="auto"/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N°29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BIENNIO PROFESSIONALE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(PROF. ROSSANO)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N°19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EDUCAZIONE MUSICALE</w:t>
            </w:r>
          </w:p>
        </w:tc>
        <w:tc>
          <w:tcPr>
            <w:tcW w:w="1384" w:type="dxa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11,30/12,30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IIAP + IIBP + IVBP + IIDP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N°27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  <w:tr w:rsidR="00B751E5" w:rsidRPr="00923908">
        <w:tc>
          <w:tcPr>
            <w:tcW w:w="2470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EDUCAZIONE MUSICALE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12,30/13,30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IICP + IIICP + IVCP + IVDP + IIEP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</w:tcPr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N°27</w:t>
            </w:r>
          </w:p>
          <w:p w:rsidR="00B751E5" w:rsidRPr="00923908" w:rsidRDefault="00B751E5" w:rsidP="009239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92390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it-IT"/>
              </w:rPr>
              <w:t>I PIANO</w:t>
            </w:r>
          </w:p>
        </w:tc>
      </w:tr>
    </w:tbl>
    <w:p w:rsidR="00B751E5" w:rsidRDefault="00B751E5"/>
    <w:p w:rsidR="00B751E5" w:rsidRDefault="00B751E5"/>
    <w:p w:rsidR="00B751E5" w:rsidRDefault="00B751E5"/>
    <w:p w:rsidR="00B751E5" w:rsidRDefault="00B751E5">
      <w:pPr>
        <w:rPr>
          <w:sz w:val="28"/>
          <w:szCs w:val="28"/>
        </w:rPr>
      </w:pPr>
      <w:r w:rsidRPr="008F2B91">
        <w:rPr>
          <w:sz w:val="28"/>
          <w:szCs w:val="28"/>
        </w:rPr>
        <w:t xml:space="preserve">   Marcianise 0</w:t>
      </w:r>
      <w:r>
        <w:rPr>
          <w:sz w:val="28"/>
          <w:szCs w:val="28"/>
        </w:rPr>
        <w:t>6/07/2011                                                        IL DIRIGENTE SCOLASTICO</w:t>
      </w:r>
    </w:p>
    <w:p w:rsidR="00B751E5" w:rsidRPr="008F2B91" w:rsidRDefault="00B751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Prof. Emma Marchitto</w:t>
      </w:r>
    </w:p>
    <w:sectPr w:rsidR="00B751E5" w:rsidRPr="008F2B91" w:rsidSect="00887F32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1E5" w:rsidRDefault="00B751E5" w:rsidP="008F2B91">
      <w:pPr>
        <w:spacing w:after="0" w:line="240" w:lineRule="auto"/>
      </w:pPr>
      <w:r>
        <w:separator/>
      </w:r>
    </w:p>
  </w:endnote>
  <w:endnote w:type="continuationSeparator" w:id="0">
    <w:p w:rsidR="00B751E5" w:rsidRDefault="00B751E5" w:rsidP="008F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1E5" w:rsidRDefault="00B751E5">
    <w:pPr>
      <w:pStyle w:val="Footer"/>
    </w:pPr>
    <w:r>
      <w:rPr>
        <w:noProof/>
        <w:lang w:eastAsia="it-IT"/>
      </w:rPr>
      <w:pict>
        <v:oval id="Ovale 6" o:spid="_x0000_s2049" style="position:absolute;margin-left:0;margin-top:792.15pt;width:44.25pt;height:44.25pt;rotation:180;flip:x;z-index:251660288;visibility:visible;mso-position-horizontal:center;mso-position-horizontal-relative:margin;mso-position-vertical-relative:page;v-text-anchor:middle" filled="f" fillcolor="#c0504d" strokecolor="#adc1d9" strokeweight="1pt">
          <v:textbox inset="0,0,0,0">
            <w:txbxContent>
              <w:p w:rsidR="00B751E5" w:rsidRPr="00923908" w:rsidRDefault="00B751E5">
                <w:pPr>
                  <w:pStyle w:val="Footer"/>
                  <w:rPr>
                    <w:color w:val="4F81BD"/>
                  </w:rPr>
                </w:pPr>
                <w:fldSimple w:instr="PAGE  \* MERGEFORMAT">
                  <w:r w:rsidRPr="00AC2A89">
                    <w:rPr>
                      <w:noProof/>
                      <w:color w:val="4F81BD"/>
                    </w:rPr>
                    <w:t>1</w:t>
                  </w:r>
                </w:fldSimple>
              </w:p>
            </w:txbxContent>
          </v:textbox>
          <w10:wrap anchorx="margin" anchory="margin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1E5" w:rsidRDefault="00B751E5" w:rsidP="008F2B91">
      <w:pPr>
        <w:spacing w:after="0" w:line="240" w:lineRule="auto"/>
      </w:pPr>
      <w:r>
        <w:separator/>
      </w:r>
    </w:p>
  </w:footnote>
  <w:footnote w:type="continuationSeparator" w:id="0">
    <w:p w:rsidR="00B751E5" w:rsidRDefault="00B751E5" w:rsidP="008F2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D77"/>
    <w:rsid w:val="000B7FFC"/>
    <w:rsid w:val="001062CA"/>
    <w:rsid w:val="00144A57"/>
    <w:rsid w:val="00150EF1"/>
    <w:rsid w:val="001E0822"/>
    <w:rsid w:val="00361DA2"/>
    <w:rsid w:val="003B457B"/>
    <w:rsid w:val="004072C3"/>
    <w:rsid w:val="00475BF1"/>
    <w:rsid w:val="005C6D77"/>
    <w:rsid w:val="006A5A49"/>
    <w:rsid w:val="006B1CF2"/>
    <w:rsid w:val="007B4D00"/>
    <w:rsid w:val="00887F32"/>
    <w:rsid w:val="008F2B91"/>
    <w:rsid w:val="00923908"/>
    <w:rsid w:val="00931D0C"/>
    <w:rsid w:val="0096098D"/>
    <w:rsid w:val="00A02FBC"/>
    <w:rsid w:val="00A13265"/>
    <w:rsid w:val="00A246DF"/>
    <w:rsid w:val="00A30A5E"/>
    <w:rsid w:val="00AA0C9D"/>
    <w:rsid w:val="00AC2A89"/>
    <w:rsid w:val="00AE5B3F"/>
    <w:rsid w:val="00B424B8"/>
    <w:rsid w:val="00B751E5"/>
    <w:rsid w:val="00C14653"/>
    <w:rsid w:val="00C47BF3"/>
    <w:rsid w:val="00D06B01"/>
    <w:rsid w:val="00D36CBF"/>
    <w:rsid w:val="00D951AD"/>
    <w:rsid w:val="00DB0164"/>
    <w:rsid w:val="00E8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7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C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6D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61D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F2B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2B91"/>
  </w:style>
  <w:style w:type="paragraph" w:styleId="Footer">
    <w:name w:val="footer"/>
    <w:basedOn w:val="Normal"/>
    <w:link w:val="FooterChar"/>
    <w:uiPriority w:val="99"/>
    <w:rsid w:val="008F2B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2B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ecert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373</TotalTime>
  <Pages>4</Pages>
  <Words>663</Words>
  <Characters>3780</Characters>
  <Application>Microsoft Office Outlook</Application>
  <DocSecurity>0</DocSecurity>
  <Lines>0</Lines>
  <Paragraphs>0</Paragraphs>
  <ScaleCrop>false</ScaleCrop>
  <Company>Utente Privato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Privato</cp:lastModifiedBy>
  <cp:revision>4</cp:revision>
  <cp:lastPrinted>2011-07-03T17:04:00Z</cp:lastPrinted>
  <dcterms:created xsi:type="dcterms:W3CDTF">2011-07-03T05:57:00Z</dcterms:created>
  <dcterms:modified xsi:type="dcterms:W3CDTF">2011-07-06T18:57:00Z</dcterms:modified>
</cp:coreProperties>
</file>