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1A0" w:rsidRPr="001062CA" w:rsidRDefault="009141A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AI DOCENTI DELL’ISISS “NOVELLI”</w:t>
      </w:r>
    </w:p>
    <w:p w:rsidR="009141A0" w:rsidRPr="001062CA" w:rsidRDefault="009141A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e p. c. al DSGA                                 </w:t>
      </w:r>
    </w:p>
    <w:p w:rsidR="009141A0" w:rsidRPr="001062CA" w:rsidRDefault="009141A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141A0" w:rsidRPr="00A27EAC">
        <w:trPr>
          <w:trHeight w:val="1797"/>
        </w:trPr>
        <w:tc>
          <w:tcPr>
            <w:tcW w:w="1150" w:type="dxa"/>
          </w:tcPr>
          <w:p w:rsidR="009141A0" w:rsidRPr="001062CA" w:rsidRDefault="009141A0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A27EAC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4.75pt;visibility:visible">
                  <v:imagedata r:id="rId5" o:title=""/>
                </v:shape>
              </w:pict>
            </w:r>
          </w:p>
          <w:p w:rsidR="009141A0" w:rsidRPr="001062CA" w:rsidRDefault="009141A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9141A0" w:rsidRPr="001062CA" w:rsidRDefault="009141A0" w:rsidP="001062CA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i/>
                <w:iCs/>
                <w:sz w:val="16"/>
                <w:szCs w:val="16"/>
                <w:u w:color="FF0000"/>
                <w:lang w:eastAsia="it-IT"/>
              </w:rPr>
              <w:t xml:space="preserve">                                               ISTITUTO STATALE  D’ISTRUZIONE SECONDARIA SUPERIORE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“ G. B.  NOVELLI ”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Liceo Pedagogico - Liceo Linguistico - Liceo delle Scienze Sociali</w:t>
            </w:r>
          </w:p>
          <w:p w:rsidR="009141A0" w:rsidRPr="001062CA" w:rsidRDefault="009141A0" w:rsidP="001062CA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per l’Abbigliamento e la Moda</w:t>
            </w:r>
          </w:p>
          <w:p w:rsidR="009141A0" w:rsidRPr="001062CA" w:rsidRDefault="009141A0" w:rsidP="001062CA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per i Servizi Sociali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1062CA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) – </w:t>
            </w: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Codice Fiscale : 80102490614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DISTRETTO SCOLASTICO  n° 14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Segreteria Tel e Fax :0823/511909Vicedirigenza  Tel :0823-580019  0823-580040 (fax)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>Tel e Fax Dirigente Scolastico : 0823/511863</w:t>
            </w:r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E-mail :</w:t>
            </w: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  <w:hyperlink r:id="rId6" w:history="1">
              <w:r w:rsidRPr="001062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 w:color="FF0000"/>
                  <w:lang w:eastAsia="it-IT"/>
                </w:rPr>
                <w:t>ceis01100n@istruzione.it</w:t>
              </w:r>
            </w:hyperlink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      </w:t>
            </w: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E-mail certificata (PEC) : </w:t>
            </w:r>
            <w:hyperlink r:id="rId7" w:history="1">
              <w:r w:rsidRPr="001062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 w:color="FF0000"/>
                  <w:lang w:eastAsia="it-IT"/>
                </w:rPr>
                <w:t>ceis01100n@ecert.it</w:t>
              </w:r>
            </w:hyperlink>
          </w:p>
          <w:p w:rsidR="009141A0" w:rsidRPr="001062CA" w:rsidRDefault="009141A0" w:rsidP="001062C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val="fr-FR" w:eastAsia="it-IT"/>
              </w:rPr>
            </w:pPr>
            <w:r w:rsidRPr="001062C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fr-FR" w:eastAsia="it-IT"/>
              </w:rPr>
              <w:t>Sito Web :</w:t>
            </w:r>
            <w:r w:rsidRPr="001062CA">
              <w:rPr>
                <w:rFonts w:ascii="Times New Roman" w:hAnsi="Times New Roman" w:cs="Times New Roman"/>
                <w:sz w:val="16"/>
                <w:szCs w:val="16"/>
                <w:u w:color="FF0000"/>
                <w:lang w:val="fr-FR" w:eastAsia="it-IT"/>
              </w:rPr>
              <w:t xml:space="preserve"> </w:t>
            </w:r>
            <w:hyperlink r:id="rId8" w:history="1">
              <w:r w:rsidRPr="001062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 w:color="FF0000"/>
                  <w:lang w:val="fr-FR" w:eastAsia="it-IT"/>
                </w:rPr>
                <w:t>www.istitutonovelli.it</w:t>
              </w:r>
            </w:hyperlink>
          </w:p>
          <w:p w:rsidR="009141A0" w:rsidRPr="001062CA" w:rsidRDefault="009141A0" w:rsidP="001062CA">
            <w:pPr>
              <w:spacing w:after="0" w:line="240" w:lineRule="auto"/>
              <w:ind w:right="566"/>
              <w:rPr>
                <w:rFonts w:ascii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</w:p>
          <w:p w:rsidR="009141A0" w:rsidRPr="001062CA" w:rsidRDefault="009141A0" w:rsidP="001062CA">
            <w:pPr>
              <w:spacing w:after="0" w:line="240" w:lineRule="auto"/>
              <w:ind w:right="566"/>
              <w:rPr>
                <w:rFonts w:ascii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</w:p>
        </w:tc>
        <w:tc>
          <w:tcPr>
            <w:tcW w:w="970" w:type="dxa"/>
          </w:tcPr>
          <w:p w:rsidR="009141A0" w:rsidRPr="001062CA" w:rsidRDefault="009141A0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A27EAC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pict>
                <v:shape id="Immagine 1" o:spid="_x0000_i1026" type="#_x0000_t75" style="width:52.5pt;height:45pt;visibility:visible">
                  <v:imagedata r:id="rId9" o:title=""/>
                </v:shape>
              </w:pict>
            </w:r>
          </w:p>
          <w:p w:rsidR="009141A0" w:rsidRPr="001062CA" w:rsidRDefault="009141A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9141A0" w:rsidRPr="001062CA" w:rsidRDefault="009141A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9141A0" w:rsidRPr="001062CA" w:rsidRDefault="009141A0" w:rsidP="001062C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141A0" w:rsidRDefault="009141A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prove di verifica alunni con sospensione del giudizio a.s. 2010-11</w:t>
      </w:r>
      <w:bookmarkStart w:id="0" w:name="_GoBack"/>
      <w:bookmarkEnd w:id="0"/>
    </w:p>
    <w:p w:rsidR="009141A0" w:rsidRDefault="009141A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9141A0" w:rsidRDefault="009141A0" w:rsidP="00391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Si comunica che le prove di verifica tese ad accertare il superamento del debito formativo degli alunni che hanno riportato la sospensione del giudizio nel corso  degli scrutini – a.s. 2010/11, si svolgeranno nei giorni 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venerdì 2 settembre, sabato 3 settembre e lunedì 5 settembre 2011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secondo il calendario di seguito allegato.</w:t>
      </w:r>
    </w:p>
    <w:p w:rsidR="009141A0" w:rsidRDefault="009141A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Si ricorda che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9116C">
        <w:rPr>
          <w:rFonts w:ascii="Times New Roman" w:hAnsi="Times New Roman" w:cs="Times New Roman"/>
          <w:sz w:val="24"/>
          <w:szCs w:val="24"/>
        </w:rPr>
        <w:t xml:space="preserve">utti i docenti,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compresi coloro che dovessero eventualmente ottenere il trasferimento</w:t>
      </w:r>
      <w:r w:rsidRPr="0039116C">
        <w:rPr>
          <w:rFonts w:ascii="Times New Roman" w:hAnsi="Times New Roman" w:cs="Times New Roman"/>
          <w:sz w:val="24"/>
          <w:szCs w:val="24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ad altra sede e coloro che dal primo settembre 2011 saranno posti in quiescenza</w:t>
      </w:r>
      <w:r w:rsidRPr="0039116C">
        <w:rPr>
          <w:rFonts w:ascii="Times New Roman" w:hAnsi="Times New Roman" w:cs="Times New Roman"/>
          <w:sz w:val="24"/>
          <w:szCs w:val="24"/>
        </w:rPr>
        <w:t xml:space="preserve">, ai sensi dell’O. M. n. 92/2007 – Art. 8 – comma 6, dovranno sottoporre a verifica i rispettivi allievi che hanno riportato la sospensione del giudizio negli scrutini finali del mese di giugno 2011 e partecipare ai relativi scrutini di integrazione. Analogamente, sempre ai sensi della suddetta O. M.,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al personale docente nominato</w:t>
      </w:r>
      <w:r w:rsidRPr="0039116C">
        <w:rPr>
          <w:rFonts w:ascii="Times New Roman" w:hAnsi="Times New Roman" w:cs="Times New Roman"/>
          <w:sz w:val="24"/>
          <w:szCs w:val="24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fino al termine delle lezioni o dell’anno scolastico sarà conferito apposito incarico per il tempo richiesto dalle succitate operazioni.</w:t>
      </w:r>
    </w:p>
    <w:p w:rsidR="009141A0" w:rsidRPr="0039116C" w:rsidRDefault="009141A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verifiche dovranno essere predisposte da ogni docente in conformità alle modalità stabilite dai Dipartimenti nella riunione del 6 settembre 2010 e che di seguito si riportano: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linguistico 1</w:t>
      </w:r>
      <w:r w:rsidRPr="0039116C">
        <w:rPr>
          <w:rFonts w:ascii="Times New Roman" w:hAnsi="Times New Roman" w:cs="Times New Roman"/>
          <w:lang w:eastAsia="it-IT"/>
        </w:rPr>
        <w:t xml:space="preserve"> (Italiano, Latino, Linguaggi non verbali, Educazione Musicale)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>Prova scritta “a scelta multipla”</w:t>
      </w:r>
      <w:r>
        <w:rPr>
          <w:rFonts w:ascii="Times New Roman" w:hAnsi="Times New Roman" w:cs="Times New Roman"/>
          <w:i/>
          <w:iCs/>
          <w:lang w:eastAsia="it-IT"/>
        </w:rPr>
        <w:t xml:space="preserve"> </w:t>
      </w:r>
      <w:r w:rsidRPr="0039116C">
        <w:rPr>
          <w:rFonts w:ascii="Times New Roman" w:hAnsi="Times New Roman" w:cs="Times New Roman"/>
          <w:i/>
          <w:iCs/>
          <w:lang w:eastAsia="it-IT"/>
        </w:rPr>
        <w:t xml:space="preserve">o a “risposta aperta”, nonché ogni prova che possa rendersi utile alla valutazione complessiva dell’alunno 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linguistico 2</w:t>
      </w:r>
      <w:r w:rsidRPr="0039116C">
        <w:rPr>
          <w:rFonts w:ascii="Times New Roman" w:hAnsi="Times New Roman" w:cs="Times New Roman"/>
          <w:smallCaps/>
          <w:lang w:eastAsia="it-IT"/>
        </w:rPr>
        <w:t xml:space="preserve"> </w:t>
      </w:r>
      <w:r w:rsidRPr="0039116C">
        <w:rPr>
          <w:rFonts w:ascii="Times New Roman" w:hAnsi="Times New Roman" w:cs="Times New Roman"/>
          <w:lang w:eastAsia="it-IT"/>
        </w:rPr>
        <w:t>( Inglese, Francese, Spagnolo, Tedesco)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>Biennio: prova scritta di tipo oggettivo (esercizi di completamento, abbinamento, scelta multipla ecc.)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>Triennio: prova scritta di comprensione di un testo + prova orale sui contenuti trattati.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matematico</w:t>
      </w:r>
      <w:r w:rsidRPr="0039116C">
        <w:rPr>
          <w:rFonts w:ascii="Times New Roman" w:hAnsi="Times New Roman" w:cs="Times New Roman"/>
          <w:smallCaps/>
          <w:lang w:eastAsia="it-IT"/>
        </w:rPr>
        <w:t xml:space="preserve"> ( </w:t>
      </w:r>
      <w:r w:rsidRPr="0039116C">
        <w:rPr>
          <w:rFonts w:ascii="Times New Roman" w:hAnsi="Times New Roman" w:cs="Times New Roman"/>
          <w:lang w:eastAsia="it-IT"/>
        </w:rPr>
        <w:t>Matematica)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>Prova scritta semistrutturata</w:t>
      </w:r>
      <w:r>
        <w:rPr>
          <w:rFonts w:ascii="Times New Roman" w:hAnsi="Times New Roman" w:cs="Times New Roman"/>
          <w:i/>
          <w:iCs/>
          <w:lang w:eastAsia="it-IT"/>
        </w:rPr>
        <w:t xml:space="preserve"> (4 items</w:t>
      </w:r>
      <w:r w:rsidRPr="0039116C">
        <w:rPr>
          <w:rFonts w:ascii="Times New Roman" w:hAnsi="Times New Roman" w:cs="Times New Roman"/>
          <w:i/>
          <w:iCs/>
          <w:lang w:eastAsia="it-IT"/>
        </w:rPr>
        <w:t xml:space="preserve"> a scelta multipla e 4 quesiti a risposta aperta) + prova orale laddove se ne ravvisi la necessità.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scientifico-tecnologico</w:t>
      </w:r>
      <w:r w:rsidRPr="0039116C">
        <w:rPr>
          <w:rFonts w:ascii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hAnsi="Times New Roman" w:cs="Times New Roman"/>
          <w:lang w:eastAsia="it-IT"/>
        </w:rPr>
        <w:t>Scienze Motorie, Scienze Sperimentali/Integrate /Naturali, Anatomia, Igiene, Fisiologia, Fisica)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lang w:eastAsia="it-IT"/>
        </w:rPr>
        <w:t xml:space="preserve">Scienze Motorie:  </w:t>
      </w:r>
      <w:r w:rsidRPr="0039116C">
        <w:rPr>
          <w:rFonts w:ascii="Times New Roman" w:hAnsi="Times New Roman" w:cs="Times New Roman"/>
          <w:i/>
          <w:iCs/>
          <w:lang w:eastAsia="it-IT"/>
        </w:rPr>
        <w:t>test psico-motorio;</w:t>
      </w:r>
      <w:r w:rsidRPr="0039116C">
        <w:rPr>
          <w:rFonts w:ascii="Times New Roman" w:hAnsi="Times New Roman" w:cs="Times New Roman"/>
          <w:lang w:eastAsia="it-IT"/>
        </w:rPr>
        <w:t xml:space="preserve"> Scienze Sperimentali/Integrate /Naturali, Anatomia, Igiene, Fisiologia: </w:t>
      </w:r>
      <w:r w:rsidRPr="0039116C">
        <w:rPr>
          <w:rFonts w:ascii="Times New Roman" w:hAnsi="Times New Roman" w:cs="Times New Roman"/>
          <w:i/>
          <w:iCs/>
          <w:lang w:eastAsia="it-IT"/>
        </w:rPr>
        <w:t>prova scritta di tipologia mista (risposta aperta, e/o multipla, e/o completamento, e/o problemi) + eventuale prova orale</w:t>
      </w:r>
      <w:r w:rsidRPr="0039116C">
        <w:rPr>
          <w:rFonts w:ascii="Times New Roman" w:hAnsi="Times New Roman" w:cs="Times New Roman"/>
          <w:lang w:eastAsia="it-IT"/>
        </w:rPr>
        <w:t xml:space="preserve">; Fisica: </w:t>
      </w:r>
      <w:r w:rsidRPr="0039116C">
        <w:rPr>
          <w:rFonts w:ascii="Times New Roman" w:hAnsi="Times New Roman" w:cs="Times New Roman"/>
          <w:i/>
          <w:iCs/>
          <w:lang w:eastAsia="it-IT"/>
        </w:rPr>
        <w:t>prova orale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storico-sociale</w:t>
      </w:r>
      <w:r w:rsidRPr="0039116C">
        <w:rPr>
          <w:rFonts w:ascii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hAnsi="Times New Roman" w:cs="Times New Roman"/>
          <w:lang w:eastAsia="it-IT"/>
        </w:rPr>
        <w:t>Scienze Umane, Scienze della Formazione, Scienze Sociali, Diritto, Storia, Filosofia, Metodologie Operative, Psicologia, Scienze dell’educazione, Religione)</w:t>
      </w:r>
    </w:p>
    <w:p w:rsidR="009141A0" w:rsidRPr="0039116C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>Prova orale</w:t>
      </w:r>
    </w:p>
    <w:p w:rsidR="009141A0" w:rsidRPr="0039116C" w:rsidRDefault="009141A0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b/>
          <w:bCs/>
          <w:smallCaps/>
          <w:lang w:eastAsia="it-IT"/>
        </w:rPr>
        <w:t>asse professionalizzante</w:t>
      </w:r>
      <w:r w:rsidRPr="0039116C">
        <w:rPr>
          <w:rFonts w:ascii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hAnsi="Times New Roman" w:cs="Times New Roman"/>
          <w:lang w:eastAsia="it-IT"/>
        </w:rPr>
        <w:t>Storia della Moda e del Costume, Storia dell’arte e del Costume, Disegno, Disegno professionale, Modellistica, Confezione, Tecniche di settore, Tecnologie tessili, Tecnologie e Tecniche di rappresentazione grafica)</w:t>
      </w:r>
    </w:p>
    <w:p w:rsidR="009141A0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lang w:eastAsia="it-IT"/>
        </w:rPr>
      </w:pPr>
      <w:r w:rsidRPr="0039116C">
        <w:rPr>
          <w:rFonts w:ascii="Times New Roman" w:hAnsi="Times New Roman" w:cs="Times New Roman"/>
          <w:i/>
          <w:iCs/>
          <w:lang w:eastAsia="it-IT"/>
        </w:rPr>
        <w:t xml:space="preserve">Prova orale – grafica – pratica </w:t>
      </w:r>
      <w:r w:rsidRPr="0039116C">
        <w:rPr>
          <w:rFonts w:ascii="Times New Roman" w:hAnsi="Times New Roman" w:cs="Times New Roman"/>
          <w:lang w:eastAsia="it-IT"/>
        </w:rPr>
        <w:t>(in base alla disciplina)</w:t>
      </w:r>
    </w:p>
    <w:p w:rsidR="009141A0" w:rsidRDefault="009141A0" w:rsidP="0039116C">
      <w:pPr>
        <w:spacing w:after="0" w:line="240" w:lineRule="auto"/>
        <w:ind w:left="360"/>
        <w:jc w:val="both"/>
        <w:rPr>
          <w:rFonts w:ascii="Times New Roman" w:hAnsi="Times New Roman" w:cs="Times New Roman"/>
          <w:lang w:eastAsia="it-IT"/>
        </w:rPr>
      </w:pPr>
    </w:p>
    <w:p w:rsidR="009141A0" w:rsidRPr="00E97968" w:rsidRDefault="009141A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Marcianise 06/07/2011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</w:t>
      </w: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IL DIRIGENTE SCOLASTICO</w:t>
      </w:r>
    </w:p>
    <w:p w:rsidR="009141A0" w:rsidRPr="00040269" w:rsidRDefault="009141A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PROF. EMMA MARCHITTO</w:t>
      </w:r>
    </w:p>
    <w:sectPr w:rsidR="009141A0" w:rsidRPr="00040269" w:rsidSect="006367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62CA"/>
    <w:rsid w:val="00040269"/>
    <w:rsid w:val="00086154"/>
    <w:rsid w:val="000A3BA4"/>
    <w:rsid w:val="001062CA"/>
    <w:rsid w:val="00144A57"/>
    <w:rsid w:val="0039116C"/>
    <w:rsid w:val="00475BF1"/>
    <w:rsid w:val="00636768"/>
    <w:rsid w:val="009141A0"/>
    <w:rsid w:val="00A27EAC"/>
    <w:rsid w:val="00C87122"/>
    <w:rsid w:val="00E9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76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62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1</Pages>
  <Words>610</Words>
  <Characters>3480</Characters>
  <Application>Microsoft Office Outlook</Application>
  <DocSecurity>0</DocSecurity>
  <Lines>0</Lines>
  <Paragraphs>0</Paragraphs>
  <ScaleCrop>false</ScaleCrop>
  <Company>Utente Privato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Privato</cp:lastModifiedBy>
  <cp:revision>3</cp:revision>
  <dcterms:created xsi:type="dcterms:W3CDTF">2011-07-03T05:29:00Z</dcterms:created>
  <dcterms:modified xsi:type="dcterms:W3CDTF">2011-07-06T19:10:00Z</dcterms:modified>
</cp:coreProperties>
</file>