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XSpec="center" w:tblpY="-1275"/>
        <w:tblW w:w="5716" w:type="pct"/>
        <w:tblCellMar>
          <w:left w:w="70" w:type="dxa"/>
          <w:right w:w="70" w:type="dxa"/>
        </w:tblCellMar>
        <w:tblLook w:val="00A0"/>
      </w:tblPr>
      <w:tblGrid>
        <w:gridCol w:w="1299"/>
        <w:gridCol w:w="434"/>
        <w:gridCol w:w="434"/>
        <w:gridCol w:w="421"/>
        <w:gridCol w:w="434"/>
        <w:gridCol w:w="434"/>
        <w:gridCol w:w="371"/>
        <w:gridCol w:w="383"/>
        <w:gridCol w:w="434"/>
        <w:gridCol w:w="434"/>
        <w:gridCol w:w="434"/>
        <w:gridCol w:w="421"/>
        <w:gridCol w:w="425"/>
        <w:gridCol w:w="434"/>
        <w:gridCol w:w="434"/>
        <w:gridCol w:w="434"/>
        <w:gridCol w:w="434"/>
        <w:gridCol w:w="408"/>
        <w:gridCol w:w="371"/>
        <w:gridCol w:w="434"/>
        <w:gridCol w:w="434"/>
        <w:gridCol w:w="434"/>
        <w:gridCol w:w="434"/>
        <w:gridCol w:w="434"/>
        <w:gridCol w:w="383"/>
        <w:gridCol w:w="434"/>
        <w:gridCol w:w="434"/>
        <w:gridCol w:w="434"/>
        <w:gridCol w:w="434"/>
        <w:gridCol w:w="415"/>
        <w:gridCol w:w="371"/>
        <w:gridCol w:w="434"/>
        <w:gridCol w:w="435"/>
        <w:gridCol w:w="435"/>
        <w:gridCol w:w="435"/>
        <w:gridCol w:w="435"/>
        <w:gridCol w:w="371"/>
      </w:tblGrid>
      <w:tr w:rsidR="008065A0" w:rsidRPr="003D19AA" w:rsidTr="0094259A">
        <w:trPr>
          <w:trHeight w:val="315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766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b/>
                <w:bCs/>
                <w:sz w:val="14"/>
                <w:szCs w:val="14"/>
                <w:lang w:eastAsia="it-IT"/>
              </w:rPr>
              <w:t>LUNEDÌ</w:t>
            </w:r>
          </w:p>
        </w:tc>
        <w:tc>
          <w:tcPr>
            <w:tcW w:w="768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b/>
                <w:bCs/>
                <w:sz w:val="14"/>
                <w:szCs w:val="14"/>
                <w:lang w:eastAsia="it-IT"/>
              </w:rPr>
              <w:t>MARTEDÌ</w:t>
            </w:r>
          </w:p>
        </w:tc>
        <w:tc>
          <w:tcPr>
            <w:tcW w:w="76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b/>
                <w:bCs/>
                <w:sz w:val="14"/>
                <w:szCs w:val="14"/>
                <w:lang w:eastAsia="it-IT"/>
              </w:rPr>
              <w:t>MERCOLEDÌ</w:t>
            </w:r>
          </w:p>
        </w:tc>
        <w:tc>
          <w:tcPr>
            <w:tcW w:w="774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b/>
                <w:bCs/>
                <w:sz w:val="14"/>
                <w:szCs w:val="14"/>
                <w:lang w:eastAsia="it-IT"/>
              </w:rPr>
              <w:t>GIOVEDÌ</w:t>
            </w:r>
          </w:p>
        </w:tc>
        <w:tc>
          <w:tcPr>
            <w:tcW w:w="76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b/>
                <w:bCs/>
                <w:sz w:val="14"/>
                <w:szCs w:val="14"/>
                <w:lang w:eastAsia="it-IT"/>
              </w:rPr>
              <w:t>VENERDÌ</w:t>
            </w:r>
          </w:p>
        </w:tc>
        <w:tc>
          <w:tcPr>
            <w:tcW w:w="77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b/>
                <w:bCs/>
                <w:sz w:val="14"/>
                <w:szCs w:val="14"/>
                <w:lang w:eastAsia="it-IT"/>
              </w:rPr>
              <w:t>SABATO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</w:pPr>
            <w:r w:rsidRPr="00514F52"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  <w:t>8,10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</w:pPr>
            <w:r w:rsidRPr="00514F52"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  <w:t>9,10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</w:pPr>
            <w:r w:rsidRPr="00514F52"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  <w:t>10,10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</w:pPr>
            <w:r w:rsidRPr="00514F52"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  <w:t>11,10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</w:pPr>
            <w:r w:rsidRPr="00514F52"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  <w:t>12,10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</w:pPr>
            <w:r w:rsidRPr="00514F52"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  <w:t>13,05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</w:pPr>
            <w:r w:rsidRPr="00514F52"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  <w:t>8,10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</w:pPr>
            <w:r w:rsidRPr="00514F52"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  <w:t>9,10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</w:pPr>
            <w:r w:rsidRPr="00514F52"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  <w:t>10,10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</w:pPr>
            <w:r w:rsidRPr="00514F52"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  <w:t>11,10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</w:pPr>
            <w:r w:rsidRPr="00514F52"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  <w:t>12,10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</w:pPr>
            <w:r w:rsidRPr="00514F52"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  <w:t>13,05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</w:pPr>
            <w:r w:rsidRPr="00514F52"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  <w:t>8,10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</w:pPr>
            <w:r w:rsidRPr="00514F52"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  <w:t>9,10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</w:pPr>
            <w:r w:rsidRPr="00514F52"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  <w:t>10,10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</w:pPr>
            <w:r w:rsidRPr="00514F52"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  <w:t>11,10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</w:pPr>
            <w:r w:rsidRPr="00514F52"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  <w:t>12,10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</w:pPr>
            <w:r w:rsidRPr="00514F52"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  <w:t>13,05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</w:pPr>
            <w:r w:rsidRPr="00514F52"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  <w:t>8,10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</w:pPr>
            <w:r w:rsidRPr="00514F52"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  <w:t>9,10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</w:pPr>
            <w:r w:rsidRPr="00514F52"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  <w:t>10,10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</w:pPr>
            <w:r w:rsidRPr="00514F52"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  <w:t>11,10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</w:pPr>
            <w:r w:rsidRPr="00514F52"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  <w:t>12,10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</w:pPr>
            <w:r w:rsidRPr="00514F52"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  <w:t>13,05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</w:pPr>
            <w:r w:rsidRPr="00514F52"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  <w:t>8,10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</w:pPr>
            <w:r w:rsidRPr="00514F52"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  <w:t>9,10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</w:pPr>
            <w:r w:rsidRPr="00514F52"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  <w:t>10,10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</w:pPr>
            <w:r w:rsidRPr="00514F52"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  <w:t>11,10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</w:pPr>
            <w:r w:rsidRPr="00514F52"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  <w:t>12,10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</w:pPr>
            <w:r w:rsidRPr="00514F52"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  <w:t>13,05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</w:pPr>
            <w:r w:rsidRPr="00514F52"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  <w:t>8,10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</w:pPr>
            <w:r w:rsidRPr="00514F52"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  <w:t>9,10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</w:pPr>
            <w:r w:rsidRPr="00514F52"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  <w:t>10,10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</w:pPr>
            <w:r w:rsidRPr="00514F52"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  <w:t>11,10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</w:pPr>
            <w:r w:rsidRPr="00514F52"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  <w:t>12,10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</w:pPr>
            <w:r w:rsidRPr="00514F52">
              <w:rPr>
                <w:rFonts w:ascii="Tw Cen MT Condensed" w:hAnsi="Tw Cen MT Condensed" w:cs="Tw Cen MT Condensed"/>
                <w:sz w:val="14"/>
                <w:szCs w:val="14"/>
                <w:lang w:eastAsia="it-IT"/>
              </w:rPr>
              <w:t>13,05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ABBATE M.R.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4DP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5CP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2DU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2CU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ICU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2DU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2CU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5CP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AFFINITO N.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2CU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2CU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2CU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1CU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ALBANO A.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1BU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3CP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3BP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2DU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3AT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4CP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2CU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5BP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ALBERICO R.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2AU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1AU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2AU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5AP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5AP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1AU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3AP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ALONSO M.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ARECCHIA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1CT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BARBATO V.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2CU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2DU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1CU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2CU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2CU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2CU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2CU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2DU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2DU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2CU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2CU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2DU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BERLINO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BIACINO C</w:t>
            </w:r>
            <w:r>
              <w:rPr>
                <w:rFonts w:ascii="Arial" w:hAnsi="Arial" w:cs="Arial"/>
                <w:sz w:val="14"/>
                <w:szCs w:val="14"/>
                <w:lang w:eastAsia="it-IT"/>
              </w:rPr>
              <w:t>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3BL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5AL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5BL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BUCCIERO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4AL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5BL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4AL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CAIOLA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4BM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>
              <w:rPr>
                <w:rFonts w:ascii="Arial Narrow" w:hAnsi="Arial Narrow" w:cs="Arial Narrow"/>
                <w:sz w:val="14"/>
                <w:szCs w:val="14"/>
                <w:lang w:eastAsia="it-IT"/>
              </w:rPr>
              <w:t>5BM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>
              <w:rPr>
                <w:rFonts w:ascii="Arial Narrow" w:hAnsi="Arial Narrow" w:cs="Arial Narrow"/>
                <w:sz w:val="14"/>
                <w:szCs w:val="14"/>
                <w:lang w:eastAsia="it-IT"/>
              </w:rPr>
              <w:t>4BM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>
              <w:rPr>
                <w:rFonts w:ascii="Arial Narrow" w:hAnsi="Arial Narrow" w:cs="Arial Narrow"/>
                <w:sz w:val="14"/>
                <w:szCs w:val="14"/>
                <w:lang w:eastAsia="it-IT"/>
              </w:rPr>
              <w:t>5BM</w:t>
            </w: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4BM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CAMPOFREDA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4CP</w:t>
            </w:r>
          </w:p>
        </w:tc>
        <w:tc>
          <w:tcPr>
            <w:tcW w:w="1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5CP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4CP</w:t>
            </w:r>
          </w:p>
        </w:tc>
        <w:tc>
          <w:tcPr>
            <w:tcW w:w="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3CP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4CP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3CP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5CP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CANNELLA D.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5AM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3AM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CANTIELLO M.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4BP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5BP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1BU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3BP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CAPASSO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3AT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5AT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5AT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3BT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3BT</w:t>
            </w:r>
          </w:p>
        </w:tc>
        <w:tc>
          <w:tcPr>
            <w:tcW w:w="1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CAPEZZUTO A.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1AL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CAPONE R.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3AL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4AL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3AL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2AL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3AL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CARTELLO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CASO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3BT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3BT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2BT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3AT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1BT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1BT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CESIRO M.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1AT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1AT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1AT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2AT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5AT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CIPOLLETTA G.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3BL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2BL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3BL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3BL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5BL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CIRILLO A.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1CM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1BM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1BM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3AT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1CT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CIRILLO AM.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2BT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1BT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1AT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COGNETTA S.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3BP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3BP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4BP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COLANGELO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3BM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1DM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1DM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1DM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1CM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1DM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1DM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COLELLA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3EP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2DU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4EP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5DP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3DP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4EP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2DU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3EP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2DU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COLESANTI E.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CORRADO F.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1CM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1BM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2AM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1BM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D'ALBORE E.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4EP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3EP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5DP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2DU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3EP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2DU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4EP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5DP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3EP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3DP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2DU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4EP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4DP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D'ANGELO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1EM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1EM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1EM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D</w:t>
            </w:r>
            <w:r>
              <w:rPr>
                <w:rFonts w:ascii="Arial" w:hAnsi="Arial" w:cs="Arial"/>
                <w:sz w:val="14"/>
                <w:szCs w:val="14"/>
                <w:lang w:eastAsia="it-IT"/>
              </w:rPr>
              <w:t>’</w:t>
            </w: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ALBENZIO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5AP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1AES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3AP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1AES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1AES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3AP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D'ONOFRIO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3BT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3BT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1AT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3AT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1AT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DE CESARE PI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1BT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4AT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4AT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4AT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2BT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DE CESARE PA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2BL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2BL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5AS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5AS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1BL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2BL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DI CERBO M.P.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2DU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4EP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3EP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4EP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3EP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3EP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2DU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3EP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4EP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4EP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2DU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2DU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4EP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3EP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DI FRUSCIA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4BM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4BM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2BM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1BM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5BM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DI IORIO GIOVA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2BT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1BT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DI MAIO F.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1BU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1AS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3EP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4EP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5AS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3EP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1AES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4EP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5AS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3AT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DI MARTINO M.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1AES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1AU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1AES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1AES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1AES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1AES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2AU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1AES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1AES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2AU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DI NUZZO FAB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5AT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5AT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DI NUNNO M.T.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2BU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1BL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2BU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1BU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DI RIENZO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1DM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1BT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1EM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3BT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DI SANTI A.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4DP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3DP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5AP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DONADON</w:t>
            </w:r>
            <w:r>
              <w:rPr>
                <w:rFonts w:ascii="Arial" w:hAnsi="Arial" w:cs="Arial"/>
                <w:sz w:val="14"/>
                <w:szCs w:val="14"/>
                <w:lang w:eastAsia="it-IT"/>
              </w:rPr>
              <w:t>O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1AT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FABROCILE U.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3BL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2AL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4AL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1BL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5BL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2AL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FARRO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1CT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1AT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5AT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3BT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1CT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3BT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1CT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FERRARO G.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3AM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FERRIERO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1BL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5BL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3BL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4AL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3BL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FIORELLA N.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3BP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3EP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4EP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FORLANI I.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1BM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1BM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2BM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5BM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2BM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FREGOLINO E.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2CU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5BP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4CP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4BP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5CP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1CU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2CU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3CP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FUSCO M.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3AP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1CT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3AP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4AP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4AP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5AP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 xml:space="preserve">4CP 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GAGLIONE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1EM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2AM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1AM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1DM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1EM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1DM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GALANTUOMO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5AP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3AP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2BU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1AU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GALLO M.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5AL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5AL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4AL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4AL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5AL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 xml:space="preserve">GIOVE 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2BM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1EM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1AM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1DM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GIULIANO A.M.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1AES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3EP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2DU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2DU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4EP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4EP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4EP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3EP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2DU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3BP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3EP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3EP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4EP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3EP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4EP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1AES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1AES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GOLINO C.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2BU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1BU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5AP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1AU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1BU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GUERRIERO M.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4AM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1DM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1DM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3EP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1DM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1DM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3EP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5AM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3AM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IANNOTTA G.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3BL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4AL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4EP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4EP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4CP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IODICE M.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2CU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3CP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2CU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1CU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4CP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2CU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LETIZIA A.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4AM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5AM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LORETO R.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5DP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3DP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4DP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MADONNA N.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1AU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4BP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2AU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2BU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MADONNA PAS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1EM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1DM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1CM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MAGLIULO R.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5AM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5AM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2AM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4AM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1AM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MAIETTA C.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3DP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4DP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4DP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5DP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4DP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4DP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3DP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4DP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MAIETTA F.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1AES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5BL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3EP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4EP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5AS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3AL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MARINO A.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3BM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5BM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5BM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1DM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1DM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1DM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MARMORINO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1EM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2DU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2DU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1DM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1DM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3DM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1EM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1EM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1DM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1DM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1EM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1EM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2DU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 xml:space="preserve">MASTROIANNI 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4AM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5BM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2AT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1AT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MENDITTO A.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1AL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3AL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5AL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1AL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1AL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3AL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MIGLIORE S.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4AM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1CM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3BT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4AM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MIRRA F.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5AT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4AT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2AT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2BT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2BT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2AT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MONACO C.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4CP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2CU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2CU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5CP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4CP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2CU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3CP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3CP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MONTANARO G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1EM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1DM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1EM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1DM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MORELLI M.M.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4AT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1BT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3AT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1BT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2BT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3AT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3AT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MUNNO F.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5AT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4AT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2AT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4AT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4AT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OCCHIATO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1AS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3BL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5BL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3BL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1AES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5BL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 xml:space="preserve">5AS 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1AES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5AS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1BL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PAGLIUCA M.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3CP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4CP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5CP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5CP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5CP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5CP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PALMIERI LORE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3EP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4EP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3EP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4EP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3EP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3EP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4EP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4EP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PALMIERI M.F.G.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2BU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2BU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1BU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1AU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PALUMBO A.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2AT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PARASCANDOLA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5BM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1CM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PELUSO V.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4AP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3CP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 xml:space="preserve">5AP 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 xml:space="preserve">4BP 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4AP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PETRELLA T.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2AL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1AL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2AL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2AL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1AL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PETROSINO M.R.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2BL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3BL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5BL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1BL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PICCOLO M.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5DP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3DP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5DP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3DP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5DP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PIERANTONI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1DM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2BM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1EM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2BM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1DM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1EM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POMPA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5AL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4AL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3AL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5AL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5AL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5AL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RAUCCI C.F.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5AS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5AS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5AS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4AP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5AS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5AS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4AP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5AP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5AS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ROMANO A.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5AS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>
              <w:rPr>
                <w:rFonts w:ascii="Arial Narrow" w:hAnsi="Arial Narrow" w:cs="Arial Narrow"/>
                <w:sz w:val="14"/>
                <w:szCs w:val="14"/>
                <w:lang w:eastAsia="it-IT"/>
              </w:rPr>
              <w:t>5</w:t>
            </w: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AS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3CP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5AS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5AS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4CP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3CP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1AL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ROMANO M. A.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1CU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2DU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2AU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2CU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1AES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2AU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5AS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1AES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2DU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2CU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1AES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ROMANUCCI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5BM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3BM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ROSSANO M.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2AT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3AT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ROZZA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4EP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4DP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3EP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4EP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4DP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3DP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5DP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4EP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3EP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3DP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RUSSO A.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5BL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2BL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3BL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RUSSO A.C.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1DM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1EM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1EM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1CT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1AM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2AM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1DM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SAGNELLI A.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1EM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1EM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1EM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1EM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3BM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4BM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SANTILLO T.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4AL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1BL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1AL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3AL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3AL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5AL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2BL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4AL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2AL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 xml:space="preserve">SALZILLO 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2BM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1EM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1DM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1EM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1AM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1DM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SARIO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1AM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SCIALLA M.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2AM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3BM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3AM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TAGLIAFIERRO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1DM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1EM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1DM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1CT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1EM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TARTAGLIONE I.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1AES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5DP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3EP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4EP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2DU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5AS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2DU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3EP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4EP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5DP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1AES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4EP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3DP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5AS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TARTAGLIONE L.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2AT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1EM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1DM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1CM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1EM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1DM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TESSILE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3BM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UCCI M.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5AS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5AS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5AS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1AES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1AES</w:t>
            </w:r>
          </w:p>
        </w:tc>
        <w:tc>
          <w:tcPr>
            <w:tcW w:w="11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2CU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2CU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1CU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1CU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2CU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5AS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1CU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5AS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2CU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5AS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5AS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1CU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5AS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1AES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9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VALENTINO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4EP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3EP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5AL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4AL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4EP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3AL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5BL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5AL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4EP</w:t>
            </w:r>
          </w:p>
        </w:tc>
        <w:tc>
          <w:tcPr>
            <w:tcW w:w="1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3EP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 xml:space="preserve">5BL 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3BL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3AL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4AL</w:t>
            </w: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5BL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5AL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3BL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4AL</w:t>
            </w:r>
          </w:p>
        </w:tc>
        <w:tc>
          <w:tcPr>
            <w:tcW w:w="1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5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VESTA C.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5BP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 xml:space="preserve">3BP 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4BP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5BP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5BP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5BP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4BP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435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VINCIGUERRA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1AM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2AM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2BT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5AT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5AM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5AT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2AM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4AM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1BT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</w:tr>
      <w:tr w:rsidR="008065A0" w:rsidRPr="003D19AA" w:rsidTr="0094259A">
        <w:trPr>
          <w:trHeight w:val="255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ZERRE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3AM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1EM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1EM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1EM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1EM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1EM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3AM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3AM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14"/>
                <w:lang w:eastAsia="it-IT"/>
              </w:rPr>
            </w:pPr>
            <w:r w:rsidRPr="00514F52">
              <w:rPr>
                <w:rFonts w:ascii="Arial Narrow" w:hAnsi="Arial Narrow" w:cs="Arial Narrow"/>
                <w:sz w:val="14"/>
                <w:szCs w:val="14"/>
                <w:lang w:eastAsia="it-IT"/>
              </w:rPr>
              <w:t>3AM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5A0" w:rsidRPr="00514F52" w:rsidRDefault="008065A0" w:rsidP="0094259A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514F52">
              <w:rPr>
                <w:rFonts w:ascii="Arial" w:hAnsi="Arial" w:cs="Arial"/>
                <w:sz w:val="14"/>
                <w:szCs w:val="14"/>
                <w:lang w:eastAsia="it-IT"/>
              </w:rPr>
              <w:t> </w:t>
            </w:r>
          </w:p>
        </w:tc>
      </w:tr>
    </w:tbl>
    <w:p w:rsidR="008065A0" w:rsidRDefault="008065A0"/>
    <w:sectPr w:rsidR="008065A0" w:rsidSect="00A76661">
      <w:pgSz w:w="16838" w:h="11906" w:orient="landscape"/>
      <w:pgMar w:top="1276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08"/>
  <w:hyphenationZone w:val="283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14F52"/>
    <w:rsid w:val="000E7BC3"/>
    <w:rsid w:val="001A7DD5"/>
    <w:rsid w:val="003C7A5B"/>
    <w:rsid w:val="003D19AA"/>
    <w:rsid w:val="00445549"/>
    <w:rsid w:val="00514F52"/>
    <w:rsid w:val="00515689"/>
    <w:rsid w:val="005C1214"/>
    <w:rsid w:val="006B30F1"/>
    <w:rsid w:val="008065A0"/>
    <w:rsid w:val="008A3981"/>
    <w:rsid w:val="0094259A"/>
    <w:rsid w:val="00A30298"/>
    <w:rsid w:val="00A76661"/>
    <w:rsid w:val="00EA1D97"/>
    <w:rsid w:val="00EA6F45"/>
    <w:rsid w:val="00FB04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981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514F5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514F52"/>
    <w:rPr>
      <w:color w:val="800080"/>
      <w:u w:val="single"/>
    </w:rPr>
  </w:style>
  <w:style w:type="paragraph" w:customStyle="1" w:styleId="xl65">
    <w:name w:val="xl65"/>
    <w:basedOn w:val="Normal"/>
    <w:uiPriority w:val="99"/>
    <w:rsid w:val="00514F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6">
    <w:name w:val="xl66"/>
    <w:basedOn w:val="Normal"/>
    <w:uiPriority w:val="99"/>
    <w:rsid w:val="00514F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7">
    <w:name w:val="xl67"/>
    <w:basedOn w:val="Normal"/>
    <w:uiPriority w:val="99"/>
    <w:rsid w:val="00514F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8">
    <w:name w:val="xl68"/>
    <w:basedOn w:val="Normal"/>
    <w:uiPriority w:val="99"/>
    <w:rsid w:val="00514F52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Arial Narrow"/>
      <w:sz w:val="24"/>
      <w:szCs w:val="24"/>
      <w:lang w:eastAsia="it-IT"/>
    </w:rPr>
  </w:style>
  <w:style w:type="paragraph" w:customStyle="1" w:styleId="xl69">
    <w:name w:val="xl69"/>
    <w:basedOn w:val="Normal"/>
    <w:uiPriority w:val="99"/>
    <w:rsid w:val="00514F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Arial Narrow"/>
      <w:sz w:val="24"/>
      <w:szCs w:val="24"/>
      <w:lang w:eastAsia="it-IT"/>
    </w:rPr>
  </w:style>
  <w:style w:type="paragraph" w:customStyle="1" w:styleId="xl70">
    <w:name w:val="xl70"/>
    <w:basedOn w:val="Normal"/>
    <w:uiPriority w:val="99"/>
    <w:rsid w:val="00514F52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Arial Narrow"/>
      <w:sz w:val="24"/>
      <w:szCs w:val="24"/>
      <w:lang w:eastAsia="it-IT"/>
    </w:rPr>
  </w:style>
  <w:style w:type="paragraph" w:customStyle="1" w:styleId="xl71">
    <w:name w:val="xl71"/>
    <w:basedOn w:val="Normal"/>
    <w:uiPriority w:val="99"/>
    <w:rsid w:val="00514F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Arial Narrow"/>
      <w:sz w:val="24"/>
      <w:szCs w:val="24"/>
      <w:lang w:eastAsia="it-IT"/>
    </w:rPr>
  </w:style>
  <w:style w:type="paragraph" w:customStyle="1" w:styleId="xl72">
    <w:name w:val="xl72"/>
    <w:basedOn w:val="Normal"/>
    <w:uiPriority w:val="99"/>
    <w:rsid w:val="00514F5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Arial Narrow"/>
      <w:sz w:val="24"/>
      <w:szCs w:val="24"/>
      <w:lang w:eastAsia="it-IT"/>
    </w:rPr>
  </w:style>
  <w:style w:type="paragraph" w:customStyle="1" w:styleId="xl73">
    <w:name w:val="xl73"/>
    <w:basedOn w:val="Normal"/>
    <w:uiPriority w:val="99"/>
    <w:rsid w:val="00514F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Arial Narrow"/>
      <w:sz w:val="24"/>
      <w:szCs w:val="24"/>
      <w:lang w:eastAsia="it-IT"/>
    </w:rPr>
  </w:style>
  <w:style w:type="paragraph" w:customStyle="1" w:styleId="xl74">
    <w:name w:val="xl74"/>
    <w:basedOn w:val="Normal"/>
    <w:uiPriority w:val="99"/>
    <w:rsid w:val="00514F52"/>
    <w:pPr>
      <w:pBdr>
        <w:top w:val="single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Arial Narrow"/>
      <w:sz w:val="24"/>
      <w:szCs w:val="24"/>
      <w:lang w:eastAsia="it-IT"/>
    </w:rPr>
  </w:style>
  <w:style w:type="paragraph" w:customStyle="1" w:styleId="xl75">
    <w:name w:val="xl75"/>
    <w:basedOn w:val="Normal"/>
    <w:uiPriority w:val="99"/>
    <w:rsid w:val="00514F52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Arial Narrow"/>
      <w:sz w:val="24"/>
      <w:szCs w:val="24"/>
      <w:lang w:eastAsia="it-IT"/>
    </w:rPr>
  </w:style>
  <w:style w:type="paragraph" w:customStyle="1" w:styleId="xl76">
    <w:name w:val="xl76"/>
    <w:basedOn w:val="Normal"/>
    <w:uiPriority w:val="99"/>
    <w:rsid w:val="00514F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paragraph" w:customStyle="1" w:styleId="xl77">
    <w:name w:val="xl77"/>
    <w:basedOn w:val="Normal"/>
    <w:uiPriority w:val="99"/>
    <w:rsid w:val="00514F52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Arial Narrow"/>
      <w:sz w:val="24"/>
      <w:szCs w:val="24"/>
      <w:lang w:eastAsia="it-IT"/>
    </w:rPr>
  </w:style>
  <w:style w:type="paragraph" w:customStyle="1" w:styleId="xl78">
    <w:name w:val="xl78"/>
    <w:basedOn w:val="Normal"/>
    <w:uiPriority w:val="99"/>
    <w:rsid w:val="00514F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Arial Narrow"/>
      <w:sz w:val="24"/>
      <w:szCs w:val="24"/>
      <w:lang w:eastAsia="it-IT"/>
    </w:rPr>
  </w:style>
  <w:style w:type="paragraph" w:customStyle="1" w:styleId="xl79">
    <w:name w:val="xl79"/>
    <w:basedOn w:val="Normal"/>
    <w:uiPriority w:val="99"/>
    <w:rsid w:val="00514F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Arial Narrow"/>
      <w:sz w:val="24"/>
      <w:szCs w:val="24"/>
      <w:lang w:eastAsia="it-IT"/>
    </w:rPr>
  </w:style>
  <w:style w:type="paragraph" w:customStyle="1" w:styleId="xl80">
    <w:name w:val="xl80"/>
    <w:basedOn w:val="Normal"/>
    <w:uiPriority w:val="99"/>
    <w:rsid w:val="00514F52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w Cen MT Condensed" w:eastAsia="Times New Roman" w:hAnsi="Tw Cen MT Condensed" w:cs="Tw Cen MT Condensed"/>
      <w:lang w:eastAsia="it-IT"/>
    </w:rPr>
  </w:style>
  <w:style w:type="paragraph" w:customStyle="1" w:styleId="xl81">
    <w:name w:val="xl81"/>
    <w:basedOn w:val="Normal"/>
    <w:uiPriority w:val="99"/>
    <w:rsid w:val="00514F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w Cen MT Condensed" w:eastAsia="Times New Roman" w:hAnsi="Tw Cen MT Condensed" w:cs="Tw Cen MT Condensed"/>
      <w:lang w:eastAsia="it-IT"/>
    </w:rPr>
  </w:style>
  <w:style w:type="paragraph" w:customStyle="1" w:styleId="xl82">
    <w:name w:val="xl82"/>
    <w:basedOn w:val="Normal"/>
    <w:uiPriority w:val="99"/>
    <w:rsid w:val="00514F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Arial Narrow"/>
      <w:sz w:val="24"/>
      <w:szCs w:val="24"/>
      <w:lang w:eastAsia="it-IT"/>
    </w:rPr>
  </w:style>
  <w:style w:type="paragraph" w:customStyle="1" w:styleId="xl83">
    <w:name w:val="xl83"/>
    <w:basedOn w:val="Normal"/>
    <w:uiPriority w:val="99"/>
    <w:rsid w:val="00514F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Arial Narrow"/>
      <w:sz w:val="24"/>
      <w:szCs w:val="24"/>
      <w:lang w:eastAsia="it-IT"/>
    </w:rPr>
  </w:style>
  <w:style w:type="paragraph" w:customStyle="1" w:styleId="xl84">
    <w:name w:val="xl84"/>
    <w:basedOn w:val="Normal"/>
    <w:uiPriority w:val="99"/>
    <w:rsid w:val="00514F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85">
    <w:name w:val="xl85"/>
    <w:basedOn w:val="Normal"/>
    <w:uiPriority w:val="99"/>
    <w:rsid w:val="00514F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it-IT"/>
    </w:rPr>
  </w:style>
  <w:style w:type="paragraph" w:customStyle="1" w:styleId="xl86">
    <w:name w:val="xl86"/>
    <w:basedOn w:val="Normal"/>
    <w:uiPriority w:val="99"/>
    <w:rsid w:val="00514F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it-IT"/>
    </w:rPr>
  </w:style>
  <w:style w:type="paragraph" w:customStyle="1" w:styleId="xl87">
    <w:name w:val="xl87"/>
    <w:basedOn w:val="Normal"/>
    <w:uiPriority w:val="99"/>
    <w:rsid w:val="00514F52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it-IT"/>
    </w:rPr>
  </w:style>
  <w:style w:type="paragraph" w:customStyle="1" w:styleId="xl88">
    <w:name w:val="xl88"/>
    <w:basedOn w:val="Normal"/>
    <w:uiPriority w:val="99"/>
    <w:rsid w:val="00514F52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8529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12</TotalTime>
  <Pages>6</Pages>
  <Words>1972</Words>
  <Characters>11241</Characters>
  <Application>Microsoft Office Outlook</Application>
  <DocSecurity>0</DocSecurity>
  <Lines>0</Lines>
  <Paragraphs>0</Paragraphs>
  <ScaleCrop>false</ScaleCrop>
  <Company>Olidata S.p.A.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Novelli</dc:creator>
  <cp:keywords/>
  <dc:description/>
  <cp:lastModifiedBy>Privato</cp:lastModifiedBy>
  <cp:revision>2</cp:revision>
  <dcterms:created xsi:type="dcterms:W3CDTF">2011-10-22T15:09:00Z</dcterms:created>
  <dcterms:modified xsi:type="dcterms:W3CDTF">2011-10-22T15:09:00Z</dcterms:modified>
</cp:coreProperties>
</file>