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8C4C03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8C4C03" w:rsidRPr="006C36C7" w:rsidRDefault="008C4C03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CF00B2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25pt;height:54pt;visibility:visible">
                  <v:imagedata r:id="rId5" o:title=""/>
                </v:shape>
              </w:pict>
            </w:r>
          </w:p>
          <w:p w:rsidR="008C4C03" w:rsidRPr="006C36C7" w:rsidRDefault="008C4C03" w:rsidP="0008704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8C4C03" w:rsidRPr="00DC5019" w:rsidRDefault="008C4C03" w:rsidP="00113B56">
            <w:pPr>
              <w:pStyle w:val="Heading2"/>
              <w:jc w:val="center"/>
              <w:rPr>
                <w:b w:val="0"/>
                <w:bCs w:val="0"/>
                <w:i/>
                <w:iCs/>
                <w:sz w:val="20"/>
                <w:szCs w:val="20"/>
                <w:u w:color="FF0000"/>
              </w:rPr>
            </w:pPr>
            <w:r w:rsidRPr="00DC5019">
              <w:rPr>
                <w:b w:val="0"/>
                <w:bCs w:val="0"/>
                <w:i/>
                <w:iCs/>
                <w:sz w:val="20"/>
                <w:szCs w:val="20"/>
                <w:u w:color="FF0000"/>
              </w:rPr>
              <w:t>ISTITUTO STATALE  D’ISTRUZIONE SECONDARIA SUPERIORE</w:t>
            </w:r>
          </w:p>
          <w:p w:rsidR="008C4C03" w:rsidRPr="00DC5019" w:rsidRDefault="008C4C03" w:rsidP="00113B56">
            <w:pPr>
              <w:ind w:right="566"/>
              <w:jc w:val="center"/>
              <w:rPr>
                <w:b/>
                <w:bCs/>
                <w:sz w:val="20"/>
                <w:szCs w:val="20"/>
                <w:u w:color="FF0000"/>
              </w:rPr>
            </w:pPr>
            <w:r w:rsidRPr="00DC5019">
              <w:rPr>
                <w:b/>
                <w:bCs/>
                <w:sz w:val="20"/>
                <w:szCs w:val="20"/>
                <w:u w:color="FF0000"/>
              </w:rPr>
              <w:t>“ G. B.  NOVELLI ”</w:t>
            </w:r>
          </w:p>
          <w:p w:rsidR="008C4C03" w:rsidRPr="00DC5019" w:rsidRDefault="008C4C03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>Liceo Pedagogico - Liceo Linguistico - Liceo delle Scienze Sociali</w:t>
            </w:r>
          </w:p>
          <w:p w:rsidR="008C4C03" w:rsidRPr="00DC5019" w:rsidRDefault="008C4C03" w:rsidP="00113B56">
            <w:pPr>
              <w:pStyle w:val="Heading4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>Istituto Professionale per l’Abbigliamento e la Moda</w:t>
            </w:r>
          </w:p>
          <w:p w:rsidR="008C4C03" w:rsidRPr="00DC5019" w:rsidRDefault="008C4C03" w:rsidP="00113B56">
            <w:pPr>
              <w:pStyle w:val="Heading4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>Istituto Professionale per i Servizi Sociali</w:t>
            </w:r>
          </w:p>
          <w:p w:rsidR="008C4C03" w:rsidRPr="008D4A3C" w:rsidRDefault="008C4C03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DC5019">
              <w:rPr>
                <w:sz w:val="20"/>
                <w:szCs w:val="20"/>
                <w:u w:color="FF0000"/>
              </w:rPr>
              <w:t xml:space="preserve">Via G.B. Novelli, N° 1  </w:t>
            </w:r>
            <w:r w:rsidRPr="00DC5019">
              <w:rPr>
                <w:i/>
                <w:iCs/>
                <w:sz w:val="20"/>
                <w:szCs w:val="20"/>
              </w:rPr>
              <w:t xml:space="preserve">  </w:t>
            </w:r>
            <w:r w:rsidRPr="008D4A3C">
              <w:rPr>
                <w:sz w:val="20"/>
                <w:szCs w:val="20"/>
                <w:u w:color="FF0000"/>
              </w:rPr>
              <w:t xml:space="preserve">81025 </w:t>
            </w:r>
            <w:r w:rsidRPr="008D4A3C">
              <w:rPr>
                <w:b/>
                <w:bCs/>
                <w:sz w:val="20"/>
                <w:szCs w:val="20"/>
                <w:u w:color="FF0000"/>
              </w:rPr>
              <w:t>MARCIANISE</w:t>
            </w:r>
            <w:r w:rsidRPr="008D4A3C">
              <w:rPr>
                <w:sz w:val="20"/>
                <w:szCs w:val="20"/>
                <w:u w:color="FF0000"/>
              </w:rPr>
              <w:t xml:space="preserve"> (CE</w:t>
            </w:r>
            <w:r w:rsidRPr="008D4A3C">
              <w:rPr>
                <w:b/>
                <w:bCs/>
                <w:sz w:val="20"/>
                <w:szCs w:val="20"/>
                <w:u w:color="FF0000"/>
              </w:rPr>
              <w:t xml:space="preserve">) – </w:t>
            </w:r>
            <w:r w:rsidRPr="008D4A3C">
              <w:rPr>
                <w:sz w:val="20"/>
                <w:szCs w:val="20"/>
                <w:u w:color="FF0000"/>
              </w:rPr>
              <w:t xml:space="preserve"> Codice Fiscale : 80102490614</w:t>
            </w:r>
          </w:p>
          <w:p w:rsidR="008C4C03" w:rsidRPr="008D4A3C" w:rsidRDefault="008C4C03" w:rsidP="00113B56">
            <w:pPr>
              <w:ind w:right="566"/>
              <w:jc w:val="center"/>
              <w:rPr>
                <w:b/>
                <w:bCs/>
                <w:sz w:val="20"/>
                <w:szCs w:val="20"/>
                <w:u w:color="FF0000"/>
              </w:rPr>
            </w:pPr>
            <w:r w:rsidRPr="008D4A3C">
              <w:rPr>
                <w:sz w:val="20"/>
                <w:szCs w:val="20"/>
                <w:u w:color="FF0000"/>
              </w:rPr>
              <w:t>DISTRETTO SCOLASTICO  n° 14</w:t>
            </w:r>
          </w:p>
          <w:p w:rsidR="008C4C03" w:rsidRPr="008D4A3C" w:rsidRDefault="008C4C03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8D4A3C">
              <w:rPr>
                <w:sz w:val="20"/>
                <w:szCs w:val="20"/>
                <w:u w:color="FF0000"/>
              </w:rPr>
              <w:t>Segreteria Tel e Fax :0823/511909Vicedirigenza  Tel :0823-580019  0823-580040 (fax)</w:t>
            </w:r>
          </w:p>
          <w:p w:rsidR="008C4C03" w:rsidRPr="008D4A3C" w:rsidRDefault="008C4C03" w:rsidP="00113B56">
            <w:pPr>
              <w:ind w:right="566"/>
              <w:jc w:val="center"/>
              <w:rPr>
                <w:sz w:val="20"/>
                <w:szCs w:val="20"/>
                <w:u w:color="FF0000"/>
              </w:rPr>
            </w:pPr>
            <w:r w:rsidRPr="008D4A3C">
              <w:rPr>
                <w:sz w:val="20"/>
                <w:szCs w:val="20"/>
                <w:u w:color="FF0000"/>
              </w:rPr>
              <w:t>Tel e Fax Dirigente Scolastico : 0823/511863</w:t>
            </w:r>
          </w:p>
          <w:p w:rsidR="008C4C03" w:rsidRPr="008D4A3C" w:rsidRDefault="008C4C03" w:rsidP="00113B56">
            <w:pPr>
              <w:ind w:right="566"/>
              <w:jc w:val="center"/>
              <w:rPr>
                <w:color w:val="0000FF"/>
                <w:sz w:val="20"/>
                <w:szCs w:val="20"/>
                <w:u w:color="FF0000"/>
              </w:rPr>
            </w:pPr>
            <w:r w:rsidRPr="008D4A3C">
              <w:rPr>
                <w:b/>
                <w:bCs/>
                <w:sz w:val="20"/>
                <w:szCs w:val="20"/>
                <w:u w:color="FF0000"/>
              </w:rPr>
              <w:t>E-mail :</w:t>
            </w:r>
            <w:r w:rsidRPr="008D4A3C">
              <w:rPr>
                <w:sz w:val="20"/>
                <w:szCs w:val="20"/>
                <w:u w:color="FF0000"/>
              </w:rPr>
              <w:t xml:space="preserve"> </w:t>
            </w:r>
            <w:hyperlink r:id="rId6" w:history="1">
              <w:r w:rsidRPr="008D4A3C">
                <w:rPr>
                  <w:rStyle w:val="Hyperlink"/>
                  <w:sz w:val="20"/>
                  <w:szCs w:val="20"/>
                  <w:u w:color="FF0000"/>
                </w:rPr>
                <w:t>ceis01100n@istruzione.it</w:t>
              </w:r>
            </w:hyperlink>
            <w:r w:rsidRPr="008D4A3C">
              <w:rPr>
                <w:sz w:val="20"/>
                <w:szCs w:val="20"/>
                <w:u w:color="FF0000"/>
              </w:rPr>
              <w:t xml:space="preserve">       </w:t>
            </w:r>
            <w:r w:rsidRPr="008D4A3C">
              <w:rPr>
                <w:b/>
                <w:bCs/>
                <w:sz w:val="20"/>
                <w:szCs w:val="20"/>
                <w:u w:color="FF0000"/>
              </w:rPr>
              <w:t xml:space="preserve">E-mail certificata (PEC) : </w:t>
            </w:r>
            <w:hyperlink r:id="rId7" w:history="1">
              <w:r w:rsidRPr="008D4A3C">
                <w:rPr>
                  <w:rStyle w:val="Hyperlink"/>
                  <w:sz w:val="20"/>
                  <w:szCs w:val="20"/>
                  <w:u w:color="FF0000"/>
                </w:rPr>
                <w:t>ceis01100n@pec.sitruzione.it</w:t>
              </w:r>
            </w:hyperlink>
          </w:p>
          <w:p w:rsidR="008C4C03" w:rsidRPr="0010349B" w:rsidRDefault="008C4C03" w:rsidP="00113B56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8D4A3C">
              <w:rPr>
                <w:b/>
                <w:bCs/>
                <w:sz w:val="20"/>
                <w:szCs w:val="20"/>
                <w:u w:color="FF0000"/>
                <w:lang w:val="en-GB"/>
              </w:rPr>
              <w:t>Sito Web :</w:t>
            </w:r>
            <w:r w:rsidRPr="008D4A3C">
              <w:rPr>
                <w:sz w:val="20"/>
                <w:szCs w:val="20"/>
                <w:u w:color="FF0000"/>
                <w:lang w:val="en-GB"/>
              </w:rPr>
              <w:t xml:space="preserve"> </w:t>
            </w:r>
            <w:hyperlink r:id="rId8" w:history="1">
              <w:r w:rsidRPr="008D4A3C">
                <w:rPr>
                  <w:rStyle w:val="Hyperlink"/>
                  <w:sz w:val="20"/>
                  <w:szCs w:val="20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8C4C03" w:rsidRPr="006C36C7" w:rsidRDefault="008C4C03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CF00B2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8C4C03" w:rsidRPr="006C36C7" w:rsidRDefault="008C4C03" w:rsidP="0008704B">
            <w:pPr>
              <w:jc w:val="center"/>
              <w:rPr>
                <w:sz w:val="26"/>
                <w:szCs w:val="26"/>
              </w:rPr>
            </w:pPr>
          </w:p>
        </w:tc>
      </w:tr>
    </w:tbl>
    <w:p w:rsidR="008C4C03" w:rsidRDefault="008C4C03">
      <w:pPr>
        <w:rPr>
          <w:sz w:val="28"/>
          <w:szCs w:val="28"/>
        </w:rPr>
      </w:pPr>
    </w:p>
    <w:p w:rsidR="008C4C03" w:rsidRPr="00BA0721" w:rsidRDefault="008C4C03" w:rsidP="00113B56">
      <w:r>
        <w:rPr>
          <w:sz w:val="28"/>
          <w:szCs w:val="28"/>
        </w:rPr>
        <w:t xml:space="preserve">       </w:t>
      </w:r>
      <w:r w:rsidRPr="00BA0721">
        <w:t xml:space="preserve">                                                    </w:t>
      </w:r>
      <w:r>
        <w:t xml:space="preserve">               AGLI ALUNNI</w:t>
      </w:r>
      <w:r w:rsidRPr="00BA0721">
        <w:t xml:space="preserve"> DELL’ISISS “NOVELLI”</w:t>
      </w:r>
    </w:p>
    <w:p w:rsidR="008C4C03" w:rsidRPr="00BA0721" w:rsidRDefault="008C4C03" w:rsidP="00113B56">
      <w:r w:rsidRPr="00BA0721">
        <w:t xml:space="preserve">                                                                  </w:t>
      </w:r>
      <w:r>
        <w:t xml:space="preserve">                  </w:t>
      </w:r>
      <w:r w:rsidRPr="00BA0721">
        <w:t xml:space="preserve">  SEDE CENTRALE E SUCCURSALE</w:t>
      </w:r>
    </w:p>
    <w:p w:rsidR="008C4C03" w:rsidRPr="00BA0721" w:rsidRDefault="008C4C03" w:rsidP="008B6F41">
      <w:r w:rsidRPr="00BA0721">
        <w:t xml:space="preserve">                                                                                    </w:t>
      </w:r>
      <w:r>
        <w:t xml:space="preserve">            </w:t>
      </w:r>
      <w:r w:rsidRPr="00BA0721">
        <w:t xml:space="preserve">    e p. c. al DSGA                               </w:t>
      </w:r>
    </w:p>
    <w:p w:rsidR="008C4C03" w:rsidRPr="00BA0721" w:rsidRDefault="008C4C03" w:rsidP="008B6F41">
      <w:r w:rsidRPr="00BA0721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4C03" w:rsidRPr="00BA0721" w:rsidRDefault="008C4C03" w:rsidP="008D4A3C">
      <w:pPr>
        <w:jc w:val="center"/>
      </w:pPr>
      <w:r>
        <w:t xml:space="preserve">COMUNICAZIONE  </w:t>
      </w:r>
    </w:p>
    <w:p w:rsidR="008C4C03" w:rsidRPr="00BA0721" w:rsidRDefault="008C4C03" w:rsidP="00C91F37">
      <w:pPr>
        <w:jc w:val="center"/>
      </w:pPr>
    </w:p>
    <w:p w:rsidR="008C4C03" w:rsidRPr="00BA0721" w:rsidRDefault="008C4C03" w:rsidP="00113B56">
      <w:pPr>
        <w:rPr>
          <w:b/>
          <w:bCs/>
        </w:rPr>
      </w:pPr>
      <w:r w:rsidRPr="00BA0721">
        <w:t xml:space="preserve">  </w:t>
      </w:r>
      <w:r w:rsidRPr="00BA0721">
        <w:rPr>
          <w:b/>
          <w:bCs/>
        </w:rPr>
        <w:t xml:space="preserve">Oggetto:  Incontri Scuola Famiglia a. s. 2011/2012  </w:t>
      </w:r>
    </w:p>
    <w:p w:rsidR="008C4C03" w:rsidRPr="00BA0721" w:rsidRDefault="008C4C03" w:rsidP="007973E3">
      <w:pPr>
        <w:rPr>
          <w:b/>
          <w:bCs/>
        </w:rPr>
      </w:pPr>
    </w:p>
    <w:p w:rsidR="008C4C03" w:rsidRPr="00BA0721" w:rsidRDefault="008C4C03" w:rsidP="00885DCF">
      <w:pPr>
        <w:jc w:val="both"/>
      </w:pPr>
      <w:r w:rsidRPr="00BA0721">
        <w:t>Si comun</w:t>
      </w:r>
      <w:r>
        <w:t xml:space="preserve">ica che nei giorni </w:t>
      </w:r>
      <w:r w:rsidRPr="007607F6">
        <w:rPr>
          <w:b/>
          <w:bCs/>
        </w:rPr>
        <w:t>14, 15 e 16 Dicembre 2011</w:t>
      </w:r>
      <w:r w:rsidRPr="00BA0721">
        <w:t xml:space="preserve">, </w:t>
      </w:r>
      <w:r w:rsidRPr="007607F6">
        <w:rPr>
          <w:b/>
          <w:bCs/>
        </w:rPr>
        <w:t>dalle ore 17,00 alle ore 19,30</w:t>
      </w:r>
      <w:r w:rsidRPr="00BA0721">
        <w:t xml:space="preserve">, si svolgeranno presso la </w:t>
      </w:r>
      <w:r w:rsidRPr="007607F6">
        <w:rPr>
          <w:b/>
          <w:bCs/>
        </w:rPr>
        <w:t>SEDE CENTRALE</w:t>
      </w:r>
      <w:r>
        <w:t xml:space="preserve"> </w:t>
      </w:r>
      <w:r w:rsidRPr="00BA0721">
        <w:t xml:space="preserve"> dell’Istituto i colloqui tra i docenti e i genitori degli alunni</w:t>
      </w:r>
      <w:r>
        <w:t>,</w:t>
      </w:r>
      <w:r w:rsidRPr="00BA0721">
        <w:t xml:space="preserve"> secon</w:t>
      </w:r>
      <w:r>
        <w:t>do il prospetto sotto riportato, nelle aule che saranno appositamente predisposte.</w:t>
      </w:r>
    </w:p>
    <w:p w:rsidR="008C4C03" w:rsidRPr="00BA0721" w:rsidRDefault="008C4C03" w:rsidP="00885DCF">
      <w:pPr>
        <w:jc w:val="both"/>
        <w:rPr>
          <w:b/>
          <w:bCs/>
          <w:u w:val="single"/>
        </w:rPr>
      </w:pPr>
      <w:r w:rsidRPr="00BA0721">
        <w:rPr>
          <w:b/>
          <w:bCs/>
        </w:rPr>
        <w:t>Qualora il docente non potesse presenziare ai colloqui nei giorni suddetti, riceverà i g</w:t>
      </w:r>
      <w:r>
        <w:rPr>
          <w:b/>
          <w:bCs/>
        </w:rPr>
        <w:t>enitori degli alunni il giorno Lunedì 20 D</w:t>
      </w:r>
      <w:r w:rsidRPr="00BA0721">
        <w:rPr>
          <w:b/>
          <w:bCs/>
        </w:rPr>
        <w:t xml:space="preserve">icembre 2011 dalle ore 17,00 alle ore 19,30, </w:t>
      </w:r>
      <w:r w:rsidRPr="00BA0721">
        <w:rPr>
          <w:b/>
          <w:bCs/>
          <w:u w:val="single"/>
        </w:rPr>
        <w:t>avendo cura di rendere la necessaria informazione alle famiglie sulla data dell’incontro.</w:t>
      </w:r>
    </w:p>
    <w:p w:rsidR="008C4C03" w:rsidRPr="00BA0721" w:rsidRDefault="008C4C03" w:rsidP="00885DCF">
      <w:pPr>
        <w:jc w:val="both"/>
      </w:pPr>
      <w:r w:rsidRPr="00BA0721">
        <w:t>Al fine di accertarsi che la comunicazione dei colloqui scuola-famiglia pervenga ai genitori, è stato predisposto un modulo che</w:t>
      </w:r>
      <w:r>
        <w:t xml:space="preserve"> verrà distribuito agli alunni.</w:t>
      </w:r>
      <w:r w:rsidRPr="00BA0721">
        <w:t xml:space="preserve"> La parte inferiore di detto modulo è costituita da un tagliando che gli alunni dovranno restituire al coordinatore della propria classe</w:t>
      </w:r>
      <w:r>
        <w:t xml:space="preserve">, </w:t>
      </w:r>
      <w:r w:rsidRPr="00BA0721">
        <w:t>debitamente compilato e firmato dal genitore</w:t>
      </w:r>
      <w:r>
        <w:t xml:space="preserve">, </w:t>
      </w:r>
      <w:r w:rsidRPr="007607F6">
        <w:rPr>
          <w:b/>
          <w:bCs/>
        </w:rPr>
        <w:t>entro il giorno  Mercoledì 30 Novembre 2011</w:t>
      </w:r>
      <w:r w:rsidRPr="00BA0721">
        <w:t>.</w:t>
      </w:r>
    </w:p>
    <w:p w:rsidR="008C4C03" w:rsidRPr="00BA0721" w:rsidRDefault="008C4C03" w:rsidP="00885DCF">
      <w:pPr>
        <w:jc w:val="both"/>
      </w:pPr>
      <w:r w:rsidRPr="00BA0721">
        <w:rPr>
          <w:u w:val="single"/>
        </w:rPr>
        <w:t>Per gli alunni che entro tale data non avranno riportato il suddetto tagliando, sarà cura del Coordinatore di classe avvisare telefonicamente la famiglia dello svolgimento dei colloqui di cui all’oggetto</w:t>
      </w:r>
      <w:r w:rsidRPr="00BA0721">
        <w:t>.</w:t>
      </w:r>
    </w:p>
    <w:p w:rsidR="008C4C03" w:rsidRDefault="008C4C03" w:rsidP="00885DCF">
      <w:pPr>
        <w:jc w:val="both"/>
        <w:rPr>
          <w:sz w:val="28"/>
          <w:szCs w:val="28"/>
        </w:rPr>
      </w:pPr>
    </w:p>
    <w:p w:rsidR="008C4C03" w:rsidRDefault="008C4C03" w:rsidP="00A405D5">
      <w:pPr>
        <w:jc w:val="center"/>
        <w:rPr>
          <w:b/>
          <w:bCs/>
          <w:sz w:val="28"/>
          <w:szCs w:val="28"/>
        </w:rPr>
      </w:pPr>
      <w:r w:rsidRPr="00A405D5">
        <w:rPr>
          <w:b/>
          <w:bCs/>
          <w:sz w:val="28"/>
          <w:szCs w:val="28"/>
        </w:rPr>
        <w:t>CALENDARIO INCONTRI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94"/>
        <w:gridCol w:w="4504"/>
        <w:gridCol w:w="856"/>
      </w:tblGrid>
      <w:tr w:rsidR="008C4C03" w:rsidRPr="002E3F1F">
        <w:trPr>
          <w:gridAfter w:val="1"/>
          <w:wAfter w:w="856" w:type="dxa"/>
        </w:trPr>
        <w:tc>
          <w:tcPr>
            <w:tcW w:w="4494" w:type="dxa"/>
          </w:tcPr>
          <w:p w:rsidR="008C4C03" w:rsidRPr="002E3F1F" w:rsidRDefault="008C4C03" w:rsidP="00BA0721">
            <w:pPr>
              <w:rPr>
                <w:sz w:val="28"/>
                <w:szCs w:val="28"/>
              </w:rPr>
            </w:pPr>
            <w:r w:rsidRPr="002E3F1F">
              <w:rPr>
                <w:b/>
                <w:bCs/>
                <w:sz w:val="28"/>
                <w:szCs w:val="28"/>
              </w:rPr>
              <w:t>Mercoledì 14 dicembre 2011</w:t>
            </w:r>
          </w:p>
          <w:p w:rsidR="008C4C03" w:rsidRPr="002E3F1F" w:rsidRDefault="008C4C03" w:rsidP="00BA0721">
            <w:pPr>
              <w:rPr>
                <w:sz w:val="28"/>
                <w:szCs w:val="28"/>
              </w:rPr>
            </w:pPr>
            <w:r w:rsidRPr="002E3F1F">
              <w:rPr>
                <w:sz w:val="28"/>
                <w:szCs w:val="28"/>
              </w:rPr>
              <w:t>Dalle ore 17,00 alle ore 19,30</w:t>
            </w:r>
          </w:p>
        </w:tc>
        <w:tc>
          <w:tcPr>
            <w:tcW w:w="4504" w:type="dxa"/>
          </w:tcPr>
          <w:p w:rsidR="008C4C03" w:rsidRPr="002E3F1F" w:rsidRDefault="008C4C03" w:rsidP="00BA0721">
            <w:pPr>
              <w:rPr>
                <w:sz w:val="28"/>
                <w:szCs w:val="28"/>
              </w:rPr>
            </w:pPr>
            <w:r w:rsidRPr="002E3F1F">
              <w:rPr>
                <w:sz w:val="28"/>
                <w:szCs w:val="28"/>
              </w:rPr>
              <w:t>Tutte le classi del Liceo Pedagogico e del Liceo delle Scienze Umane</w:t>
            </w:r>
          </w:p>
        </w:tc>
      </w:tr>
      <w:tr w:rsidR="008C4C03" w:rsidRPr="002E3F1F">
        <w:tc>
          <w:tcPr>
            <w:tcW w:w="4494" w:type="dxa"/>
          </w:tcPr>
          <w:p w:rsidR="008C4C03" w:rsidRPr="002E3F1F" w:rsidRDefault="008C4C03" w:rsidP="003B429F">
            <w:pPr>
              <w:rPr>
                <w:sz w:val="28"/>
                <w:szCs w:val="28"/>
              </w:rPr>
            </w:pPr>
            <w:r w:rsidRPr="002E3F1F">
              <w:rPr>
                <w:b/>
                <w:bCs/>
                <w:sz w:val="28"/>
                <w:szCs w:val="28"/>
              </w:rPr>
              <w:t>Giovedì 15 dicembre 2011</w:t>
            </w:r>
          </w:p>
          <w:p w:rsidR="008C4C03" w:rsidRPr="002E3F1F" w:rsidRDefault="008C4C03" w:rsidP="003B429F">
            <w:pPr>
              <w:rPr>
                <w:sz w:val="28"/>
                <w:szCs w:val="28"/>
              </w:rPr>
            </w:pPr>
            <w:r w:rsidRPr="002E3F1F">
              <w:rPr>
                <w:sz w:val="28"/>
                <w:szCs w:val="28"/>
              </w:rPr>
              <w:t>Dalle ore 17,00 alle ore 19,30</w:t>
            </w:r>
          </w:p>
        </w:tc>
        <w:tc>
          <w:tcPr>
            <w:tcW w:w="4504" w:type="dxa"/>
          </w:tcPr>
          <w:p w:rsidR="008C4C03" w:rsidRPr="009D151B" w:rsidRDefault="008C4C03" w:rsidP="00D04252">
            <w:r w:rsidRPr="002824A9">
              <w:t>Tutte le classi del Liceo Linguistico e la classe 5As del Liceo delle Scienze Sociali</w:t>
            </w:r>
          </w:p>
        </w:tc>
        <w:tc>
          <w:tcPr>
            <w:tcW w:w="856" w:type="dxa"/>
            <w:tcBorders>
              <w:top w:val="nil"/>
              <w:right w:val="nil"/>
            </w:tcBorders>
          </w:tcPr>
          <w:p w:rsidR="008C4C03" w:rsidRPr="002E3F1F" w:rsidRDefault="008C4C03" w:rsidP="002E3F1F">
            <w:pPr>
              <w:jc w:val="center"/>
              <w:rPr>
                <w:sz w:val="26"/>
                <w:szCs w:val="26"/>
              </w:rPr>
            </w:pPr>
          </w:p>
        </w:tc>
      </w:tr>
      <w:tr w:rsidR="008C4C03" w:rsidRPr="002E3F1F">
        <w:trPr>
          <w:gridAfter w:val="1"/>
          <w:wAfter w:w="856" w:type="dxa"/>
        </w:trPr>
        <w:tc>
          <w:tcPr>
            <w:tcW w:w="4494" w:type="dxa"/>
          </w:tcPr>
          <w:p w:rsidR="008C4C03" w:rsidRPr="002E3F1F" w:rsidRDefault="008C4C03" w:rsidP="003B429F">
            <w:pPr>
              <w:rPr>
                <w:sz w:val="28"/>
                <w:szCs w:val="28"/>
              </w:rPr>
            </w:pPr>
            <w:r w:rsidRPr="002E3F1F">
              <w:rPr>
                <w:b/>
                <w:bCs/>
                <w:sz w:val="28"/>
                <w:szCs w:val="28"/>
              </w:rPr>
              <w:t>Venerdì 16 dicembre 2011</w:t>
            </w:r>
          </w:p>
          <w:p w:rsidR="008C4C03" w:rsidRPr="002E3F1F" w:rsidRDefault="008C4C03" w:rsidP="003B429F">
            <w:pPr>
              <w:rPr>
                <w:sz w:val="28"/>
                <w:szCs w:val="28"/>
              </w:rPr>
            </w:pPr>
            <w:r w:rsidRPr="002E3F1F">
              <w:rPr>
                <w:sz w:val="28"/>
                <w:szCs w:val="28"/>
              </w:rPr>
              <w:t>Dalle ore 17,00 alle ore 19,30</w:t>
            </w:r>
          </w:p>
        </w:tc>
        <w:tc>
          <w:tcPr>
            <w:tcW w:w="4504" w:type="dxa"/>
          </w:tcPr>
          <w:p w:rsidR="008C4C03" w:rsidRPr="002E3F1F" w:rsidRDefault="008C4C03" w:rsidP="00D04252">
            <w:pPr>
              <w:rPr>
                <w:u w:val="single"/>
              </w:rPr>
            </w:pPr>
            <w:r w:rsidRPr="002824A9">
              <w:t>Tutte le classi degli Istituti Professionali:  Istituto Professionale Industria e Artigianato- Istituto Professionale Industria e Artigianato indirizzo Abbigliamento e Moda – Istituto Professionale per i Servizi Socio-sanitari- Istituto Professionale per  i Servizi sociali</w:t>
            </w:r>
          </w:p>
        </w:tc>
      </w:tr>
    </w:tbl>
    <w:p w:rsidR="008C4C03" w:rsidRDefault="008C4C03" w:rsidP="00885DCF">
      <w:pPr>
        <w:jc w:val="both"/>
        <w:rPr>
          <w:sz w:val="28"/>
          <w:szCs w:val="28"/>
        </w:rPr>
      </w:pPr>
    </w:p>
    <w:p w:rsidR="008C4C03" w:rsidRPr="00A405D5" w:rsidRDefault="008C4C03" w:rsidP="00885DCF">
      <w:pPr>
        <w:jc w:val="both"/>
      </w:pPr>
    </w:p>
    <w:p w:rsidR="008C4C03" w:rsidRDefault="008C4C03" w:rsidP="008B6F41">
      <w:pPr>
        <w:rPr>
          <w:sz w:val="28"/>
          <w:szCs w:val="28"/>
        </w:rPr>
      </w:pPr>
      <w:r>
        <w:rPr>
          <w:sz w:val="28"/>
          <w:szCs w:val="28"/>
        </w:rPr>
        <w:t xml:space="preserve">Marcianise,   19/11/2011                                     IL DIRIGENTE SCOLASTICO </w:t>
      </w:r>
    </w:p>
    <w:p w:rsidR="008C4C03" w:rsidRDefault="008C4C03" w:rsidP="008B6F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Prof. ssa Emma Marchitto</w:t>
      </w:r>
    </w:p>
    <w:p w:rsidR="008C4C03" w:rsidRDefault="008C4C03" w:rsidP="008B6F41">
      <w:pPr>
        <w:jc w:val="both"/>
        <w:rPr>
          <w:sz w:val="28"/>
          <w:szCs w:val="28"/>
        </w:rPr>
      </w:pPr>
    </w:p>
    <w:p w:rsidR="008C4C03" w:rsidRDefault="008C4C03" w:rsidP="008B6F41">
      <w:pPr>
        <w:jc w:val="both"/>
        <w:rPr>
          <w:sz w:val="28"/>
          <w:szCs w:val="28"/>
        </w:rPr>
      </w:pPr>
    </w:p>
    <w:p w:rsidR="008C4C03" w:rsidRDefault="008C4C03" w:rsidP="008B6F41">
      <w:pPr>
        <w:jc w:val="both"/>
        <w:rPr>
          <w:sz w:val="28"/>
          <w:szCs w:val="28"/>
        </w:rPr>
      </w:pPr>
    </w:p>
    <w:p w:rsidR="008C4C03" w:rsidRDefault="008C4C03" w:rsidP="008B6F41">
      <w:pPr>
        <w:jc w:val="both"/>
        <w:rPr>
          <w:sz w:val="28"/>
          <w:szCs w:val="28"/>
        </w:rPr>
      </w:pPr>
    </w:p>
    <w:p w:rsidR="008C4C03" w:rsidRPr="002E3F1F" w:rsidRDefault="008C4C03" w:rsidP="002E3F1F"/>
    <w:sectPr w:rsidR="008C4C03" w:rsidRPr="002E3F1F" w:rsidSect="009D151B"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D50"/>
    <w:multiLevelType w:val="hybridMultilevel"/>
    <w:tmpl w:val="20F479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4100E3"/>
    <w:multiLevelType w:val="hybridMultilevel"/>
    <w:tmpl w:val="891EB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704B"/>
    <w:rsid w:val="000748A8"/>
    <w:rsid w:val="0008704B"/>
    <w:rsid w:val="000A2BA5"/>
    <w:rsid w:val="0010349B"/>
    <w:rsid w:val="00113B56"/>
    <w:rsid w:val="001B42A6"/>
    <w:rsid w:val="001D3FBA"/>
    <w:rsid w:val="001F506A"/>
    <w:rsid w:val="00203826"/>
    <w:rsid w:val="0021382F"/>
    <w:rsid w:val="00215760"/>
    <w:rsid w:val="00264D9B"/>
    <w:rsid w:val="002824A9"/>
    <w:rsid w:val="002A0D14"/>
    <w:rsid w:val="002C3573"/>
    <w:rsid w:val="002E3F1F"/>
    <w:rsid w:val="00300F62"/>
    <w:rsid w:val="00383E34"/>
    <w:rsid w:val="003A321A"/>
    <w:rsid w:val="003B429F"/>
    <w:rsid w:val="003D53D3"/>
    <w:rsid w:val="003D5B48"/>
    <w:rsid w:val="004253EA"/>
    <w:rsid w:val="004677A0"/>
    <w:rsid w:val="00481AC7"/>
    <w:rsid w:val="0050796E"/>
    <w:rsid w:val="00567BB7"/>
    <w:rsid w:val="00592593"/>
    <w:rsid w:val="005A02CF"/>
    <w:rsid w:val="005B7AFA"/>
    <w:rsid w:val="005F6FBE"/>
    <w:rsid w:val="0063666E"/>
    <w:rsid w:val="00645A3A"/>
    <w:rsid w:val="006A2C7E"/>
    <w:rsid w:val="006B4C03"/>
    <w:rsid w:val="006C36C7"/>
    <w:rsid w:val="006E1D0B"/>
    <w:rsid w:val="00720179"/>
    <w:rsid w:val="007607F6"/>
    <w:rsid w:val="007973E3"/>
    <w:rsid w:val="007F2E21"/>
    <w:rsid w:val="00841E6D"/>
    <w:rsid w:val="00885DCF"/>
    <w:rsid w:val="008B0271"/>
    <w:rsid w:val="008B6F41"/>
    <w:rsid w:val="008C4C03"/>
    <w:rsid w:val="008C7342"/>
    <w:rsid w:val="008D4A3C"/>
    <w:rsid w:val="008E7F73"/>
    <w:rsid w:val="00903F72"/>
    <w:rsid w:val="0093359D"/>
    <w:rsid w:val="009744FA"/>
    <w:rsid w:val="009B535E"/>
    <w:rsid w:val="009D151B"/>
    <w:rsid w:val="00A10F7D"/>
    <w:rsid w:val="00A405D5"/>
    <w:rsid w:val="00B01E3F"/>
    <w:rsid w:val="00B15E1A"/>
    <w:rsid w:val="00B771CA"/>
    <w:rsid w:val="00B8128B"/>
    <w:rsid w:val="00BA0721"/>
    <w:rsid w:val="00BF1F9E"/>
    <w:rsid w:val="00C43442"/>
    <w:rsid w:val="00C7190A"/>
    <w:rsid w:val="00C91F37"/>
    <w:rsid w:val="00CD5EE5"/>
    <w:rsid w:val="00CF00B2"/>
    <w:rsid w:val="00CF56A8"/>
    <w:rsid w:val="00D04252"/>
    <w:rsid w:val="00DC4C3E"/>
    <w:rsid w:val="00DC5019"/>
    <w:rsid w:val="00DD6DCD"/>
    <w:rsid w:val="00DF3BFF"/>
    <w:rsid w:val="00E327A6"/>
    <w:rsid w:val="00E67205"/>
    <w:rsid w:val="00EC010C"/>
    <w:rsid w:val="00EF40FB"/>
    <w:rsid w:val="00F47A75"/>
    <w:rsid w:val="00F65273"/>
    <w:rsid w:val="00F865A7"/>
    <w:rsid w:val="00FA7C5A"/>
    <w:rsid w:val="00FB3145"/>
    <w:rsid w:val="00FB5F45"/>
    <w:rsid w:val="00FD24B8"/>
    <w:rsid w:val="00FD4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04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704B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704B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8704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8704B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rsid w:val="000870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87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704B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841E6D"/>
    <w:pPr>
      <w:ind w:left="720"/>
    </w:pPr>
  </w:style>
  <w:style w:type="table" w:styleId="TableGrid">
    <w:name w:val="Table Grid"/>
    <w:basedOn w:val="TableNormal"/>
    <w:uiPriority w:val="99"/>
    <w:locked/>
    <w:rsid w:val="00BA072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34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si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164</TotalTime>
  <Pages>1</Pages>
  <Words>517</Words>
  <Characters>2947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LabPC4</dc:creator>
  <cp:keywords/>
  <dc:description/>
  <cp:lastModifiedBy>Privato</cp:lastModifiedBy>
  <cp:revision>19</cp:revision>
  <cp:lastPrinted>2011-10-27T13:37:00Z</cp:lastPrinted>
  <dcterms:created xsi:type="dcterms:W3CDTF">2011-10-08T10:04:00Z</dcterms:created>
  <dcterms:modified xsi:type="dcterms:W3CDTF">2011-11-19T19:29:00Z</dcterms:modified>
</cp:coreProperties>
</file>