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694" w:type="dxa"/>
        <w:tblInd w:w="-1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151"/>
        <w:gridCol w:w="9409"/>
        <w:gridCol w:w="1134"/>
      </w:tblGrid>
      <w:tr w:rsidR="00F364A1" w:rsidRPr="00233222" w:rsidTr="0000409C">
        <w:trPr>
          <w:trHeight w:val="2832"/>
        </w:trPr>
        <w:tc>
          <w:tcPr>
            <w:tcW w:w="1151" w:type="dxa"/>
            <w:tcBorders>
              <w:top w:val="single" w:sz="4" w:space="0" w:color="auto"/>
              <w:bottom w:val="single" w:sz="4" w:space="0" w:color="auto"/>
            </w:tcBorders>
          </w:tcPr>
          <w:p w:rsidR="00F364A1" w:rsidRPr="00CE4004" w:rsidRDefault="00F364A1" w:rsidP="00CE4004">
            <w:pPr>
              <w:jc w:val="both"/>
              <w:rPr>
                <w:b/>
                <w:bCs/>
                <w:sz w:val="20"/>
                <w:szCs w:val="20"/>
              </w:rPr>
            </w:pPr>
            <w:r w:rsidRPr="006F2D7E">
              <w:rPr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" o:spid="_x0000_i1025" type="#_x0000_t75" style="width:43.5pt;height:54pt;visibility:visible">
                  <v:imagedata r:id="rId5" o:title=""/>
                </v:shape>
              </w:pict>
            </w:r>
          </w:p>
          <w:p w:rsidR="00F364A1" w:rsidRPr="00CE4004" w:rsidRDefault="00F364A1" w:rsidP="00CE40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409" w:type="dxa"/>
            <w:tcBorders>
              <w:top w:val="single" w:sz="4" w:space="0" w:color="auto"/>
              <w:bottom w:val="single" w:sz="4" w:space="0" w:color="auto"/>
            </w:tcBorders>
          </w:tcPr>
          <w:p w:rsidR="00F364A1" w:rsidRPr="00CE4004" w:rsidRDefault="00F364A1" w:rsidP="00CE4004">
            <w:pPr>
              <w:pStyle w:val="Heading2"/>
              <w:jc w:val="center"/>
              <w:rPr>
                <w:i w:val="0"/>
                <w:iCs w:val="0"/>
                <w:sz w:val="20"/>
                <w:szCs w:val="20"/>
              </w:rPr>
            </w:pPr>
          </w:p>
          <w:p w:rsidR="00F364A1" w:rsidRPr="00CE4004" w:rsidRDefault="00F364A1" w:rsidP="00CE4004">
            <w:pPr>
              <w:pStyle w:val="Heading2"/>
              <w:jc w:val="center"/>
              <w:rPr>
                <w:i w:val="0"/>
                <w:iCs w:val="0"/>
                <w:sz w:val="20"/>
                <w:szCs w:val="20"/>
              </w:rPr>
            </w:pPr>
            <w:r w:rsidRPr="00CE4004">
              <w:rPr>
                <w:i w:val="0"/>
                <w:iCs w:val="0"/>
                <w:sz w:val="20"/>
                <w:szCs w:val="20"/>
              </w:rPr>
              <w:t>ISTITUTO STATALE  D’ISTRUZIONE SECONDARIA SUPERIORE</w:t>
            </w:r>
          </w:p>
          <w:p w:rsidR="00F364A1" w:rsidRPr="00CE4004" w:rsidRDefault="00F364A1" w:rsidP="00CE4004">
            <w:pPr>
              <w:jc w:val="center"/>
              <w:rPr>
                <w:b/>
                <w:bCs/>
                <w:sz w:val="20"/>
                <w:szCs w:val="20"/>
              </w:rPr>
            </w:pPr>
            <w:r w:rsidRPr="00CE4004">
              <w:rPr>
                <w:b/>
                <w:bCs/>
                <w:sz w:val="20"/>
                <w:szCs w:val="20"/>
              </w:rPr>
              <w:t>“ G. B.  NOVELLI ”</w:t>
            </w:r>
          </w:p>
          <w:p w:rsidR="00F364A1" w:rsidRPr="00CE4004" w:rsidRDefault="00F364A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Liceo delle Scienze Umane - Liceo Linguistico</w:t>
            </w:r>
          </w:p>
          <w:p w:rsidR="00F364A1" w:rsidRPr="00CE4004" w:rsidRDefault="00F364A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Liceo delle Scienze Umane opzione economico sociale</w:t>
            </w:r>
          </w:p>
          <w:p w:rsidR="00F364A1" w:rsidRPr="00CE4004" w:rsidRDefault="00F364A1" w:rsidP="00CE4004">
            <w:pPr>
              <w:pStyle w:val="Heading4"/>
              <w:ind w:right="-70"/>
              <w:jc w:val="center"/>
              <w:rPr>
                <w:b w:val="0"/>
                <w:bCs w:val="0"/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Istituto Professionale Abbigliamento e Moda - Istituto Professionale per i Servizi Socio Sanitari</w:t>
            </w:r>
          </w:p>
          <w:p w:rsidR="00F364A1" w:rsidRPr="00CE4004" w:rsidRDefault="00F364A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 xml:space="preserve">Via G.B. Novelli, N° 1  </w:t>
            </w:r>
            <w:r w:rsidRPr="00CE4004">
              <w:rPr>
                <w:i/>
                <w:iCs/>
                <w:sz w:val="20"/>
                <w:szCs w:val="20"/>
              </w:rPr>
              <w:t xml:space="preserve">  </w:t>
            </w:r>
            <w:r w:rsidRPr="00CE4004">
              <w:rPr>
                <w:sz w:val="20"/>
                <w:szCs w:val="20"/>
              </w:rPr>
              <w:t xml:space="preserve">81025 </w:t>
            </w:r>
            <w:r w:rsidRPr="00CE4004">
              <w:rPr>
                <w:b/>
                <w:bCs/>
                <w:sz w:val="20"/>
                <w:szCs w:val="20"/>
              </w:rPr>
              <w:t>MARCIANISE</w:t>
            </w:r>
            <w:r w:rsidRPr="00CE4004">
              <w:rPr>
                <w:sz w:val="20"/>
                <w:szCs w:val="20"/>
              </w:rPr>
              <w:t xml:space="preserve"> (CE</w:t>
            </w:r>
            <w:r w:rsidRPr="00CE4004">
              <w:rPr>
                <w:b/>
                <w:bCs/>
                <w:sz w:val="20"/>
                <w:szCs w:val="20"/>
              </w:rPr>
              <w:t>)</w:t>
            </w:r>
          </w:p>
          <w:p w:rsidR="00F364A1" w:rsidRPr="00CE4004" w:rsidRDefault="00F364A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 xml:space="preserve">Codice Fiscale : 80102490614 </w:t>
            </w:r>
            <w:r w:rsidRPr="00CE4004">
              <w:rPr>
                <w:b/>
                <w:bCs/>
                <w:sz w:val="20"/>
                <w:szCs w:val="20"/>
              </w:rPr>
              <w:t>–</w:t>
            </w:r>
            <w:r w:rsidRPr="00CE4004">
              <w:rPr>
                <w:sz w:val="20"/>
                <w:szCs w:val="20"/>
              </w:rPr>
              <w:t xml:space="preserve"> Distretto Scolastico  n° 14</w:t>
            </w:r>
          </w:p>
          <w:p w:rsidR="00F364A1" w:rsidRPr="00CE4004" w:rsidRDefault="00F364A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Segr. Tel e Fax :0823/511909  Vicedirigenza Tel :0823-580019  0823/580040 (fax)</w:t>
            </w:r>
          </w:p>
          <w:p w:rsidR="00F364A1" w:rsidRPr="00CE4004" w:rsidRDefault="00F364A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Tel Dirigente Scolastico : 0823/511863</w:t>
            </w:r>
          </w:p>
          <w:p w:rsidR="00F364A1" w:rsidRPr="00CE4004" w:rsidRDefault="00F364A1" w:rsidP="00CE4004">
            <w:pPr>
              <w:pStyle w:val="Header"/>
              <w:jc w:val="center"/>
              <w:rPr>
                <w:sz w:val="20"/>
                <w:szCs w:val="20"/>
              </w:rPr>
            </w:pPr>
            <w:r w:rsidRPr="00CE4004">
              <w:rPr>
                <w:b/>
                <w:bCs/>
                <w:sz w:val="20"/>
                <w:szCs w:val="20"/>
              </w:rPr>
              <w:t>E-mail :</w:t>
            </w:r>
            <w:r w:rsidRPr="00CE4004">
              <w:rPr>
                <w:sz w:val="20"/>
                <w:szCs w:val="20"/>
              </w:rPr>
              <w:t xml:space="preserve"> </w:t>
            </w:r>
            <w:hyperlink r:id="rId6" w:history="1">
              <w:r w:rsidRPr="00CE4004">
                <w:rPr>
                  <w:rStyle w:val="Hyperlink"/>
                  <w:sz w:val="20"/>
                  <w:szCs w:val="20"/>
                </w:rPr>
                <w:t>ceis01100n@istruzione.it</w:t>
              </w:r>
            </w:hyperlink>
            <w:r w:rsidRPr="00CE4004">
              <w:rPr>
                <w:sz w:val="20"/>
                <w:szCs w:val="20"/>
              </w:rPr>
              <w:t xml:space="preserve">     </w:t>
            </w:r>
            <w:r w:rsidRPr="00CE4004">
              <w:rPr>
                <w:b/>
                <w:bCs/>
                <w:sz w:val="20"/>
                <w:szCs w:val="20"/>
              </w:rPr>
              <w:t xml:space="preserve">E-mail certificata (PEC) : </w:t>
            </w:r>
            <w:hyperlink r:id="rId7" w:history="1">
              <w:r w:rsidRPr="00CE4004">
                <w:rPr>
                  <w:rStyle w:val="Hyperlink"/>
                  <w:sz w:val="20"/>
                  <w:szCs w:val="20"/>
                </w:rPr>
                <w:t>ceis01100n@pec.istruzione.it</w:t>
              </w:r>
            </w:hyperlink>
          </w:p>
          <w:p w:rsidR="00F364A1" w:rsidRPr="00CE4004" w:rsidRDefault="00F364A1" w:rsidP="00CE4004">
            <w:pPr>
              <w:pStyle w:val="Header"/>
              <w:jc w:val="center"/>
              <w:rPr>
                <w:sz w:val="20"/>
                <w:szCs w:val="20"/>
              </w:rPr>
            </w:pPr>
            <w:r w:rsidRPr="00CE4004">
              <w:rPr>
                <w:b/>
                <w:bCs/>
                <w:sz w:val="20"/>
                <w:szCs w:val="20"/>
              </w:rPr>
              <w:t>Sito Web :</w:t>
            </w:r>
            <w:r w:rsidRPr="00CE4004">
              <w:rPr>
                <w:sz w:val="20"/>
                <w:szCs w:val="20"/>
              </w:rPr>
              <w:t xml:space="preserve"> </w:t>
            </w:r>
            <w:hyperlink r:id="rId8" w:history="1">
              <w:r w:rsidRPr="00CE4004">
                <w:rPr>
                  <w:rStyle w:val="Hyperlink"/>
                  <w:sz w:val="20"/>
                  <w:szCs w:val="20"/>
                </w:rPr>
                <w:t>www.istitutonovelli.it</w:t>
              </w:r>
            </w:hyperlink>
          </w:p>
          <w:p w:rsidR="00F364A1" w:rsidRPr="00CE4004" w:rsidRDefault="00F364A1" w:rsidP="00CE4004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64A1" w:rsidRPr="00CE4004" w:rsidRDefault="00F364A1" w:rsidP="00CE4004">
            <w:pPr>
              <w:jc w:val="both"/>
              <w:rPr>
                <w:b/>
                <w:bCs/>
                <w:sz w:val="20"/>
                <w:szCs w:val="20"/>
              </w:rPr>
            </w:pPr>
            <w:r w:rsidRPr="006F2D7E">
              <w:rPr>
                <w:noProof/>
                <w:sz w:val="20"/>
                <w:szCs w:val="20"/>
              </w:rPr>
              <w:pict>
                <v:shape id="Immagine 2" o:spid="_x0000_i1026" type="#_x0000_t75" style="width:52.5pt;height:45pt;visibility:visible">
                  <v:imagedata r:id="rId9" o:title=""/>
                </v:shape>
              </w:pict>
            </w:r>
          </w:p>
          <w:p w:rsidR="00F364A1" w:rsidRPr="00CE4004" w:rsidRDefault="00F364A1" w:rsidP="00CE4004">
            <w:pPr>
              <w:jc w:val="both"/>
              <w:rPr>
                <w:sz w:val="20"/>
                <w:szCs w:val="20"/>
              </w:rPr>
            </w:pPr>
          </w:p>
        </w:tc>
      </w:tr>
    </w:tbl>
    <w:p w:rsidR="00F364A1" w:rsidRDefault="00F364A1" w:rsidP="00CE4004"/>
    <w:p w:rsidR="00F364A1" w:rsidRDefault="00F364A1" w:rsidP="00CE4004"/>
    <w:p w:rsidR="00F364A1" w:rsidRDefault="00F364A1" w:rsidP="00CE4004"/>
    <w:p w:rsidR="00F364A1" w:rsidRDefault="00F364A1" w:rsidP="00CE4004">
      <w:pPr>
        <w:jc w:val="center"/>
      </w:pPr>
      <w:r>
        <w:t xml:space="preserve">Comunicazione </w:t>
      </w:r>
    </w:p>
    <w:p w:rsidR="00F364A1" w:rsidRDefault="00F364A1" w:rsidP="00BE1420">
      <w:pPr>
        <w:jc w:val="right"/>
        <w:rPr>
          <w:b/>
          <w:bCs/>
        </w:rPr>
      </w:pPr>
      <w:r>
        <w:rPr>
          <w:b/>
          <w:bCs/>
        </w:rPr>
        <w:t xml:space="preserve">Agli alunni </w:t>
      </w:r>
      <w:r w:rsidRPr="00CE4004">
        <w:rPr>
          <w:b/>
          <w:bCs/>
        </w:rPr>
        <w:t xml:space="preserve">delle classi </w:t>
      </w:r>
    </w:p>
    <w:p w:rsidR="00F364A1" w:rsidRPr="001B7008" w:rsidRDefault="00F364A1" w:rsidP="00BE1420">
      <w:pPr>
        <w:jc w:val="right"/>
        <w:rPr>
          <w:b/>
          <w:bCs/>
        </w:rPr>
      </w:pPr>
      <w:r w:rsidRPr="001B7008">
        <w:rPr>
          <w:b/>
          <w:bCs/>
        </w:rPr>
        <w:t xml:space="preserve">Di  IV Am- IV Bm- IV At </w:t>
      </w:r>
    </w:p>
    <w:p w:rsidR="00F364A1" w:rsidRPr="00CE4004" w:rsidRDefault="00F364A1" w:rsidP="00BE1420">
      <w:pPr>
        <w:jc w:val="right"/>
        <w:rPr>
          <w:b/>
          <w:bCs/>
          <w:lang w:val="en-GB"/>
        </w:rPr>
      </w:pPr>
      <w:r w:rsidRPr="00CE4004">
        <w:rPr>
          <w:b/>
          <w:bCs/>
          <w:lang w:val="en-GB"/>
        </w:rPr>
        <w:t xml:space="preserve">V Am- </w:t>
      </w:r>
      <w:r>
        <w:rPr>
          <w:b/>
          <w:bCs/>
          <w:lang w:val="en-GB"/>
        </w:rPr>
        <w:t xml:space="preserve">V Bm- </w:t>
      </w:r>
      <w:r w:rsidRPr="00CE4004">
        <w:rPr>
          <w:b/>
          <w:bCs/>
          <w:lang w:val="en-GB"/>
        </w:rPr>
        <w:t xml:space="preserve">V At </w:t>
      </w:r>
    </w:p>
    <w:p w:rsidR="00F364A1" w:rsidRPr="0097230E" w:rsidRDefault="00F364A1" w:rsidP="00BE1420">
      <w:pPr>
        <w:jc w:val="right"/>
        <w:rPr>
          <w:b/>
          <w:bCs/>
          <w:lang w:val="en-GB"/>
        </w:rPr>
      </w:pPr>
      <w:r w:rsidRPr="0097230E">
        <w:rPr>
          <w:b/>
          <w:bCs/>
          <w:lang w:val="en-GB"/>
        </w:rPr>
        <w:t>ISISS “G.B. Novelli” -  Marcianise</w:t>
      </w:r>
    </w:p>
    <w:p w:rsidR="00F364A1" w:rsidRPr="00CE4004" w:rsidRDefault="00F364A1" w:rsidP="00CE4004">
      <w:pPr>
        <w:jc w:val="right"/>
        <w:rPr>
          <w:b/>
          <w:bCs/>
        </w:rPr>
      </w:pPr>
      <w:r w:rsidRPr="0097230E">
        <w:rPr>
          <w:b/>
          <w:bCs/>
          <w:lang w:val="en-GB"/>
        </w:rPr>
        <w:t xml:space="preserve">                                                                                                                                                  </w:t>
      </w:r>
      <w:r w:rsidRPr="00CE4004">
        <w:rPr>
          <w:b/>
          <w:bCs/>
        </w:rPr>
        <w:t>e p.c. al D.S.G.A</w:t>
      </w:r>
    </w:p>
    <w:p w:rsidR="00F364A1" w:rsidRDefault="00F364A1" w:rsidP="00BE1420">
      <w:pPr>
        <w:jc w:val="right"/>
        <w:rPr>
          <w:rFonts w:ascii="Arial Narrow" w:hAnsi="Arial Narrow" w:cs="Arial Narrow"/>
          <w:sz w:val="28"/>
          <w:szCs w:val="28"/>
        </w:rPr>
      </w:pPr>
    </w:p>
    <w:p w:rsidR="00F364A1" w:rsidRPr="00970374" w:rsidRDefault="00F364A1" w:rsidP="00BE1420">
      <w:pPr>
        <w:jc w:val="right"/>
        <w:rPr>
          <w:rFonts w:ascii="Arial Narrow" w:hAnsi="Arial Narrow" w:cs="Arial Narrow"/>
          <w:sz w:val="28"/>
          <w:szCs w:val="28"/>
        </w:rPr>
      </w:pPr>
    </w:p>
    <w:p w:rsidR="00F364A1" w:rsidRPr="00850CB0" w:rsidRDefault="00F364A1" w:rsidP="008B6E39">
      <w:pPr>
        <w:rPr>
          <w:rFonts w:ascii="Arial Narrow" w:hAnsi="Arial Narrow" w:cs="Arial Narrow"/>
          <w:b/>
          <w:bCs/>
          <w:i/>
          <w:iCs/>
        </w:rPr>
      </w:pPr>
      <w:r w:rsidRPr="00D577AD">
        <w:rPr>
          <w:rFonts w:ascii="Arial Narrow" w:hAnsi="Arial Narrow" w:cs="Arial Narrow"/>
        </w:rPr>
        <w:t xml:space="preserve">Oggetto: </w:t>
      </w:r>
      <w:r w:rsidRPr="00850CB0">
        <w:rPr>
          <w:rFonts w:ascii="Arial Narrow" w:hAnsi="Arial Narrow" w:cs="Arial Narrow"/>
          <w:b/>
          <w:bCs/>
          <w:i/>
          <w:iCs/>
        </w:rPr>
        <w:t>Alternanza scuola-lavoro</w:t>
      </w:r>
      <w:r>
        <w:rPr>
          <w:rFonts w:ascii="Arial Narrow" w:hAnsi="Arial Narrow" w:cs="Arial Narrow"/>
          <w:b/>
          <w:bCs/>
          <w:i/>
          <w:iCs/>
        </w:rPr>
        <w:t xml:space="preserve"> a. s. 2011/2012</w:t>
      </w:r>
      <w:r w:rsidRPr="00850CB0">
        <w:rPr>
          <w:rFonts w:ascii="Arial Narrow" w:hAnsi="Arial Narrow" w:cs="Arial Narrow"/>
          <w:b/>
          <w:bCs/>
          <w:i/>
          <w:iCs/>
        </w:rPr>
        <w:t xml:space="preserve">. </w:t>
      </w:r>
    </w:p>
    <w:p w:rsidR="00F364A1" w:rsidRDefault="00F364A1" w:rsidP="00780498">
      <w:pPr>
        <w:rPr>
          <w:rFonts w:ascii="Arial Narrow" w:hAnsi="Arial Narrow" w:cs="Arial Narrow"/>
          <w:b/>
          <w:bCs/>
          <w:i/>
          <w:iCs/>
        </w:rPr>
      </w:pPr>
      <w:r w:rsidRPr="00850CB0">
        <w:rPr>
          <w:rFonts w:ascii="Arial Narrow" w:hAnsi="Arial Narrow" w:cs="Arial Narrow"/>
          <w:b/>
          <w:bCs/>
          <w:i/>
          <w:iCs/>
        </w:rPr>
        <w:t xml:space="preserve">               </w:t>
      </w:r>
      <w:r>
        <w:rPr>
          <w:rFonts w:ascii="Arial Narrow" w:hAnsi="Arial Narrow" w:cs="Arial Narrow"/>
          <w:b/>
          <w:bCs/>
          <w:i/>
          <w:iCs/>
        </w:rPr>
        <w:t xml:space="preserve">Parziale rettifiica dei calendari di svolgimento delle attività di </w:t>
      </w:r>
      <w:r w:rsidRPr="00780498">
        <w:rPr>
          <w:b/>
          <w:i/>
        </w:rPr>
        <w:t>Alterna</w:t>
      </w:r>
      <w:r>
        <w:rPr>
          <w:b/>
          <w:i/>
        </w:rPr>
        <w:t>nza</w:t>
      </w:r>
      <w:r w:rsidRPr="00780498">
        <w:rPr>
          <w:b/>
          <w:i/>
        </w:rPr>
        <w:t xml:space="preserve"> Scuola- Lavoro</w:t>
      </w:r>
      <w:r w:rsidRPr="00850CB0">
        <w:rPr>
          <w:rFonts w:ascii="Arial Narrow" w:hAnsi="Arial Narrow" w:cs="Arial Narrow"/>
          <w:b/>
          <w:bCs/>
          <w:i/>
          <w:iCs/>
        </w:rPr>
        <w:t xml:space="preserve">. </w:t>
      </w:r>
    </w:p>
    <w:p w:rsidR="00F364A1" w:rsidRPr="00850CB0" w:rsidRDefault="00F364A1" w:rsidP="000D0A78">
      <w:pPr>
        <w:jc w:val="both"/>
        <w:rPr>
          <w:rFonts w:ascii="Arial Narrow" w:hAnsi="Arial Narrow" w:cs="Arial Narrow"/>
          <w:b/>
          <w:bCs/>
          <w:i/>
          <w:iCs/>
        </w:rPr>
      </w:pPr>
    </w:p>
    <w:p w:rsidR="00F364A1" w:rsidRPr="00780498" w:rsidRDefault="00F364A1" w:rsidP="00780498">
      <w:pPr>
        <w:spacing w:line="360" w:lineRule="auto"/>
        <w:jc w:val="both"/>
        <w:rPr>
          <w:rFonts w:ascii="Cambria" w:hAnsi="Cambria"/>
        </w:rPr>
      </w:pPr>
      <w:r w:rsidRPr="00780498">
        <w:rPr>
          <w:rFonts w:ascii="Cambria" w:hAnsi="Cambria" w:cs="Arial Narrow"/>
        </w:rPr>
        <w:t>A parziale rettifica della  precedente comunicazione</w:t>
      </w:r>
      <w:r>
        <w:rPr>
          <w:rFonts w:ascii="Cambria" w:hAnsi="Cambria" w:cs="Arial Narrow"/>
        </w:rPr>
        <w:t xml:space="preserve"> </w:t>
      </w:r>
      <w:r w:rsidRPr="00780498">
        <w:rPr>
          <w:rFonts w:ascii="Cambria" w:hAnsi="Cambria"/>
        </w:rPr>
        <w:t xml:space="preserve"> n.</w:t>
      </w:r>
      <w:r>
        <w:rPr>
          <w:rFonts w:ascii="Cambria" w:hAnsi="Cambria"/>
        </w:rPr>
        <w:t xml:space="preserve">  </w:t>
      </w:r>
      <w:r w:rsidRPr="00780498">
        <w:rPr>
          <w:rFonts w:ascii="Cambria" w:hAnsi="Cambria"/>
        </w:rPr>
        <w:t xml:space="preserve">         prot.    </w:t>
      </w:r>
      <w:r>
        <w:rPr>
          <w:rFonts w:ascii="Cambria" w:hAnsi="Cambria"/>
        </w:rPr>
        <w:t xml:space="preserve">   </w:t>
      </w:r>
      <w:r w:rsidRPr="00780498">
        <w:rPr>
          <w:rFonts w:ascii="Cambria" w:hAnsi="Cambria"/>
        </w:rPr>
        <w:t xml:space="preserve">    </w:t>
      </w:r>
      <w:r w:rsidRPr="00780498">
        <w:rPr>
          <w:rFonts w:ascii="Cambria" w:hAnsi="Cambria" w:cs="Arial Narrow"/>
        </w:rPr>
        <w:t xml:space="preserve"> relativa alle attivtà di </w:t>
      </w:r>
      <w:r w:rsidRPr="00780498">
        <w:rPr>
          <w:rFonts w:ascii="Cambria" w:hAnsi="Cambria"/>
        </w:rPr>
        <w:t>Alternanza Scuola- Lavoro</w:t>
      </w:r>
      <w:r>
        <w:rPr>
          <w:rFonts w:ascii="Cambria" w:hAnsi="Cambria"/>
        </w:rPr>
        <w:t>,</w:t>
      </w:r>
      <w:r w:rsidRPr="00780498">
        <w:rPr>
          <w:rFonts w:ascii="Cambria" w:hAnsi="Cambria"/>
        </w:rPr>
        <w:t xml:space="preserve"> s</w:t>
      </w:r>
      <w:r w:rsidRPr="00780498">
        <w:rPr>
          <w:rFonts w:ascii="Cambria" w:hAnsi="Cambria" w:cs="Arial Narrow"/>
        </w:rPr>
        <w:t xml:space="preserve">i comunica </w:t>
      </w:r>
      <w:r>
        <w:rPr>
          <w:rFonts w:ascii="Cambria" w:hAnsi="Cambria" w:cs="Arial Narrow"/>
        </w:rPr>
        <w:t xml:space="preserve">agli alunni </w:t>
      </w:r>
      <w:r w:rsidRPr="00780498">
        <w:rPr>
          <w:rFonts w:ascii="Cambria" w:hAnsi="Cambria" w:cs="Arial Narrow"/>
        </w:rPr>
        <w:t>delle classi I</w:t>
      </w:r>
      <w:r w:rsidRPr="00780498">
        <w:rPr>
          <w:rFonts w:ascii="Cambria" w:hAnsi="Cambria"/>
        </w:rPr>
        <w:t>V Am- IV Bm- IV At -V Am- V Bm- V At che le date di svolgimento delle attività di Alterna Scuola- Lavoro hanno subito lievi modifiche cosi’ come dettagliato dai calendari allegati.</w:t>
      </w:r>
    </w:p>
    <w:p w:rsidR="00F364A1" w:rsidRDefault="00F364A1" w:rsidP="008B6E39">
      <w:pPr>
        <w:spacing w:line="360" w:lineRule="auto"/>
        <w:jc w:val="center"/>
        <w:rPr>
          <w:rFonts w:ascii="Arial Narrow" w:hAnsi="Arial Narrow" w:cs="Arial Narrow"/>
        </w:rPr>
      </w:pPr>
    </w:p>
    <w:p w:rsidR="00F364A1" w:rsidRPr="00970374" w:rsidRDefault="00F364A1" w:rsidP="008B6E39">
      <w:pPr>
        <w:rPr>
          <w:rFonts w:ascii="Arial Narrow" w:hAnsi="Arial Narrow" w:cs="Arial Narrow"/>
        </w:rPr>
      </w:pPr>
    </w:p>
    <w:p w:rsidR="00F364A1" w:rsidRPr="00850CB0" w:rsidRDefault="00F364A1" w:rsidP="008B6E39">
      <w:pPr>
        <w:rPr>
          <w:rFonts w:ascii="Arial Narrow" w:hAnsi="Arial Narrow" w:cs="Arial Narrow"/>
          <w:b/>
          <w:bCs/>
        </w:rPr>
      </w:pPr>
      <w:r w:rsidRPr="00850CB0">
        <w:rPr>
          <w:rFonts w:ascii="Arial Narrow" w:hAnsi="Arial Narrow" w:cs="Arial Narrow"/>
          <w:b/>
          <w:bCs/>
        </w:rPr>
        <w:t xml:space="preserve">  Marcianise, </w:t>
      </w:r>
      <w:r>
        <w:rPr>
          <w:rFonts w:ascii="Arial Narrow" w:hAnsi="Arial Narrow" w:cs="Arial Narrow"/>
          <w:b/>
          <w:bCs/>
        </w:rPr>
        <w:t>03/03/2012</w:t>
      </w:r>
      <w:r w:rsidRPr="00850CB0">
        <w:rPr>
          <w:rFonts w:ascii="Arial Narrow" w:hAnsi="Arial Narrow" w:cs="Arial Narrow"/>
          <w:b/>
          <w:bCs/>
        </w:rPr>
        <w:t xml:space="preserve">                                                                      </w:t>
      </w:r>
      <w:r>
        <w:rPr>
          <w:rFonts w:ascii="Arial Narrow" w:hAnsi="Arial Narrow" w:cs="Arial Narrow"/>
          <w:b/>
          <w:bCs/>
        </w:rPr>
        <w:t xml:space="preserve">               </w:t>
      </w:r>
      <w:r w:rsidRPr="00850CB0">
        <w:rPr>
          <w:rFonts w:ascii="Arial Narrow" w:hAnsi="Arial Narrow" w:cs="Arial Narrow"/>
          <w:b/>
          <w:bCs/>
        </w:rPr>
        <w:t xml:space="preserve">   Il Dirigente  scolastico</w:t>
      </w:r>
    </w:p>
    <w:p w:rsidR="00F364A1" w:rsidRPr="00970374" w:rsidRDefault="00F364A1" w:rsidP="008B6E39">
      <w:pPr>
        <w:rPr>
          <w:rFonts w:ascii="Arial Narrow" w:hAnsi="Arial Narrow" w:cs="Arial Narrow"/>
        </w:rPr>
      </w:pPr>
    </w:p>
    <w:p w:rsidR="00F364A1" w:rsidRPr="00970374" w:rsidRDefault="00F364A1" w:rsidP="008B6E39">
      <w:pPr>
        <w:rPr>
          <w:rFonts w:ascii="Arial Narrow" w:hAnsi="Arial Narrow" w:cs="Arial Narrow"/>
        </w:rPr>
      </w:pPr>
    </w:p>
    <w:bookmarkStart w:id="0" w:name="_MON_1392259170"/>
    <w:bookmarkStart w:id="1" w:name="_MON_1392260512"/>
    <w:bookmarkStart w:id="2" w:name="_MON_1392258343"/>
    <w:bookmarkEnd w:id="0"/>
    <w:bookmarkEnd w:id="1"/>
    <w:bookmarkEnd w:id="2"/>
    <w:p w:rsidR="00F364A1" w:rsidRPr="00527061" w:rsidRDefault="00F364A1" w:rsidP="008B6E39">
      <w:pPr>
        <w:rPr>
          <w:rFonts w:ascii="Arial Narrow" w:hAnsi="Arial Narrow" w:cs="Arial Narrow"/>
        </w:rPr>
      </w:pPr>
      <w:r w:rsidRPr="00527061">
        <w:rPr>
          <w:rFonts w:ascii="Arial Narrow" w:hAnsi="Arial Narrow" w:cs="Arial Narrow"/>
        </w:rPr>
        <w:object w:dxaOrig="9623" w:dyaOrig="14756">
          <v:shape id="_x0000_i1027" type="#_x0000_t75" style="width:481.5pt;height:738pt" o:ole="">
            <v:imagedata r:id="rId10" o:title=""/>
          </v:shape>
          <o:OLEObject Type="Embed" ProgID="Word.Document.8" ShapeID="_x0000_i1027" DrawAspect="Content" ObjectID="_1392548912" r:id="rId11">
            <o:FieldCodes>\s</o:FieldCodes>
          </o:OLEObject>
        </w:object>
      </w:r>
    </w:p>
    <w:p w:rsidR="00F364A1" w:rsidRDefault="00F364A1" w:rsidP="00AC7D0C">
      <w:pPr>
        <w:jc w:val="both"/>
        <w:rPr>
          <w:b/>
          <w:bCs/>
        </w:rPr>
      </w:pPr>
      <w:r>
        <w:rPr>
          <w:b/>
          <w:bCs/>
        </w:rPr>
        <w:t>CALENDARIO DELLE ATTIVITÀ DELLA V B m</w:t>
      </w:r>
    </w:p>
    <w:p w:rsidR="00F364A1" w:rsidRDefault="00F364A1" w:rsidP="00AC7D0C">
      <w:pPr>
        <w:jc w:val="both"/>
        <w:rPr>
          <w:b/>
          <w:bCs/>
        </w:rPr>
      </w:pPr>
    </w:p>
    <w:p w:rsidR="00F364A1" w:rsidRDefault="00F364A1" w:rsidP="00AC7D0C">
      <w:pPr>
        <w:jc w:val="both"/>
        <w:rPr>
          <w:b/>
          <w:bCs/>
        </w:rPr>
      </w:pPr>
    </w:p>
    <w:p w:rsidR="00F364A1" w:rsidRDefault="00F364A1" w:rsidP="000165B7">
      <w:pPr>
        <w:spacing w:line="360" w:lineRule="auto"/>
        <w:jc w:val="both"/>
        <w:rPr>
          <w:b/>
          <w:bCs/>
        </w:rPr>
      </w:pPr>
      <w:r w:rsidRPr="00932CD7">
        <w:rPr>
          <w:b/>
          <w:bCs/>
        </w:rPr>
        <w:t>ATTIVITA’ DI ORIENTAMENTO</w:t>
      </w:r>
    </w:p>
    <w:p w:rsidR="00F364A1" w:rsidRDefault="00F364A1" w:rsidP="000165B7">
      <w:pPr>
        <w:spacing w:line="360" w:lineRule="auto"/>
      </w:pPr>
    </w:p>
    <w:p w:rsidR="00F364A1" w:rsidRPr="005137F9" w:rsidRDefault="00F364A1" w:rsidP="000165B7">
      <w:pPr>
        <w:spacing w:line="360" w:lineRule="auto"/>
      </w:pPr>
      <w:r w:rsidRPr="005137F9">
        <w:t xml:space="preserve">06/03     </w:t>
      </w:r>
      <w:r w:rsidRPr="005137F9">
        <w:tab/>
        <w:t xml:space="preserve">     h  14:30- 18:30                </w:t>
      </w:r>
    </w:p>
    <w:p w:rsidR="00F364A1" w:rsidRPr="005137F9" w:rsidRDefault="00F364A1" w:rsidP="000165B7">
      <w:pPr>
        <w:spacing w:line="360" w:lineRule="auto"/>
      </w:pPr>
      <w:r w:rsidRPr="005137F9">
        <w:t xml:space="preserve">07/03                   h  14:30- 18:30                </w:t>
      </w:r>
    </w:p>
    <w:p w:rsidR="00F364A1" w:rsidRPr="005137F9" w:rsidRDefault="00F364A1" w:rsidP="000165B7">
      <w:pPr>
        <w:spacing w:line="360" w:lineRule="auto"/>
      </w:pPr>
      <w:r w:rsidRPr="005137F9">
        <w:t xml:space="preserve">08/03     </w:t>
      </w:r>
      <w:r w:rsidRPr="005137F9">
        <w:tab/>
        <w:t xml:space="preserve">     h  14:30- 18:30                </w:t>
      </w:r>
    </w:p>
    <w:p w:rsidR="00F364A1" w:rsidRPr="005137F9" w:rsidRDefault="00F364A1" w:rsidP="000165B7">
      <w:pPr>
        <w:spacing w:line="360" w:lineRule="auto"/>
      </w:pPr>
      <w:r w:rsidRPr="005137F9">
        <w:t xml:space="preserve">12/03                   h  14:30- 18:30                </w:t>
      </w:r>
    </w:p>
    <w:p w:rsidR="00F364A1" w:rsidRPr="005137F9" w:rsidRDefault="00F364A1" w:rsidP="000165B7">
      <w:pPr>
        <w:spacing w:line="360" w:lineRule="auto"/>
      </w:pPr>
      <w:r w:rsidRPr="005137F9">
        <w:t xml:space="preserve">13/03     </w:t>
      </w:r>
      <w:r w:rsidRPr="005137F9">
        <w:tab/>
        <w:t xml:space="preserve">     h  14:30- 18:30                </w:t>
      </w:r>
    </w:p>
    <w:p w:rsidR="00F364A1" w:rsidRPr="005137F9" w:rsidRDefault="00F364A1" w:rsidP="000165B7">
      <w:pPr>
        <w:spacing w:line="360" w:lineRule="auto"/>
      </w:pPr>
      <w:r w:rsidRPr="005137F9">
        <w:t xml:space="preserve">14/03     </w:t>
      </w:r>
      <w:r w:rsidRPr="005137F9">
        <w:tab/>
        <w:t xml:space="preserve">     h  14:30- 18:30                </w:t>
      </w:r>
    </w:p>
    <w:p w:rsidR="00F364A1" w:rsidRPr="005137F9" w:rsidRDefault="00F364A1" w:rsidP="000165B7">
      <w:pPr>
        <w:spacing w:line="360" w:lineRule="auto"/>
      </w:pPr>
      <w:r w:rsidRPr="005137F9">
        <w:t xml:space="preserve">15/03    </w:t>
      </w:r>
      <w:r w:rsidRPr="005137F9">
        <w:tab/>
        <w:t xml:space="preserve">     h  14:30- 18:30                </w:t>
      </w:r>
    </w:p>
    <w:p w:rsidR="00F364A1" w:rsidRPr="005137F9" w:rsidRDefault="00F364A1" w:rsidP="000165B7">
      <w:pPr>
        <w:spacing w:line="360" w:lineRule="auto"/>
      </w:pPr>
      <w:r w:rsidRPr="005137F9">
        <w:t xml:space="preserve">20/03                   h  14:30- 18:30     </w:t>
      </w:r>
    </w:p>
    <w:p w:rsidR="00F364A1" w:rsidRPr="005137F9" w:rsidRDefault="00F364A1" w:rsidP="000165B7">
      <w:pPr>
        <w:spacing w:line="360" w:lineRule="auto"/>
      </w:pPr>
      <w:r w:rsidRPr="005137F9">
        <w:t>21/03</w:t>
      </w:r>
      <w:r w:rsidRPr="005137F9">
        <w:tab/>
        <w:t xml:space="preserve">                 h  14:30- 18:30     </w:t>
      </w:r>
    </w:p>
    <w:p w:rsidR="00F364A1" w:rsidRPr="005137F9" w:rsidRDefault="00F364A1" w:rsidP="000165B7">
      <w:pPr>
        <w:spacing w:line="360" w:lineRule="auto"/>
      </w:pPr>
      <w:r w:rsidRPr="005137F9">
        <w:t>22/03</w:t>
      </w:r>
      <w:r w:rsidRPr="005137F9">
        <w:tab/>
        <w:t xml:space="preserve">                 h  14:30- 18:30     </w:t>
      </w:r>
    </w:p>
    <w:p w:rsidR="00F364A1" w:rsidRPr="005137F9" w:rsidRDefault="00F364A1" w:rsidP="000165B7">
      <w:pPr>
        <w:spacing w:line="360" w:lineRule="auto"/>
        <w:jc w:val="both"/>
        <w:rPr>
          <w:b/>
          <w:bCs/>
        </w:rPr>
      </w:pPr>
    </w:p>
    <w:p w:rsidR="00F364A1" w:rsidRDefault="00F364A1" w:rsidP="000165B7">
      <w:pPr>
        <w:spacing w:line="360" w:lineRule="auto"/>
        <w:jc w:val="both"/>
        <w:rPr>
          <w:b/>
          <w:bCs/>
        </w:rPr>
      </w:pPr>
      <w:r w:rsidRPr="002C255E">
        <w:rPr>
          <w:b/>
          <w:bCs/>
        </w:rPr>
        <w:t>ATTIVITA’ DI STAGE</w:t>
      </w:r>
    </w:p>
    <w:p w:rsidR="00F364A1" w:rsidRDefault="00F364A1" w:rsidP="000165B7">
      <w:pPr>
        <w:spacing w:line="360" w:lineRule="auto"/>
        <w:jc w:val="both"/>
        <w:rPr>
          <w:b/>
          <w:bCs/>
        </w:rPr>
      </w:pP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 xml:space="preserve">26/03               h  8:30- 12:30    13:30 -17:30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 xml:space="preserve">27/03               h  8:30- 12:30    13:30 -17:30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 xml:space="preserve">28/03               h  8:30- 12:30    13:30 -17:30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>29/03</w:t>
      </w:r>
      <w:r w:rsidRPr="005137F9">
        <w:rPr>
          <w:lang w:val="en-GB"/>
        </w:rPr>
        <w:tab/>
      </w:r>
      <w:r w:rsidRPr="005137F9">
        <w:rPr>
          <w:lang w:val="en-GB"/>
        </w:rPr>
        <w:tab/>
        <w:t xml:space="preserve"> h  8:30- 12:30    13:30 -17:30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>31/03</w:t>
      </w:r>
      <w:r w:rsidRPr="005137F9">
        <w:rPr>
          <w:lang w:val="en-GB"/>
        </w:rPr>
        <w:tab/>
      </w:r>
      <w:r w:rsidRPr="005137F9">
        <w:rPr>
          <w:lang w:val="en-GB"/>
        </w:rPr>
        <w:tab/>
        <w:t xml:space="preserve"> </w:t>
      </w:r>
      <w:r w:rsidRPr="00562E8C">
        <w:rPr>
          <w:lang w:val="en-GB"/>
        </w:rPr>
        <w:t>h  8:30- 1</w:t>
      </w:r>
      <w:r>
        <w:rPr>
          <w:lang w:val="en-GB"/>
        </w:rPr>
        <w:t>2</w:t>
      </w:r>
      <w:r w:rsidRPr="00562E8C">
        <w:rPr>
          <w:lang w:val="en-GB"/>
        </w:rPr>
        <w:t xml:space="preserve">:30 </w:t>
      </w:r>
      <w:r>
        <w:rPr>
          <w:lang w:val="en-GB"/>
        </w:rPr>
        <w:t xml:space="preserve">   13:30 -17:30</w:t>
      </w:r>
      <w:r w:rsidRPr="00562E8C">
        <w:rPr>
          <w:lang w:val="en-GB"/>
        </w:rPr>
        <w:t xml:space="preserve">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>02/04</w:t>
      </w:r>
      <w:r w:rsidRPr="005137F9">
        <w:rPr>
          <w:lang w:val="en-GB"/>
        </w:rPr>
        <w:tab/>
      </w:r>
      <w:r w:rsidRPr="005137F9">
        <w:rPr>
          <w:lang w:val="en-GB"/>
        </w:rPr>
        <w:tab/>
        <w:t xml:space="preserve"> </w:t>
      </w:r>
      <w:r w:rsidRPr="00562E8C">
        <w:rPr>
          <w:lang w:val="en-GB"/>
        </w:rPr>
        <w:t>h  8:30- 1</w:t>
      </w:r>
      <w:r>
        <w:rPr>
          <w:lang w:val="en-GB"/>
        </w:rPr>
        <w:t>2</w:t>
      </w:r>
      <w:r w:rsidRPr="00562E8C">
        <w:rPr>
          <w:lang w:val="en-GB"/>
        </w:rPr>
        <w:t xml:space="preserve">:30 </w:t>
      </w:r>
      <w:r>
        <w:rPr>
          <w:lang w:val="en-GB"/>
        </w:rPr>
        <w:t xml:space="preserve">   13:30 -17:30</w:t>
      </w:r>
      <w:r w:rsidRPr="00562E8C">
        <w:rPr>
          <w:lang w:val="en-GB"/>
        </w:rPr>
        <w:t xml:space="preserve">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>03/04</w:t>
      </w:r>
      <w:r w:rsidRPr="005137F9">
        <w:rPr>
          <w:lang w:val="en-GB"/>
        </w:rPr>
        <w:tab/>
      </w:r>
      <w:r w:rsidRPr="005137F9">
        <w:rPr>
          <w:lang w:val="en-GB"/>
        </w:rPr>
        <w:tab/>
        <w:t xml:space="preserve"> </w:t>
      </w:r>
      <w:r w:rsidRPr="00562E8C">
        <w:rPr>
          <w:lang w:val="en-GB"/>
        </w:rPr>
        <w:t>h  8:30- 1</w:t>
      </w:r>
      <w:r>
        <w:rPr>
          <w:lang w:val="en-GB"/>
        </w:rPr>
        <w:t>2</w:t>
      </w:r>
      <w:r w:rsidRPr="00562E8C">
        <w:rPr>
          <w:lang w:val="en-GB"/>
        </w:rPr>
        <w:t xml:space="preserve">:30 </w:t>
      </w:r>
      <w:r>
        <w:rPr>
          <w:lang w:val="en-GB"/>
        </w:rPr>
        <w:t xml:space="preserve">   13:30 -17:30</w:t>
      </w:r>
      <w:r w:rsidRPr="00562E8C">
        <w:rPr>
          <w:lang w:val="en-GB"/>
        </w:rPr>
        <w:t xml:space="preserve">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>04/04</w:t>
      </w:r>
      <w:r w:rsidRPr="005137F9">
        <w:rPr>
          <w:lang w:val="en-GB"/>
        </w:rPr>
        <w:tab/>
      </w:r>
      <w:r w:rsidRPr="005137F9">
        <w:rPr>
          <w:lang w:val="en-GB"/>
        </w:rPr>
        <w:tab/>
        <w:t xml:space="preserve"> </w:t>
      </w:r>
      <w:r w:rsidRPr="00562E8C">
        <w:rPr>
          <w:lang w:val="en-GB"/>
        </w:rPr>
        <w:t>h  8:30- 1</w:t>
      </w:r>
      <w:r>
        <w:rPr>
          <w:lang w:val="en-GB"/>
        </w:rPr>
        <w:t>2</w:t>
      </w:r>
      <w:r w:rsidRPr="00562E8C">
        <w:rPr>
          <w:lang w:val="en-GB"/>
        </w:rPr>
        <w:t xml:space="preserve">:30 </w:t>
      </w:r>
      <w:r>
        <w:rPr>
          <w:lang w:val="en-GB"/>
        </w:rPr>
        <w:t xml:space="preserve">   13:30 -17:30</w:t>
      </w:r>
      <w:r w:rsidRPr="00562E8C">
        <w:rPr>
          <w:lang w:val="en-GB"/>
        </w:rPr>
        <w:t xml:space="preserve">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>05/04</w:t>
      </w:r>
      <w:r w:rsidRPr="005137F9">
        <w:rPr>
          <w:lang w:val="en-GB"/>
        </w:rPr>
        <w:tab/>
      </w:r>
      <w:r w:rsidRPr="005137F9">
        <w:rPr>
          <w:lang w:val="en-GB"/>
        </w:rPr>
        <w:tab/>
        <w:t xml:space="preserve"> </w:t>
      </w:r>
      <w:r w:rsidRPr="00562E8C">
        <w:rPr>
          <w:lang w:val="en-GB"/>
        </w:rPr>
        <w:t>h  8:30- 1</w:t>
      </w:r>
      <w:r>
        <w:rPr>
          <w:lang w:val="en-GB"/>
        </w:rPr>
        <w:t>2</w:t>
      </w:r>
      <w:r w:rsidRPr="00562E8C">
        <w:rPr>
          <w:lang w:val="en-GB"/>
        </w:rPr>
        <w:t xml:space="preserve">:30 </w:t>
      </w:r>
      <w:r>
        <w:rPr>
          <w:lang w:val="en-GB"/>
        </w:rPr>
        <w:t xml:space="preserve">   13:30 -17:30</w:t>
      </w:r>
      <w:r w:rsidRPr="00562E8C">
        <w:rPr>
          <w:lang w:val="en-GB"/>
        </w:rPr>
        <w:t xml:space="preserve">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>06/04</w:t>
      </w:r>
      <w:r w:rsidRPr="005137F9">
        <w:rPr>
          <w:lang w:val="en-GB"/>
        </w:rPr>
        <w:tab/>
      </w:r>
      <w:r w:rsidRPr="005137F9">
        <w:rPr>
          <w:lang w:val="en-GB"/>
        </w:rPr>
        <w:tab/>
        <w:t xml:space="preserve"> </w:t>
      </w:r>
      <w:r w:rsidRPr="00562E8C">
        <w:rPr>
          <w:lang w:val="en-GB"/>
        </w:rPr>
        <w:t>h  8:30- 1</w:t>
      </w:r>
      <w:r>
        <w:rPr>
          <w:lang w:val="en-GB"/>
        </w:rPr>
        <w:t>2</w:t>
      </w:r>
      <w:r w:rsidRPr="00562E8C">
        <w:rPr>
          <w:lang w:val="en-GB"/>
        </w:rPr>
        <w:t xml:space="preserve">:30 </w:t>
      </w:r>
      <w:r>
        <w:rPr>
          <w:lang w:val="en-GB"/>
        </w:rPr>
        <w:t xml:space="preserve">   13:30 -17:30</w:t>
      </w:r>
      <w:r w:rsidRPr="00562E8C">
        <w:rPr>
          <w:lang w:val="en-GB"/>
        </w:rPr>
        <w:t xml:space="preserve">               </w:t>
      </w:r>
    </w:p>
    <w:p w:rsidR="00F364A1" w:rsidRPr="005137F9" w:rsidRDefault="00F364A1" w:rsidP="000165B7">
      <w:pPr>
        <w:spacing w:line="360" w:lineRule="auto"/>
        <w:jc w:val="both"/>
        <w:rPr>
          <w:lang w:val="en-GB"/>
        </w:rPr>
      </w:pPr>
      <w:r w:rsidRPr="005137F9">
        <w:rPr>
          <w:lang w:val="en-GB"/>
        </w:rPr>
        <w:t xml:space="preserve">           </w:t>
      </w:r>
    </w:p>
    <w:p w:rsidR="00F364A1" w:rsidRDefault="00F364A1" w:rsidP="000165B7">
      <w:pPr>
        <w:spacing w:line="360" w:lineRule="auto"/>
        <w:jc w:val="both"/>
        <w:rPr>
          <w:b/>
          <w:bCs/>
        </w:rPr>
      </w:pPr>
      <w:r w:rsidRPr="00FE1742">
        <w:rPr>
          <w:b/>
          <w:bCs/>
        </w:rPr>
        <w:t xml:space="preserve">ATTIVITA’ DI RESTITUZIONE DELL’ESPERIENZA </w:t>
      </w:r>
    </w:p>
    <w:p w:rsidR="00F364A1" w:rsidRPr="001E0F42" w:rsidRDefault="00F364A1" w:rsidP="006F2BE9">
      <w:pPr>
        <w:spacing w:line="360" w:lineRule="auto"/>
        <w:jc w:val="both"/>
      </w:pPr>
      <w:r>
        <w:t>16</w:t>
      </w:r>
      <w:r w:rsidRPr="001E0F42">
        <w:t>/04</w:t>
      </w:r>
      <w:r w:rsidRPr="001E0F42">
        <w:tab/>
        <w:t xml:space="preserve">           h  1</w:t>
      </w:r>
      <w:r>
        <w:t>4</w:t>
      </w:r>
      <w:r w:rsidRPr="001E0F42">
        <w:t>:30- 1</w:t>
      </w:r>
      <w:r>
        <w:t>8</w:t>
      </w:r>
      <w:r w:rsidRPr="001E0F42">
        <w:t xml:space="preserve">:30              </w:t>
      </w:r>
    </w:p>
    <w:p w:rsidR="00F364A1" w:rsidRPr="0097230E" w:rsidRDefault="00F364A1" w:rsidP="006F2BE9">
      <w:pPr>
        <w:spacing w:line="360" w:lineRule="auto"/>
        <w:jc w:val="both"/>
      </w:pPr>
      <w:r>
        <w:t>19</w:t>
      </w:r>
      <w:r w:rsidRPr="0097230E">
        <w:t xml:space="preserve">/04 </w:t>
      </w:r>
      <w:r>
        <w:t xml:space="preserve"> </w:t>
      </w:r>
      <w:r w:rsidRPr="0097230E">
        <w:t xml:space="preserve"> </w:t>
      </w:r>
      <w:r w:rsidRPr="0097230E">
        <w:tab/>
        <w:t>h  1</w:t>
      </w:r>
      <w:r>
        <w:t>4</w:t>
      </w:r>
      <w:r w:rsidRPr="0097230E">
        <w:t>:30- 1</w:t>
      </w:r>
      <w:r>
        <w:t>8</w:t>
      </w:r>
      <w:r w:rsidRPr="0097230E">
        <w:t xml:space="preserve">:30              </w:t>
      </w:r>
    </w:p>
    <w:p w:rsidR="00F364A1" w:rsidRPr="0097230E" w:rsidRDefault="00F364A1" w:rsidP="006F2BE9">
      <w:pPr>
        <w:spacing w:line="360" w:lineRule="auto"/>
        <w:jc w:val="both"/>
      </w:pPr>
      <w:r>
        <w:t>24</w:t>
      </w:r>
      <w:r w:rsidRPr="0097230E">
        <w:t>/0</w:t>
      </w:r>
      <w:r>
        <w:t xml:space="preserve">4  </w:t>
      </w:r>
      <w:r>
        <w:tab/>
        <w:t xml:space="preserve">           h  14:30- 18</w:t>
      </w:r>
      <w:r w:rsidRPr="0097230E">
        <w:t xml:space="preserve">:30    </w:t>
      </w:r>
    </w:p>
    <w:p w:rsidR="00F364A1" w:rsidRDefault="00F364A1" w:rsidP="006F2BE9">
      <w:pPr>
        <w:spacing w:line="360" w:lineRule="auto"/>
        <w:jc w:val="both"/>
      </w:pPr>
      <w:r>
        <w:t>27</w:t>
      </w:r>
      <w:r w:rsidRPr="0097230E">
        <w:t>/0</w:t>
      </w:r>
      <w:r>
        <w:t>4</w:t>
      </w:r>
      <w:r w:rsidRPr="0097230E">
        <w:t xml:space="preserve">  </w:t>
      </w:r>
      <w:r w:rsidRPr="00580F4D">
        <w:t xml:space="preserve">           h  1</w:t>
      </w:r>
      <w:r>
        <w:t>4</w:t>
      </w:r>
      <w:r w:rsidRPr="00580F4D">
        <w:t>:30- 1</w:t>
      </w:r>
      <w:r>
        <w:t>6</w:t>
      </w:r>
      <w:r w:rsidRPr="00580F4D">
        <w:t>:30</w:t>
      </w:r>
    </w:p>
    <w:p w:rsidR="00F364A1" w:rsidRPr="00970374" w:rsidRDefault="00F364A1" w:rsidP="000165B7">
      <w:pPr>
        <w:spacing w:line="360" w:lineRule="auto"/>
        <w:rPr>
          <w:rFonts w:ascii="Arial Narrow" w:hAnsi="Arial Narrow" w:cs="Arial Narrow"/>
        </w:rPr>
      </w:pPr>
    </w:p>
    <w:p w:rsidR="00F364A1" w:rsidRDefault="00F364A1" w:rsidP="000165B7">
      <w:pPr>
        <w:pStyle w:val="Heading7"/>
        <w:spacing w:line="360" w:lineRule="auto"/>
        <w:rPr>
          <w:rFonts w:ascii="Arial Narrow" w:hAnsi="Arial Narrow" w:cs="Arial Narrow"/>
          <w:b/>
          <w:bCs/>
        </w:rPr>
      </w:pPr>
    </w:p>
    <w:p w:rsidR="00F364A1" w:rsidRDefault="00F364A1" w:rsidP="000165B7">
      <w:pPr>
        <w:spacing w:line="360" w:lineRule="auto"/>
        <w:jc w:val="both"/>
        <w:rPr>
          <w:b/>
          <w:bCs/>
        </w:rPr>
      </w:pPr>
      <w:r>
        <w:rPr>
          <w:b/>
          <w:bCs/>
        </w:rPr>
        <w:t>CALENDARIO DELLE ATTIVITÀ DELLA V A m</w:t>
      </w:r>
    </w:p>
    <w:p w:rsidR="00F364A1" w:rsidRDefault="00F364A1" w:rsidP="000165B7">
      <w:pPr>
        <w:spacing w:line="360" w:lineRule="auto"/>
        <w:jc w:val="both"/>
        <w:rPr>
          <w:b/>
          <w:bCs/>
        </w:rPr>
      </w:pPr>
    </w:p>
    <w:p w:rsidR="00F364A1" w:rsidRDefault="00F364A1" w:rsidP="000165B7">
      <w:pPr>
        <w:spacing w:line="360" w:lineRule="auto"/>
        <w:jc w:val="both"/>
        <w:rPr>
          <w:b/>
          <w:bCs/>
        </w:rPr>
      </w:pPr>
    </w:p>
    <w:p w:rsidR="00F364A1" w:rsidRDefault="00F364A1" w:rsidP="000165B7">
      <w:pPr>
        <w:spacing w:line="360" w:lineRule="auto"/>
        <w:jc w:val="both"/>
        <w:rPr>
          <w:b/>
          <w:bCs/>
        </w:rPr>
      </w:pPr>
      <w:r w:rsidRPr="00932CD7">
        <w:rPr>
          <w:b/>
          <w:bCs/>
        </w:rPr>
        <w:t>ATTIVITA’ DI ORIENTAMENTO</w:t>
      </w:r>
    </w:p>
    <w:p w:rsidR="00F364A1" w:rsidRDefault="00F364A1" w:rsidP="000165B7">
      <w:pPr>
        <w:spacing w:line="360" w:lineRule="auto"/>
      </w:pPr>
    </w:p>
    <w:p w:rsidR="00F364A1" w:rsidRPr="001F307B" w:rsidRDefault="00F364A1" w:rsidP="000165B7">
      <w:pPr>
        <w:spacing w:line="360" w:lineRule="auto"/>
      </w:pPr>
      <w:r w:rsidRPr="001F307B">
        <w:t xml:space="preserve">06/03     </w:t>
      </w:r>
      <w:r w:rsidRPr="001F307B">
        <w:tab/>
        <w:t xml:space="preserve">     h  1</w:t>
      </w:r>
      <w:r>
        <w:t>4</w:t>
      </w:r>
      <w:r w:rsidRPr="001F307B">
        <w:t>:30- 1</w:t>
      </w:r>
      <w:r>
        <w:t>8</w:t>
      </w:r>
      <w:r w:rsidRPr="001F307B">
        <w:t xml:space="preserve">:30                </w:t>
      </w:r>
    </w:p>
    <w:p w:rsidR="00F364A1" w:rsidRPr="001F307B" w:rsidRDefault="00F364A1" w:rsidP="000165B7">
      <w:pPr>
        <w:spacing w:line="360" w:lineRule="auto"/>
      </w:pPr>
      <w:r w:rsidRPr="001F307B">
        <w:t>07/03                   h  1</w:t>
      </w:r>
      <w:r>
        <w:t>4:30- 18</w:t>
      </w:r>
      <w:r w:rsidRPr="001F307B">
        <w:t xml:space="preserve">:30                </w:t>
      </w:r>
    </w:p>
    <w:p w:rsidR="00F364A1" w:rsidRDefault="00F364A1" w:rsidP="0052251F">
      <w:pPr>
        <w:spacing w:line="360" w:lineRule="auto"/>
      </w:pPr>
      <w:r w:rsidRPr="001F307B">
        <w:t xml:space="preserve">08/03     </w:t>
      </w:r>
      <w:r w:rsidRPr="001F307B">
        <w:tab/>
        <w:t xml:space="preserve">     h  1</w:t>
      </w:r>
      <w:r>
        <w:t>4</w:t>
      </w:r>
      <w:r w:rsidRPr="001F307B">
        <w:t>:30- 1</w:t>
      </w:r>
      <w:r>
        <w:t>8</w:t>
      </w:r>
      <w:r w:rsidRPr="001F307B">
        <w:t xml:space="preserve">:30   </w:t>
      </w:r>
    </w:p>
    <w:p w:rsidR="00F364A1" w:rsidRPr="001F307B" w:rsidRDefault="00F364A1" w:rsidP="0052251F">
      <w:pPr>
        <w:spacing w:line="360" w:lineRule="auto"/>
      </w:pPr>
      <w:r>
        <w:t>09</w:t>
      </w:r>
      <w:r w:rsidRPr="001F307B">
        <w:t xml:space="preserve">/03     </w:t>
      </w:r>
      <w:r w:rsidRPr="001F307B">
        <w:tab/>
        <w:t xml:space="preserve">     h  1</w:t>
      </w:r>
      <w:r>
        <w:t>4</w:t>
      </w:r>
      <w:r w:rsidRPr="001F307B">
        <w:t>:30- 1</w:t>
      </w:r>
      <w:r>
        <w:t>8</w:t>
      </w:r>
      <w:r w:rsidRPr="001F307B">
        <w:t xml:space="preserve">:30              </w:t>
      </w:r>
    </w:p>
    <w:p w:rsidR="00F364A1" w:rsidRPr="001F307B" w:rsidRDefault="00F364A1" w:rsidP="000165B7">
      <w:pPr>
        <w:spacing w:line="360" w:lineRule="auto"/>
      </w:pPr>
      <w:r w:rsidRPr="001F307B">
        <w:t>12/03                   h  1</w:t>
      </w:r>
      <w:r>
        <w:t>4</w:t>
      </w:r>
      <w:r w:rsidRPr="001F307B">
        <w:t>:30- 1</w:t>
      </w:r>
      <w:r>
        <w:t>8</w:t>
      </w:r>
      <w:r w:rsidRPr="001F307B">
        <w:t xml:space="preserve">:30                </w:t>
      </w:r>
    </w:p>
    <w:p w:rsidR="00F364A1" w:rsidRPr="001F307B" w:rsidRDefault="00F364A1" w:rsidP="000165B7">
      <w:pPr>
        <w:spacing w:line="360" w:lineRule="auto"/>
      </w:pPr>
      <w:r>
        <w:t xml:space="preserve">13/03     </w:t>
      </w:r>
      <w:r>
        <w:tab/>
        <w:t xml:space="preserve">     h  14:30- 18</w:t>
      </w:r>
      <w:r w:rsidRPr="001F307B">
        <w:t xml:space="preserve">:30                </w:t>
      </w:r>
    </w:p>
    <w:p w:rsidR="00F364A1" w:rsidRPr="001F307B" w:rsidRDefault="00F364A1" w:rsidP="000165B7">
      <w:pPr>
        <w:spacing w:line="360" w:lineRule="auto"/>
      </w:pPr>
      <w:r w:rsidRPr="001F307B">
        <w:t xml:space="preserve">14/03     </w:t>
      </w:r>
      <w:r w:rsidRPr="001F307B">
        <w:tab/>
        <w:t xml:space="preserve">     h  1</w:t>
      </w:r>
      <w:r>
        <w:t>4:30- 18</w:t>
      </w:r>
      <w:r w:rsidRPr="001F307B">
        <w:t xml:space="preserve">:30                </w:t>
      </w:r>
    </w:p>
    <w:p w:rsidR="00F364A1" w:rsidRPr="001F307B" w:rsidRDefault="00F364A1" w:rsidP="000165B7">
      <w:pPr>
        <w:spacing w:line="360" w:lineRule="auto"/>
      </w:pPr>
      <w:r>
        <w:t xml:space="preserve">15/03    </w:t>
      </w:r>
      <w:r>
        <w:tab/>
        <w:t xml:space="preserve">     h  14:30- 18</w:t>
      </w:r>
      <w:r w:rsidRPr="001F307B">
        <w:t xml:space="preserve">:30                </w:t>
      </w:r>
    </w:p>
    <w:p w:rsidR="00F364A1" w:rsidRPr="001F307B" w:rsidRDefault="00F364A1" w:rsidP="000165B7">
      <w:pPr>
        <w:spacing w:line="360" w:lineRule="auto"/>
      </w:pPr>
      <w:r>
        <w:t>16</w:t>
      </w:r>
      <w:r w:rsidRPr="001F307B">
        <w:t xml:space="preserve">03                  </w:t>
      </w:r>
      <w:r>
        <w:t xml:space="preserve">   h  14:30- 18</w:t>
      </w:r>
      <w:r w:rsidRPr="001F307B">
        <w:t xml:space="preserve">:30     </w:t>
      </w:r>
    </w:p>
    <w:p w:rsidR="00F364A1" w:rsidRPr="001F307B" w:rsidRDefault="00F364A1" w:rsidP="000165B7">
      <w:pPr>
        <w:spacing w:line="360" w:lineRule="auto"/>
      </w:pPr>
      <w:r>
        <w:t>19/03</w:t>
      </w:r>
      <w:r>
        <w:tab/>
        <w:t xml:space="preserve">                 h  14</w:t>
      </w:r>
      <w:r w:rsidRPr="001F307B">
        <w:t>:30- 1</w:t>
      </w:r>
      <w:r>
        <w:t>8</w:t>
      </w:r>
      <w:r w:rsidRPr="001F307B">
        <w:t xml:space="preserve">:30     </w:t>
      </w:r>
    </w:p>
    <w:p w:rsidR="00F364A1" w:rsidRPr="001F307B" w:rsidRDefault="00F364A1" w:rsidP="000165B7">
      <w:pPr>
        <w:spacing w:line="360" w:lineRule="auto"/>
        <w:jc w:val="both"/>
      </w:pPr>
    </w:p>
    <w:p w:rsidR="00F364A1" w:rsidRPr="001F307B" w:rsidRDefault="00F364A1" w:rsidP="000165B7">
      <w:pPr>
        <w:spacing w:line="360" w:lineRule="auto"/>
        <w:jc w:val="both"/>
        <w:rPr>
          <w:b/>
          <w:bCs/>
        </w:rPr>
      </w:pPr>
    </w:p>
    <w:p w:rsidR="00F364A1" w:rsidRDefault="00F364A1" w:rsidP="000165B7">
      <w:pPr>
        <w:spacing w:line="360" w:lineRule="auto"/>
        <w:jc w:val="both"/>
        <w:rPr>
          <w:b/>
          <w:bCs/>
        </w:rPr>
      </w:pPr>
      <w:r w:rsidRPr="002C255E">
        <w:rPr>
          <w:b/>
          <w:bCs/>
        </w:rPr>
        <w:t>ATTIVITA’ DI STAGE</w:t>
      </w:r>
    </w:p>
    <w:p w:rsidR="00F364A1" w:rsidRDefault="00F364A1" w:rsidP="000165B7">
      <w:pPr>
        <w:spacing w:line="360" w:lineRule="auto"/>
        <w:jc w:val="both"/>
        <w:rPr>
          <w:b/>
          <w:bCs/>
        </w:rPr>
      </w:pPr>
    </w:p>
    <w:p w:rsidR="00F364A1" w:rsidRPr="0052251F" w:rsidRDefault="00F364A1" w:rsidP="004E61BD">
      <w:pPr>
        <w:spacing w:line="360" w:lineRule="auto"/>
        <w:rPr>
          <w:lang w:val="en-GB"/>
        </w:rPr>
      </w:pPr>
      <w:r w:rsidRPr="0052251F">
        <w:rPr>
          <w:lang w:val="en-GB"/>
        </w:rPr>
        <w:t xml:space="preserve">26/03          </w:t>
      </w:r>
      <w:r>
        <w:rPr>
          <w:lang w:val="en-GB"/>
        </w:rPr>
        <w:t xml:space="preserve">  </w:t>
      </w:r>
      <w:r w:rsidRPr="0052251F">
        <w:rPr>
          <w:lang w:val="en-GB"/>
        </w:rPr>
        <w:t xml:space="preserve"> </w:t>
      </w:r>
      <w:r>
        <w:rPr>
          <w:lang w:val="en-GB"/>
        </w:rPr>
        <w:t xml:space="preserve"> </w:t>
      </w:r>
      <w:r w:rsidRPr="0052251F">
        <w:rPr>
          <w:lang w:val="en-GB"/>
        </w:rPr>
        <w:t xml:space="preserve"> h  </w:t>
      </w:r>
      <w:r>
        <w:rPr>
          <w:lang w:val="en-GB"/>
        </w:rPr>
        <w:t>8:30-12:30    13:30-17:30</w:t>
      </w:r>
    </w:p>
    <w:p w:rsidR="00F364A1" w:rsidRPr="0052251F" w:rsidRDefault="00F364A1" w:rsidP="004E61BD">
      <w:pPr>
        <w:spacing w:line="360" w:lineRule="auto"/>
        <w:rPr>
          <w:lang w:val="en-GB"/>
        </w:rPr>
      </w:pPr>
      <w:r w:rsidRPr="0052251F">
        <w:rPr>
          <w:lang w:val="en-GB"/>
        </w:rPr>
        <w:t xml:space="preserve">27/03           </w:t>
      </w:r>
      <w:r>
        <w:rPr>
          <w:lang w:val="en-GB"/>
        </w:rPr>
        <w:t xml:space="preserve">   </w:t>
      </w:r>
      <w:r w:rsidRPr="0052251F">
        <w:rPr>
          <w:lang w:val="en-GB"/>
        </w:rPr>
        <w:t xml:space="preserve"> h  </w:t>
      </w:r>
      <w:r>
        <w:rPr>
          <w:lang w:val="en-GB"/>
        </w:rPr>
        <w:t>8:30-12:30    13:30-17:30</w:t>
      </w:r>
    </w:p>
    <w:p w:rsidR="00F364A1" w:rsidRPr="0052251F" w:rsidRDefault="00F364A1" w:rsidP="004E61BD">
      <w:pPr>
        <w:spacing w:line="360" w:lineRule="auto"/>
        <w:rPr>
          <w:lang w:val="en-GB"/>
        </w:rPr>
      </w:pPr>
      <w:r w:rsidRPr="0052251F">
        <w:rPr>
          <w:lang w:val="en-GB"/>
        </w:rPr>
        <w:t xml:space="preserve">28/03          </w:t>
      </w:r>
      <w:r>
        <w:rPr>
          <w:lang w:val="en-GB"/>
        </w:rPr>
        <w:t xml:space="preserve">   </w:t>
      </w:r>
      <w:r w:rsidRPr="0052251F">
        <w:rPr>
          <w:lang w:val="en-GB"/>
        </w:rPr>
        <w:t xml:space="preserve">  h  </w:t>
      </w:r>
      <w:r>
        <w:rPr>
          <w:lang w:val="en-GB"/>
        </w:rPr>
        <w:t>8:30-12:30    13:30-17:30</w:t>
      </w:r>
    </w:p>
    <w:p w:rsidR="00F364A1" w:rsidRPr="0052251F" w:rsidRDefault="00F364A1" w:rsidP="004E61BD">
      <w:pPr>
        <w:spacing w:line="360" w:lineRule="auto"/>
        <w:rPr>
          <w:lang w:val="en-GB"/>
        </w:rPr>
      </w:pPr>
      <w:r w:rsidRPr="0052251F">
        <w:rPr>
          <w:lang w:val="en-GB"/>
        </w:rPr>
        <w:t>29/03</w:t>
      </w:r>
      <w:r w:rsidRPr="0052251F">
        <w:rPr>
          <w:lang w:val="en-GB"/>
        </w:rPr>
        <w:tab/>
      </w:r>
      <w:r w:rsidRPr="0052251F">
        <w:rPr>
          <w:lang w:val="en-GB"/>
        </w:rPr>
        <w:tab/>
      </w:r>
      <w:r>
        <w:rPr>
          <w:lang w:val="en-GB"/>
        </w:rPr>
        <w:t xml:space="preserve"> </w:t>
      </w:r>
      <w:r w:rsidRPr="0052251F">
        <w:rPr>
          <w:lang w:val="en-GB"/>
        </w:rPr>
        <w:t xml:space="preserve">h  </w:t>
      </w:r>
      <w:r>
        <w:rPr>
          <w:lang w:val="en-GB"/>
        </w:rPr>
        <w:t>8:30-12:30    13:30-17:30</w:t>
      </w:r>
    </w:p>
    <w:p w:rsidR="00F364A1" w:rsidRPr="0052251F" w:rsidRDefault="00F364A1" w:rsidP="004E61BD">
      <w:pPr>
        <w:spacing w:line="360" w:lineRule="auto"/>
        <w:rPr>
          <w:lang w:val="en-GB"/>
        </w:rPr>
      </w:pPr>
      <w:r w:rsidRPr="0052251F">
        <w:rPr>
          <w:lang w:val="en-GB"/>
        </w:rPr>
        <w:t>30/03</w:t>
      </w:r>
      <w:r>
        <w:rPr>
          <w:lang w:val="en-GB"/>
        </w:rPr>
        <w:t xml:space="preserve"> </w:t>
      </w:r>
      <w:r>
        <w:rPr>
          <w:lang w:val="en-GB"/>
        </w:rPr>
        <w:tab/>
      </w:r>
      <w:r w:rsidRPr="0052251F">
        <w:rPr>
          <w:lang w:val="en-GB"/>
        </w:rPr>
        <w:tab/>
        <w:t xml:space="preserve"> h  </w:t>
      </w:r>
      <w:r>
        <w:rPr>
          <w:lang w:val="en-GB"/>
        </w:rPr>
        <w:t>8:30-12:30    13:30-17:30</w:t>
      </w:r>
    </w:p>
    <w:p w:rsidR="00F364A1" w:rsidRPr="0052251F" w:rsidRDefault="00F364A1" w:rsidP="004E61BD">
      <w:pPr>
        <w:spacing w:line="360" w:lineRule="auto"/>
        <w:rPr>
          <w:lang w:val="en-GB"/>
        </w:rPr>
      </w:pPr>
      <w:r>
        <w:rPr>
          <w:lang w:val="en-GB"/>
        </w:rPr>
        <w:t>02/04</w:t>
      </w:r>
      <w:r>
        <w:rPr>
          <w:lang w:val="en-GB"/>
        </w:rPr>
        <w:tab/>
      </w:r>
      <w:r>
        <w:rPr>
          <w:lang w:val="en-GB"/>
        </w:rPr>
        <w:tab/>
      </w:r>
      <w:r w:rsidRPr="0052251F">
        <w:rPr>
          <w:lang w:val="en-GB"/>
        </w:rPr>
        <w:t xml:space="preserve"> h  </w:t>
      </w:r>
      <w:r>
        <w:rPr>
          <w:lang w:val="en-GB"/>
        </w:rPr>
        <w:t>8:30-12:30    13:30-17:30</w:t>
      </w:r>
    </w:p>
    <w:p w:rsidR="00F364A1" w:rsidRPr="004E61BD" w:rsidRDefault="00F364A1" w:rsidP="004E61BD">
      <w:pPr>
        <w:spacing w:line="360" w:lineRule="auto"/>
        <w:rPr>
          <w:lang w:val="en-GB"/>
        </w:rPr>
      </w:pPr>
      <w:r w:rsidRPr="0052251F">
        <w:rPr>
          <w:lang w:val="en-GB"/>
        </w:rPr>
        <w:t>03/04</w:t>
      </w:r>
      <w:r>
        <w:rPr>
          <w:lang w:val="en-GB"/>
        </w:rPr>
        <w:tab/>
      </w:r>
      <w:r w:rsidRPr="0052251F">
        <w:rPr>
          <w:lang w:val="en-GB"/>
        </w:rPr>
        <w:tab/>
      </w:r>
      <w:r>
        <w:rPr>
          <w:lang w:val="en-GB"/>
        </w:rPr>
        <w:t xml:space="preserve"> </w:t>
      </w:r>
      <w:r w:rsidRPr="0052251F">
        <w:rPr>
          <w:lang w:val="en-GB"/>
        </w:rPr>
        <w:t xml:space="preserve">h  </w:t>
      </w:r>
      <w:r>
        <w:rPr>
          <w:lang w:val="en-GB"/>
        </w:rPr>
        <w:t>8:30-12:30    13:30-17:30</w:t>
      </w:r>
    </w:p>
    <w:p w:rsidR="00F364A1" w:rsidRPr="004E61BD" w:rsidRDefault="00F364A1" w:rsidP="004E61BD">
      <w:pPr>
        <w:spacing w:line="360" w:lineRule="auto"/>
        <w:rPr>
          <w:lang w:val="en-GB"/>
        </w:rPr>
      </w:pPr>
      <w:r w:rsidRPr="004E61BD">
        <w:rPr>
          <w:lang w:val="en-GB"/>
        </w:rPr>
        <w:t>04/04</w:t>
      </w:r>
      <w:r w:rsidRPr="004E61BD">
        <w:rPr>
          <w:lang w:val="en-GB"/>
        </w:rPr>
        <w:tab/>
      </w:r>
      <w:r w:rsidRPr="004E61BD">
        <w:rPr>
          <w:lang w:val="en-GB"/>
        </w:rPr>
        <w:tab/>
        <w:t xml:space="preserve"> </w:t>
      </w:r>
      <w:r w:rsidRPr="0052251F">
        <w:rPr>
          <w:lang w:val="en-GB"/>
        </w:rPr>
        <w:t xml:space="preserve">h  </w:t>
      </w:r>
      <w:r>
        <w:rPr>
          <w:lang w:val="en-GB"/>
        </w:rPr>
        <w:t>8:30-12:30    13:30-17:30</w:t>
      </w:r>
    </w:p>
    <w:p w:rsidR="00F364A1" w:rsidRPr="004E61BD" w:rsidRDefault="00F364A1" w:rsidP="004E61BD">
      <w:pPr>
        <w:spacing w:line="360" w:lineRule="auto"/>
        <w:rPr>
          <w:lang w:val="en-GB"/>
        </w:rPr>
      </w:pPr>
      <w:r w:rsidRPr="004E61BD">
        <w:rPr>
          <w:lang w:val="en-GB"/>
        </w:rPr>
        <w:t>05/04</w:t>
      </w:r>
      <w:r w:rsidRPr="004E61BD">
        <w:rPr>
          <w:lang w:val="en-GB"/>
        </w:rPr>
        <w:tab/>
      </w:r>
      <w:r w:rsidRPr="004E61BD">
        <w:rPr>
          <w:lang w:val="en-GB"/>
        </w:rPr>
        <w:tab/>
        <w:t xml:space="preserve"> </w:t>
      </w:r>
      <w:r w:rsidRPr="0052251F">
        <w:rPr>
          <w:lang w:val="en-GB"/>
        </w:rPr>
        <w:t xml:space="preserve">h  </w:t>
      </w:r>
      <w:r>
        <w:rPr>
          <w:lang w:val="en-GB"/>
        </w:rPr>
        <w:t>8:30-12:30    13:30-17:30</w:t>
      </w:r>
    </w:p>
    <w:p w:rsidR="00F364A1" w:rsidRPr="004E61BD" w:rsidRDefault="00F364A1" w:rsidP="004E61BD">
      <w:pPr>
        <w:spacing w:line="360" w:lineRule="auto"/>
        <w:rPr>
          <w:lang w:val="en-GB"/>
        </w:rPr>
      </w:pPr>
      <w:r w:rsidRPr="004E61BD">
        <w:rPr>
          <w:lang w:val="en-GB"/>
        </w:rPr>
        <w:t>06/04</w:t>
      </w:r>
      <w:r w:rsidRPr="004E61BD">
        <w:rPr>
          <w:lang w:val="en-GB"/>
        </w:rPr>
        <w:tab/>
      </w:r>
      <w:r w:rsidRPr="004E61BD">
        <w:rPr>
          <w:lang w:val="en-GB"/>
        </w:rPr>
        <w:tab/>
      </w:r>
      <w:r w:rsidRPr="0052251F">
        <w:rPr>
          <w:lang w:val="en-GB"/>
        </w:rPr>
        <w:t xml:space="preserve"> h  </w:t>
      </w:r>
      <w:r>
        <w:rPr>
          <w:lang w:val="en-GB"/>
        </w:rPr>
        <w:t>8:30-12:30    13:30-17:30</w:t>
      </w:r>
    </w:p>
    <w:p w:rsidR="00F364A1" w:rsidRPr="004E61BD" w:rsidRDefault="00F364A1" w:rsidP="000165B7">
      <w:pPr>
        <w:spacing w:line="360" w:lineRule="auto"/>
        <w:jc w:val="both"/>
        <w:rPr>
          <w:lang w:val="en-GB"/>
        </w:rPr>
      </w:pPr>
      <w:r w:rsidRPr="004E61BD">
        <w:rPr>
          <w:lang w:val="en-GB"/>
        </w:rPr>
        <w:t xml:space="preserve">         </w:t>
      </w:r>
    </w:p>
    <w:p w:rsidR="00F364A1" w:rsidRDefault="00F364A1" w:rsidP="000165B7">
      <w:pPr>
        <w:spacing w:line="360" w:lineRule="auto"/>
        <w:jc w:val="both"/>
        <w:rPr>
          <w:b/>
          <w:bCs/>
        </w:rPr>
      </w:pPr>
      <w:r w:rsidRPr="005137F9">
        <w:rPr>
          <w:b/>
          <w:bCs/>
        </w:rPr>
        <w:t>ATTIVIT</w:t>
      </w:r>
      <w:r w:rsidRPr="00FE1742">
        <w:rPr>
          <w:b/>
          <w:bCs/>
        </w:rPr>
        <w:t xml:space="preserve">A’ DI RESTITUZIONE DELL’ESPERIENZA </w:t>
      </w:r>
    </w:p>
    <w:p w:rsidR="00F364A1" w:rsidRPr="001E0F42" w:rsidRDefault="00F364A1" w:rsidP="0097230E">
      <w:pPr>
        <w:spacing w:line="360" w:lineRule="auto"/>
        <w:jc w:val="both"/>
      </w:pPr>
      <w:r>
        <w:t>16</w:t>
      </w:r>
      <w:r w:rsidRPr="001E0F42">
        <w:t>/04</w:t>
      </w:r>
      <w:r w:rsidRPr="001E0F42">
        <w:tab/>
        <w:t xml:space="preserve">           h  1</w:t>
      </w:r>
      <w:r>
        <w:t>4</w:t>
      </w:r>
      <w:r w:rsidRPr="001E0F42">
        <w:t>:30- 1</w:t>
      </w:r>
      <w:r>
        <w:t>8</w:t>
      </w:r>
      <w:r w:rsidRPr="001E0F42">
        <w:t xml:space="preserve">:30              </w:t>
      </w:r>
    </w:p>
    <w:p w:rsidR="00F364A1" w:rsidRPr="0097230E" w:rsidRDefault="00F364A1" w:rsidP="0097230E">
      <w:pPr>
        <w:spacing w:line="360" w:lineRule="auto"/>
        <w:jc w:val="both"/>
      </w:pPr>
      <w:r>
        <w:t>18</w:t>
      </w:r>
      <w:r w:rsidRPr="0097230E">
        <w:t xml:space="preserve">/04  </w:t>
      </w:r>
      <w:r>
        <w:t xml:space="preserve">  </w:t>
      </w:r>
      <w:r>
        <w:tab/>
      </w:r>
      <w:r w:rsidRPr="0097230E">
        <w:t>h  1</w:t>
      </w:r>
      <w:r>
        <w:t>4</w:t>
      </w:r>
      <w:r w:rsidRPr="0097230E">
        <w:t>:30- 1</w:t>
      </w:r>
      <w:r>
        <w:t>8</w:t>
      </w:r>
      <w:r w:rsidRPr="0097230E">
        <w:t xml:space="preserve">:30              </w:t>
      </w:r>
    </w:p>
    <w:p w:rsidR="00F364A1" w:rsidRPr="0097230E" w:rsidRDefault="00F364A1" w:rsidP="0097230E">
      <w:pPr>
        <w:spacing w:line="360" w:lineRule="auto"/>
        <w:jc w:val="both"/>
      </w:pPr>
      <w:r>
        <w:t>20</w:t>
      </w:r>
      <w:r w:rsidRPr="0097230E">
        <w:t>/0</w:t>
      </w:r>
      <w:r>
        <w:t>4</w:t>
      </w:r>
      <w:r w:rsidRPr="0097230E">
        <w:t xml:space="preserve">  </w:t>
      </w:r>
      <w:r w:rsidRPr="0097230E">
        <w:tab/>
        <w:t xml:space="preserve">           </w:t>
      </w:r>
      <w:r>
        <w:t xml:space="preserve"> </w:t>
      </w:r>
      <w:r w:rsidRPr="0097230E">
        <w:t>h  1</w:t>
      </w:r>
      <w:r>
        <w:t>4</w:t>
      </w:r>
      <w:r w:rsidRPr="0097230E">
        <w:t>:30- 1</w:t>
      </w:r>
      <w:r>
        <w:t>8</w:t>
      </w:r>
      <w:r w:rsidRPr="0097230E">
        <w:t xml:space="preserve">:30    </w:t>
      </w:r>
    </w:p>
    <w:p w:rsidR="00F364A1" w:rsidRDefault="00F364A1" w:rsidP="0097230E">
      <w:pPr>
        <w:spacing w:line="360" w:lineRule="auto"/>
        <w:jc w:val="both"/>
      </w:pPr>
      <w:r>
        <w:t>27</w:t>
      </w:r>
      <w:r w:rsidRPr="0097230E">
        <w:t>/0</w:t>
      </w:r>
      <w:r>
        <w:t>4</w:t>
      </w:r>
      <w:r w:rsidRPr="0097230E">
        <w:t xml:space="preserve">  </w:t>
      </w:r>
      <w:r w:rsidRPr="00580F4D">
        <w:t xml:space="preserve">         </w:t>
      </w:r>
      <w:r>
        <w:t xml:space="preserve">  </w:t>
      </w:r>
      <w:r w:rsidRPr="00580F4D">
        <w:t xml:space="preserve">  h  1</w:t>
      </w:r>
      <w:r>
        <w:t>4</w:t>
      </w:r>
      <w:r w:rsidRPr="00580F4D">
        <w:t>:30- 1</w:t>
      </w:r>
      <w:r>
        <w:t>6</w:t>
      </w:r>
      <w:r w:rsidRPr="00580F4D">
        <w:t>:30</w:t>
      </w:r>
    </w:p>
    <w:p w:rsidR="00F364A1" w:rsidRDefault="00F364A1" w:rsidP="000165B7">
      <w:pPr>
        <w:spacing w:line="360" w:lineRule="auto"/>
      </w:pPr>
    </w:p>
    <w:p w:rsidR="00F364A1" w:rsidRDefault="00F364A1" w:rsidP="00AC2055">
      <w:pPr>
        <w:spacing w:line="360" w:lineRule="auto"/>
        <w:jc w:val="both"/>
        <w:rPr>
          <w:b/>
          <w:bCs/>
        </w:rPr>
      </w:pPr>
      <w:r>
        <w:rPr>
          <w:b/>
          <w:bCs/>
        </w:rPr>
        <w:t>CALENDARIO DELLE ATTIVITÀ DELLA IV A m</w:t>
      </w:r>
    </w:p>
    <w:p w:rsidR="00F364A1" w:rsidRDefault="00F364A1" w:rsidP="00AC2055">
      <w:pPr>
        <w:spacing w:line="360" w:lineRule="auto"/>
        <w:jc w:val="both"/>
        <w:rPr>
          <w:b/>
          <w:bCs/>
        </w:rPr>
      </w:pPr>
    </w:p>
    <w:p w:rsidR="00F364A1" w:rsidRDefault="00F364A1" w:rsidP="00AC2055">
      <w:pPr>
        <w:spacing w:line="360" w:lineRule="auto"/>
        <w:jc w:val="both"/>
        <w:rPr>
          <w:b/>
          <w:bCs/>
        </w:rPr>
      </w:pPr>
      <w:r w:rsidRPr="00932CD7">
        <w:rPr>
          <w:b/>
          <w:bCs/>
        </w:rPr>
        <w:t>ATTIVITA’ DI ORIENTAMENTO</w:t>
      </w:r>
    </w:p>
    <w:p w:rsidR="00F364A1" w:rsidRDefault="00F364A1" w:rsidP="00AC2055">
      <w:pPr>
        <w:spacing w:line="360" w:lineRule="auto"/>
      </w:pPr>
    </w:p>
    <w:p w:rsidR="00F364A1" w:rsidRPr="001F307B" w:rsidRDefault="00F364A1" w:rsidP="00AC2055">
      <w:pPr>
        <w:spacing w:line="360" w:lineRule="auto"/>
      </w:pPr>
      <w:r>
        <w:t>29/02</w:t>
      </w:r>
      <w:r w:rsidRPr="001F307B">
        <w:t xml:space="preserve">     </w:t>
      </w:r>
      <w:r w:rsidRPr="001F307B">
        <w:tab/>
        <w:t xml:space="preserve">     h  1</w:t>
      </w:r>
      <w:r>
        <w:t>4</w:t>
      </w:r>
      <w:r w:rsidRPr="001F307B">
        <w:t>:30- 1</w:t>
      </w:r>
      <w:r>
        <w:t>7</w:t>
      </w:r>
      <w:r w:rsidRPr="001F307B">
        <w:t xml:space="preserve">:30                </w:t>
      </w:r>
    </w:p>
    <w:p w:rsidR="00F364A1" w:rsidRPr="001F307B" w:rsidRDefault="00F364A1" w:rsidP="00AC2055">
      <w:pPr>
        <w:spacing w:line="360" w:lineRule="auto"/>
      </w:pPr>
      <w:r>
        <w:t>01</w:t>
      </w:r>
      <w:r w:rsidRPr="001F307B">
        <w:t>/03                   h  1</w:t>
      </w:r>
      <w:r>
        <w:t>4:30- 17</w:t>
      </w:r>
      <w:r w:rsidRPr="001F307B">
        <w:t xml:space="preserve">:30                </w:t>
      </w:r>
    </w:p>
    <w:p w:rsidR="00F364A1" w:rsidRDefault="00F364A1" w:rsidP="00AC2055">
      <w:pPr>
        <w:spacing w:line="360" w:lineRule="auto"/>
      </w:pPr>
      <w:r w:rsidRPr="001F307B">
        <w:t>0</w:t>
      </w:r>
      <w:r>
        <w:t>6</w:t>
      </w:r>
      <w:r w:rsidRPr="001F307B">
        <w:t xml:space="preserve">/03     </w:t>
      </w:r>
      <w:r w:rsidRPr="001F307B">
        <w:tab/>
        <w:t xml:space="preserve">     h  1</w:t>
      </w:r>
      <w:r>
        <w:t>4</w:t>
      </w:r>
      <w:r w:rsidRPr="001F307B">
        <w:t>:30- 1</w:t>
      </w:r>
      <w:r>
        <w:t>7</w:t>
      </w:r>
      <w:r w:rsidRPr="001F307B">
        <w:t xml:space="preserve">:30   </w:t>
      </w:r>
    </w:p>
    <w:p w:rsidR="00F364A1" w:rsidRPr="001F307B" w:rsidRDefault="00F364A1" w:rsidP="00AC2055">
      <w:pPr>
        <w:spacing w:line="360" w:lineRule="auto"/>
      </w:pPr>
      <w:r>
        <w:t>07</w:t>
      </w:r>
      <w:r w:rsidRPr="001F307B">
        <w:t xml:space="preserve">/03     </w:t>
      </w:r>
      <w:r w:rsidRPr="001F307B">
        <w:tab/>
        <w:t xml:space="preserve">     h  1</w:t>
      </w:r>
      <w:r>
        <w:t>4</w:t>
      </w:r>
      <w:r w:rsidRPr="001F307B">
        <w:t>:30- 1</w:t>
      </w:r>
      <w:r>
        <w:t>7</w:t>
      </w:r>
      <w:r w:rsidRPr="001F307B">
        <w:t xml:space="preserve">:30              </w:t>
      </w:r>
    </w:p>
    <w:p w:rsidR="00F364A1" w:rsidRDefault="00F364A1" w:rsidP="00AC2055">
      <w:pPr>
        <w:spacing w:line="360" w:lineRule="auto"/>
        <w:jc w:val="both"/>
        <w:rPr>
          <w:b/>
          <w:bCs/>
        </w:rPr>
      </w:pPr>
    </w:p>
    <w:p w:rsidR="00F364A1" w:rsidRDefault="00F364A1" w:rsidP="00AC2055">
      <w:pPr>
        <w:spacing w:line="360" w:lineRule="auto"/>
        <w:jc w:val="both"/>
        <w:rPr>
          <w:b/>
          <w:bCs/>
        </w:rPr>
      </w:pPr>
      <w:r w:rsidRPr="002C255E">
        <w:rPr>
          <w:b/>
          <w:bCs/>
        </w:rPr>
        <w:t>ATTIVITA’ DI STAGE</w:t>
      </w:r>
    </w:p>
    <w:p w:rsidR="00F364A1" w:rsidRDefault="00F364A1" w:rsidP="00AC2055">
      <w:pPr>
        <w:spacing w:line="360" w:lineRule="auto"/>
        <w:jc w:val="both"/>
        <w:rPr>
          <w:b/>
          <w:bCs/>
        </w:rPr>
      </w:pPr>
    </w:p>
    <w:p w:rsidR="00F364A1" w:rsidRPr="00CB6007" w:rsidRDefault="00F364A1" w:rsidP="00AC2055">
      <w:pPr>
        <w:spacing w:line="360" w:lineRule="auto"/>
      </w:pPr>
      <w:r w:rsidRPr="00CB6007">
        <w:t>10/03               h  8:30-12:30    13:30-17:30</w:t>
      </w:r>
    </w:p>
    <w:p w:rsidR="00F364A1" w:rsidRPr="00CB6007" w:rsidRDefault="00F364A1" w:rsidP="00AC2055">
      <w:pPr>
        <w:spacing w:line="360" w:lineRule="auto"/>
      </w:pPr>
      <w:r w:rsidRPr="00CB6007">
        <w:t>17/03               h  8:30-12:30    13:30-17:30</w:t>
      </w:r>
    </w:p>
    <w:p w:rsidR="00F364A1" w:rsidRPr="00CB6007" w:rsidRDefault="00F364A1" w:rsidP="00AC2055">
      <w:pPr>
        <w:spacing w:line="360" w:lineRule="auto"/>
      </w:pPr>
      <w:r w:rsidRPr="00CB6007">
        <w:t>24/03               h  8:30-12:30    13:30-17:30</w:t>
      </w:r>
    </w:p>
    <w:p w:rsidR="00F364A1" w:rsidRPr="00CB6007" w:rsidRDefault="00F364A1" w:rsidP="00AC2055">
      <w:pPr>
        <w:spacing w:line="360" w:lineRule="auto"/>
      </w:pPr>
      <w:r w:rsidRPr="00CB6007">
        <w:t>31/03</w:t>
      </w:r>
      <w:r w:rsidRPr="00CB6007">
        <w:tab/>
      </w:r>
      <w:r w:rsidRPr="00CB6007">
        <w:tab/>
        <w:t xml:space="preserve"> h  8:30-12:30    13:30-17:30</w:t>
      </w:r>
    </w:p>
    <w:p w:rsidR="00F364A1" w:rsidRPr="00CB6007" w:rsidRDefault="00F364A1" w:rsidP="00AC2055">
      <w:pPr>
        <w:spacing w:line="360" w:lineRule="auto"/>
      </w:pPr>
      <w:r w:rsidRPr="00CB6007">
        <w:t>14/04</w:t>
      </w:r>
      <w:r w:rsidRPr="00CB6007">
        <w:tab/>
      </w:r>
      <w:r w:rsidRPr="00CB6007">
        <w:tab/>
        <w:t xml:space="preserve"> h  8:30-12:30    13:30-17:30</w:t>
      </w:r>
    </w:p>
    <w:p w:rsidR="00F364A1" w:rsidRPr="00CB6007" w:rsidRDefault="00F364A1" w:rsidP="00AC2055">
      <w:pPr>
        <w:spacing w:line="360" w:lineRule="auto"/>
      </w:pPr>
      <w:r w:rsidRPr="00CB6007">
        <w:t>21/04</w:t>
      </w:r>
      <w:r w:rsidRPr="00CB6007">
        <w:tab/>
      </w:r>
      <w:r w:rsidRPr="00CB6007">
        <w:tab/>
        <w:t xml:space="preserve"> h  8:30-12:30    13:30-17:30</w:t>
      </w:r>
    </w:p>
    <w:p w:rsidR="00F364A1" w:rsidRPr="00CB6007" w:rsidRDefault="00F364A1" w:rsidP="00AC2055">
      <w:pPr>
        <w:spacing w:line="360" w:lineRule="auto"/>
      </w:pPr>
      <w:r w:rsidRPr="00CB6007">
        <w:t>28/04</w:t>
      </w:r>
      <w:r w:rsidRPr="00CB6007">
        <w:tab/>
      </w:r>
      <w:r w:rsidRPr="00CB6007">
        <w:tab/>
        <w:t xml:space="preserve"> h  </w:t>
      </w:r>
      <w:r>
        <w:t>8:30-12:30    13:30-15</w:t>
      </w:r>
      <w:r w:rsidRPr="00CB6007">
        <w:t>:30</w:t>
      </w:r>
    </w:p>
    <w:p w:rsidR="00F364A1" w:rsidRPr="00CB6007" w:rsidRDefault="00F364A1" w:rsidP="00AC2055">
      <w:pPr>
        <w:spacing w:line="360" w:lineRule="auto"/>
        <w:jc w:val="both"/>
      </w:pPr>
      <w:r w:rsidRPr="00CB6007">
        <w:t xml:space="preserve">         </w:t>
      </w:r>
    </w:p>
    <w:p w:rsidR="00F364A1" w:rsidRDefault="00F364A1" w:rsidP="00CB6007">
      <w:pPr>
        <w:spacing w:line="360" w:lineRule="auto"/>
        <w:jc w:val="both"/>
        <w:rPr>
          <w:b/>
          <w:bCs/>
        </w:rPr>
      </w:pPr>
      <w:r>
        <w:rPr>
          <w:b/>
          <w:bCs/>
        </w:rPr>
        <w:t>CALENDARIO DELLE ATTIVITÀ DELLA IV B m</w:t>
      </w:r>
    </w:p>
    <w:p w:rsidR="00F364A1" w:rsidRDefault="00F364A1" w:rsidP="00CB6007">
      <w:pPr>
        <w:spacing w:line="360" w:lineRule="auto"/>
        <w:jc w:val="both"/>
        <w:rPr>
          <w:b/>
          <w:bCs/>
        </w:rPr>
      </w:pPr>
    </w:p>
    <w:p w:rsidR="00F364A1" w:rsidRDefault="00F364A1" w:rsidP="00CB6007">
      <w:pPr>
        <w:spacing w:line="360" w:lineRule="auto"/>
        <w:jc w:val="both"/>
        <w:rPr>
          <w:b/>
          <w:bCs/>
        </w:rPr>
      </w:pPr>
      <w:r w:rsidRPr="00932CD7">
        <w:rPr>
          <w:b/>
          <w:bCs/>
        </w:rPr>
        <w:t>ATTIVITA’ DI ORIENTAMENTO</w:t>
      </w:r>
    </w:p>
    <w:p w:rsidR="00F364A1" w:rsidRPr="001F307B" w:rsidRDefault="00F364A1" w:rsidP="00CB6007">
      <w:pPr>
        <w:spacing w:line="360" w:lineRule="auto"/>
      </w:pPr>
      <w:r>
        <w:t>29/02</w:t>
      </w:r>
      <w:r w:rsidRPr="001F307B">
        <w:t xml:space="preserve">     </w:t>
      </w:r>
      <w:r w:rsidRPr="001F307B">
        <w:tab/>
        <w:t xml:space="preserve">     h  1</w:t>
      </w:r>
      <w:r>
        <w:t>4</w:t>
      </w:r>
      <w:r w:rsidRPr="001F307B">
        <w:t>:30- 1</w:t>
      </w:r>
      <w:r>
        <w:t>7</w:t>
      </w:r>
      <w:r w:rsidRPr="001F307B">
        <w:t xml:space="preserve">:30                </w:t>
      </w:r>
    </w:p>
    <w:p w:rsidR="00F364A1" w:rsidRPr="001F307B" w:rsidRDefault="00F364A1" w:rsidP="00CB6007">
      <w:pPr>
        <w:spacing w:line="360" w:lineRule="auto"/>
      </w:pPr>
      <w:r>
        <w:t>02</w:t>
      </w:r>
      <w:r w:rsidRPr="001F307B">
        <w:t>/03                   h  1</w:t>
      </w:r>
      <w:r>
        <w:t>4:30- 17</w:t>
      </w:r>
      <w:r w:rsidRPr="001F307B">
        <w:t xml:space="preserve">:30                </w:t>
      </w:r>
    </w:p>
    <w:p w:rsidR="00F364A1" w:rsidRDefault="00F364A1" w:rsidP="00CB6007">
      <w:pPr>
        <w:spacing w:line="360" w:lineRule="auto"/>
      </w:pPr>
      <w:r w:rsidRPr="001F307B">
        <w:t>0</w:t>
      </w:r>
      <w:r>
        <w:t>6</w:t>
      </w:r>
      <w:r w:rsidRPr="001F307B">
        <w:t xml:space="preserve">/03     </w:t>
      </w:r>
      <w:r w:rsidRPr="001F307B">
        <w:tab/>
        <w:t xml:space="preserve">     h  1</w:t>
      </w:r>
      <w:r>
        <w:t>4</w:t>
      </w:r>
      <w:r w:rsidRPr="001F307B">
        <w:t>:30- 1</w:t>
      </w:r>
      <w:r>
        <w:t>7</w:t>
      </w:r>
      <w:r w:rsidRPr="001F307B">
        <w:t xml:space="preserve">:30   </w:t>
      </w:r>
    </w:p>
    <w:p w:rsidR="00F364A1" w:rsidRPr="001F307B" w:rsidRDefault="00F364A1" w:rsidP="00CB6007">
      <w:pPr>
        <w:spacing w:line="360" w:lineRule="auto"/>
      </w:pPr>
      <w:r>
        <w:t>07</w:t>
      </w:r>
      <w:r w:rsidRPr="001F307B">
        <w:t xml:space="preserve">/03     </w:t>
      </w:r>
      <w:r w:rsidRPr="001F307B">
        <w:tab/>
        <w:t xml:space="preserve">     h  1</w:t>
      </w:r>
      <w:r>
        <w:t>4</w:t>
      </w:r>
      <w:r w:rsidRPr="001F307B">
        <w:t>:30- 1</w:t>
      </w:r>
      <w:r>
        <w:t>7</w:t>
      </w:r>
      <w:r w:rsidRPr="001F307B">
        <w:t xml:space="preserve">:30              </w:t>
      </w:r>
    </w:p>
    <w:p w:rsidR="00F364A1" w:rsidRPr="001F307B" w:rsidRDefault="00F364A1" w:rsidP="00CB6007">
      <w:pPr>
        <w:spacing w:line="360" w:lineRule="auto"/>
        <w:jc w:val="both"/>
        <w:rPr>
          <w:b/>
          <w:bCs/>
        </w:rPr>
      </w:pPr>
    </w:p>
    <w:p w:rsidR="00F364A1" w:rsidRDefault="00F364A1" w:rsidP="00CB6007">
      <w:pPr>
        <w:spacing w:line="360" w:lineRule="auto"/>
        <w:jc w:val="both"/>
        <w:rPr>
          <w:b/>
          <w:bCs/>
        </w:rPr>
      </w:pPr>
      <w:r w:rsidRPr="002C255E">
        <w:rPr>
          <w:b/>
          <w:bCs/>
        </w:rPr>
        <w:t>ATTIVITA’ DI STAGE</w:t>
      </w:r>
    </w:p>
    <w:p w:rsidR="00F364A1" w:rsidRPr="001B7008" w:rsidRDefault="00F364A1" w:rsidP="00CB6007">
      <w:pPr>
        <w:spacing w:line="360" w:lineRule="auto"/>
      </w:pPr>
      <w:r w:rsidRPr="001B7008">
        <w:t>16/03               h  8:30-12:30    13:30-17:30</w:t>
      </w:r>
    </w:p>
    <w:p w:rsidR="00F364A1" w:rsidRPr="0052251F" w:rsidRDefault="00F364A1" w:rsidP="00CB6007">
      <w:pPr>
        <w:spacing w:line="360" w:lineRule="auto"/>
        <w:rPr>
          <w:lang w:val="en-GB"/>
        </w:rPr>
      </w:pPr>
      <w:r>
        <w:rPr>
          <w:lang w:val="en-GB"/>
        </w:rPr>
        <w:t>23</w:t>
      </w:r>
      <w:r w:rsidRPr="0052251F">
        <w:rPr>
          <w:lang w:val="en-GB"/>
        </w:rPr>
        <w:t xml:space="preserve">/03           </w:t>
      </w:r>
      <w:r>
        <w:rPr>
          <w:lang w:val="en-GB"/>
        </w:rPr>
        <w:t xml:space="preserve">   </w:t>
      </w:r>
      <w:r w:rsidRPr="0052251F">
        <w:rPr>
          <w:lang w:val="en-GB"/>
        </w:rPr>
        <w:t xml:space="preserve"> h  </w:t>
      </w:r>
      <w:r>
        <w:rPr>
          <w:lang w:val="en-GB"/>
        </w:rPr>
        <w:t>8:30-12:30    13:30-17:30</w:t>
      </w:r>
    </w:p>
    <w:p w:rsidR="00F364A1" w:rsidRPr="0052251F" w:rsidRDefault="00F364A1" w:rsidP="00CB6007">
      <w:pPr>
        <w:spacing w:line="360" w:lineRule="auto"/>
        <w:rPr>
          <w:lang w:val="en-GB"/>
        </w:rPr>
      </w:pPr>
      <w:r>
        <w:rPr>
          <w:lang w:val="en-GB"/>
        </w:rPr>
        <w:t>30</w:t>
      </w:r>
      <w:r w:rsidRPr="0052251F">
        <w:rPr>
          <w:lang w:val="en-GB"/>
        </w:rPr>
        <w:t xml:space="preserve">/03          </w:t>
      </w:r>
      <w:r>
        <w:rPr>
          <w:lang w:val="en-GB"/>
        </w:rPr>
        <w:t xml:space="preserve">   </w:t>
      </w:r>
      <w:r w:rsidRPr="0052251F">
        <w:rPr>
          <w:lang w:val="en-GB"/>
        </w:rPr>
        <w:t xml:space="preserve">  h  </w:t>
      </w:r>
      <w:r>
        <w:rPr>
          <w:lang w:val="en-GB"/>
        </w:rPr>
        <w:t>8:30-12:30    13:30-17:30</w:t>
      </w:r>
    </w:p>
    <w:p w:rsidR="00F364A1" w:rsidRPr="0052251F" w:rsidRDefault="00F364A1" w:rsidP="00CB6007">
      <w:pPr>
        <w:spacing w:line="360" w:lineRule="auto"/>
        <w:rPr>
          <w:lang w:val="en-GB"/>
        </w:rPr>
      </w:pPr>
      <w:r>
        <w:rPr>
          <w:lang w:val="en-GB"/>
        </w:rPr>
        <w:t>13/04</w:t>
      </w:r>
      <w:r w:rsidRPr="0052251F">
        <w:rPr>
          <w:lang w:val="en-GB"/>
        </w:rPr>
        <w:tab/>
      </w:r>
      <w:r w:rsidRPr="0052251F">
        <w:rPr>
          <w:lang w:val="en-GB"/>
        </w:rPr>
        <w:tab/>
      </w:r>
      <w:r>
        <w:rPr>
          <w:lang w:val="en-GB"/>
        </w:rPr>
        <w:t xml:space="preserve"> </w:t>
      </w:r>
      <w:r w:rsidRPr="0052251F">
        <w:rPr>
          <w:lang w:val="en-GB"/>
        </w:rPr>
        <w:t xml:space="preserve">h  </w:t>
      </w:r>
      <w:r>
        <w:rPr>
          <w:lang w:val="en-GB"/>
        </w:rPr>
        <w:t>8:30-12:30    13:30-17:30</w:t>
      </w:r>
    </w:p>
    <w:p w:rsidR="00F364A1" w:rsidRPr="0052251F" w:rsidRDefault="00F364A1" w:rsidP="00CB6007">
      <w:pPr>
        <w:spacing w:line="360" w:lineRule="auto"/>
        <w:rPr>
          <w:lang w:val="en-GB"/>
        </w:rPr>
      </w:pPr>
      <w:r>
        <w:rPr>
          <w:lang w:val="en-GB"/>
        </w:rPr>
        <w:t>20/04</w:t>
      </w:r>
      <w:r>
        <w:rPr>
          <w:lang w:val="en-GB"/>
        </w:rPr>
        <w:tab/>
      </w:r>
      <w:r>
        <w:rPr>
          <w:lang w:val="en-GB"/>
        </w:rPr>
        <w:tab/>
      </w:r>
      <w:r w:rsidRPr="0052251F">
        <w:rPr>
          <w:lang w:val="en-GB"/>
        </w:rPr>
        <w:t xml:space="preserve"> h  </w:t>
      </w:r>
      <w:r>
        <w:rPr>
          <w:lang w:val="en-GB"/>
        </w:rPr>
        <w:t>8:30-12:30    13:30-17:30</w:t>
      </w:r>
    </w:p>
    <w:p w:rsidR="00F364A1" w:rsidRPr="004E61BD" w:rsidRDefault="00F364A1" w:rsidP="00CB6007">
      <w:pPr>
        <w:spacing w:line="360" w:lineRule="auto"/>
        <w:rPr>
          <w:lang w:val="en-GB"/>
        </w:rPr>
      </w:pPr>
      <w:r>
        <w:rPr>
          <w:lang w:val="en-GB"/>
        </w:rPr>
        <w:t>27</w:t>
      </w:r>
      <w:r w:rsidRPr="0052251F">
        <w:rPr>
          <w:lang w:val="en-GB"/>
        </w:rPr>
        <w:t>/04</w:t>
      </w:r>
      <w:r>
        <w:rPr>
          <w:lang w:val="en-GB"/>
        </w:rPr>
        <w:tab/>
      </w:r>
      <w:r w:rsidRPr="0052251F">
        <w:rPr>
          <w:lang w:val="en-GB"/>
        </w:rPr>
        <w:tab/>
      </w:r>
      <w:r>
        <w:rPr>
          <w:lang w:val="en-GB"/>
        </w:rPr>
        <w:t xml:space="preserve"> </w:t>
      </w:r>
      <w:r w:rsidRPr="0052251F">
        <w:rPr>
          <w:lang w:val="en-GB"/>
        </w:rPr>
        <w:t xml:space="preserve">h  </w:t>
      </w:r>
      <w:r>
        <w:rPr>
          <w:lang w:val="en-GB"/>
        </w:rPr>
        <w:t>8:30-12:30    13:30-17:30</w:t>
      </w:r>
    </w:p>
    <w:p w:rsidR="00F364A1" w:rsidRPr="004E61BD" w:rsidRDefault="00F364A1" w:rsidP="00CB6007">
      <w:pPr>
        <w:spacing w:line="360" w:lineRule="auto"/>
        <w:rPr>
          <w:lang w:val="en-GB"/>
        </w:rPr>
      </w:pPr>
      <w:r>
        <w:rPr>
          <w:lang w:val="en-GB"/>
        </w:rPr>
        <w:t>04</w:t>
      </w:r>
      <w:r w:rsidRPr="004E61BD">
        <w:rPr>
          <w:lang w:val="en-GB"/>
        </w:rPr>
        <w:t>/0</w:t>
      </w:r>
      <w:r>
        <w:rPr>
          <w:lang w:val="en-GB"/>
        </w:rPr>
        <w:t>5</w:t>
      </w:r>
      <w:r w:rsidRPr="004E61BD">
        <w:rPr>
          <w:lang w:val="en-GB"/>
        </w:rPr>
        <w:tab/>
      </w:r>
      <w:r w:rsidRPr="004E61BD">
        <w:rPr>
          <w:lang w:val="en-GB"/>
        </w:rPr>
        <w:tab/>
        <w:t xml:space="preserve"> </w:t>
      </w:r>
      <w:r w:rsidRPr="0052251F">
        <w:rPr>
          <w:lang w:val="en-GB"/>
        </w:rPr>
        <w:t xml:space="preserve">h  </w:t>
      </w:r>
      <w:r>
        <w:rPr>
          <w:lang w:val="en-GB"/>
        </w:rPr>
        <w:t>8:30-12:30    13:30-15:30</w:t>
      </w:r>
    </w:p>
    <w:p w:rsidR="00F364A1" w:rsidRDefault="00F364A1" w:rsidP="000165B7">
      <w:pPr>
        <w:spacing w:line="360" w:lineRule="auto"/>
        <w:rPr>
          <w:lang w:val="en-GB"/>
        </w:rPr>
      </w:pPr>
    </w:p>
    <w:p w:rsidR="00F364A1" w:rsidRDefault="00F364A1" w:rsidP="000165B7">
      <w:pPr>
        <w:spacing w:line="360" w:lineRule="auto"/>
        <w:rPr>
          <w:lang w:val="en-GB"/>
        </w:rPr>
      </w:pPr>
    </w:p>
    <w:bookmarkStart w:id="3" w:name="_MON_1392259982"/>
    <w:bookmarkEnd w:id="3"/>
    <w:p w:rsidR="00F364A1" w:rsidRPr="00AC2055" w:rsidRDefault="00F364A1" w:rsidP="000165B7">
      <w:pPr>
        <w:spacing w:line="360" w:lineRule="auto"/>
        <w:rPr>
          <w:lang w:val="en-GB"/>
        </w:rPr>
      </w:pPr>
      <w:r w:rsidRPr="00F6133F">
        <w:rPr>
          <w:lang w:val="en-GB"/>
        </w:rPr>
        <w:object w:dxaOrig="9638" w:dyaOrig="12557">
          <v:shape id="_x0000_i1028" type="#_x0000_t75" style="width:482.25pt;height:627.75pt" o:ole="">
            <v:imagedata r:id="rId12" o:title=""/>
          </v:shape>
          <o:OLEObject Type="Embed" ProgID="Word.Document.8" ShapeID="_x0000_i1028" DrawAspect="Content" ObjectID="_1392548913" r:id="rId13">
            <o:FieldCodes>\s</o:FieldCodes>
          </o:OLEObject>
        </w:object>
      </w:r>
    </w:p>
    <w:sectPr w:rsidR="00F364A1" w:rsidRPr="00AC2055" w:rsidSect="00B4151D">
      <w:pgSz w:w="11906" w:h="16838"/>
      <w:pgMar w:top="89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FE4"/>
    <w:multiLevelType w:val="hybridMultilevel"/>
    <w:tmpl w:val="2B54AD3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A82949"/>
    <w:multiLevelType w:val="hybridMultilevel"/>
    <w:tmpl w:val="00A630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AF8462C"/>
    <w:multiLevelType w:val="hybridMultilevel"/>
    <w:tmpl w:val="4D6A6F0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56532A4"/>
    <w:multiLevelType w:val="multilevel"/>
    <w:tmpl w:val="4D6A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DA4531"/>
    <w:multiLevelType w:val="multilevel"/>
    <w:tmpl w:val="00A63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D72364E"/>
    <w:multiLevelType w:val="hybridMultilevel"/>
    <w:tmpl w:val="EA52127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F2C"/>
    <w:rsid w:val="0000409C"/>
    <w:rsid w:val="00011C4F"/>
    <w:rsid w:val="000165B7"/>
    <w:rsid w:val="00036D57"/>
    <w:rsid w:val="00067CB9"/>
    <w:rsid w:val="000926DC"/>
    <w:rsid w:val="000D0A78"/>
    <w:rsid w:val="000E1E9C"/>
    <w:rsid w:val="00100579"/>
    <w:rsid w:val="0016338F"/>
    <w:rsid w:val="00174C6B"/>
    <w:rsid w:val="00182426"/>
    <w:rsid w:val="001B2BD0"/>
    <w:rsid w:val="001B7008"/>
    <w:rsid w:val="001E0F42"/>
    <w:rsid w:val="001F307B"/>
    <w:rsid w:val="00200150"/>
    <w:rsid w:val="00233222"/>
    <w:rsid w:val="00233AF7"/>
    <w:rsid w:val="00273FA4"/>
    <w:rsid w:val="002C255E"/>
    <w:rsid w:val="00302CDD"/>
    <w:rsid w:val="00313908"/>
    <w:rsid w:val="00370533"/>
    <w:rsid w:val="003C5FAA"/>
    <w:rsid w:val="003D41A1"/>
    <w:rsid w:val="004619B2"/>
    <w:rsid w:val="00470544"/>
    <w:rsid w:val="004945CB"/>
    <w:rsid w:val="00497176"/>
    <w:rsid w:val="004A2F5B"/>
    <w:rsid w:val="004D6C95"/>
    <w:rsid w:val="004E61BD"/>
    <w:rsid w:val="005004DE"/>
    <w:rsid w:val="005137F9"/>
    <w:rsid w:val="00513825"/>
    <w:rsid w:val="0052149C"/>
    <w:rsid w:val="0052251F"/>
    <w:rsid w:val="00527061"/>
    <w:rsid w:val="00542435"/>
    <w:rsid w:val="005515FA"/>
    <w:rsid w:val="00562E8C"/>
    <w:rsid w:val="00580F4D"/>
    <w:rsid w:val="005B0673"/>
    <w:rsid w:val="005E5EAB"/>
    <w:rsid w:val="005F6925"/>
    <w:rsid w:val="00614E6C"/>
    <w:rsid w:val="0063424D"/>
    <w:rsid w:val="00641F2C"/>
    <w:rsid w:val="00665A84"/>
    <w:rsid w:val="00694146"/>
    <w:rsid w:val="006A5EE7"/>
    <w:rsid w:val="006B219E"/>
    <w:rsid w:val="006C3077"/>
    <w:rsid w:val="006C352F"/>
    <w:rsid w:val="006D6BD9"/>
    <w:rsid w:val="006E3CBD"/>
    <w:rsid w:val="006F2BE9"/>
    <w:rsid w:val="006F2D7E"/>
    <w:rsid w:val="00735F35"/>
    <w:rsid w:val="007427D7"/>
    <w:rsid w:val="0075596E"/>
    <w:rsid w:val="00780498"/>
    <w:rsid w:val="00794931"/>
    <w:rsid w:val="007C5E16"/>
    <w:rsid w:val="007D6BE5"/>
    <w:rsid w:val="007E435B"/>
    <w:rsid w:val="00825FFB"/>
    <w:rsid w:val="00850CB0"/>
    <w:rsid w:val="00854591"/>
    <w:rsid w:val="00857C25"/>
    <w:rsid w:val="008748D9"/>
    <w:rsid w:val="008A3FF7"/>
    <w:rsid w:val="008B20DC"/>
    <w:rsid w:val="008B6CEA"/>
    <w:rsid w:val="008B6E39"/>
    <w:rsid w:val="008C2F08"/>
    <w:rsid w:val="008C6055"/>
    <w:rsid w:val="00914351"/>
    <w:rsid w:val="00932CD7"/>
    <w:rsid w:val="00945444"/>
    <w:rsid w:val="00970374"/>
    <w:rsid w:val="0097230E"/>
    <w:rsid w:val="00974D83"/>
    <w:rsid w:val="009B47D4"/>
    <w:rsid w:val="009D02F0"/>
    <w:rsid w:val="009D1B02"/>
    <w:rsid w:val="009D7755"/>
    <w:rsid w:val="009E1C29"/>
    <w:rsid w:val="00A13A5A"/>
    <w:rsid w:val="00A35A90"/>
    <w:rsid w:val="00A51C4E"/>
    <w:rsid w:val="00A74918"/>
    <w:rsid w:val="00A96DCE"/>
    <w:rsid w:val="00AC2055"/>
    <w:rsid w:val="00AC7D0C"/>
    <w:rsid w:val="00B07ADC"/>
    <w:rsid w:val="00B167E6"/>
    <w:rsid w:val="00B30D11"/>
    <w:rsid w:val="00B4151D"/>
    <w:rsid w:val="00B52000"/>
    <w:rsid w:val="00B648C4"/>
    <w:rsid w:val="00B71C59"/>
    <w:rsid w:val="00BE1420"/>
    <w:rsid w:val="00C0437C"/>
    <w:rsid w:val="00C12233"/>
    <w:rsid w:val="00C14647"/>
    <w:rsid w:val="00C31556"/>
    <w:rsid w:val="00C60AFA"/>
    <w:rsid w:val="00C835F5"/>
    <w:rsid w:val="00C97562"/>
    <w:rsid w:val="00CA35B1"/>
    <w:rsid w:val="00CB6007"/>
    <w:rsid w:val="00CC5A36"/>
    <w:rsid w:val="00CE4004"/>
    <w:rsid w:val="00CE40EB"/>
    <w:rsid w:val="00D36A75"/>
    <w:rsid w:val="00D450C7"/>
    <w:rsid w:val="00D577AD"/>
    <w:rsid w:val="00D603B4"/>
    <w:rsid w:val="00DB50CB"/>
    <w:rsid w:val="00DC4F3A"/>
    <w:rsid w:val="00DD4425"/>
    <w:rsid w:val="00E17542"/>
    <w:rsid w:val="00E218C2"/>
    <w:rsid w:val="00E26EF7"/>
    <w:rsid w:val="00E661A5"/>
    <w:rsid w:val="00E95902"/>
    <w:rsid w:val="00EC2B3F"/>
    <w:rsid w:val="00EE19DD"/>
    <w:rsid w:val="00F15A09"/>
    <w:rsid w:val="00F364A1"/>
    <w:rsid w:val="00F6133F"/>
    <w:rsid w:val="00F80D5B"/>
    <w:rsid w:val="00FB3FE8"/>
    <w:rsid w:val="00FD2FD6"/>
    <w:rsid w:val="00FE1742"/>
    <w:rsid w:val="00FF2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A3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415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36A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C5A36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36A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4151D"/>
    <w:pPr>
      <w:spacing w:before="240" w:after="60"/>
      <w:outlineLvl w:val="6"/>
    </w:pPr>
  </w:style>
  <w:style w:type="paragraph" w:styleId="Heading9">
    <w:name w:val="heading 9"/>
    <w:basedOn w:val="Normal"/>
    <w:next w:val="Normal"/>
    <w:link w:val="Heading9Char"/>
    <w:uiPriority w:val="99"/>
    <w:qFormat/>
    <w:rsid w:val="00B4151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1B0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D1B0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D1B0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D1B02"/>
    <w:rPr>
      <w:rFonts w:ascii="Calibri" w:hAnsi="Calibri" w:cs="Calibri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D1B02"/>
    <w:rPr>
      <w:rFonts w:ascii="Calibri" w:hAnsi="Calibri" w:cs="Calibri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D1B02"/>
    <w:rPr>
      <w:rFonts w:ascii="Cambria" w:hAnsi="Cambria" w:cs="Cambria"/>
      <w:sz w:val="22"/>
      <w:szCs w:val="22"/>
    </w:rPr>
  </w:style>
  <w:style w:type="paragraph" w:styleId="Header">
    <w:name w:val="header"/>
    <w:basedOn w:val="Normal"/>
    <w:link w:val="HeaderChar"/>
    <w:uiPriority w:val="99"/>
    <w:rsid w:val="00CC5A36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E4004"/>
    <w:rPr>
      <w:rFonts w:cs="Times New Roman"/>
      <w:sz w:val="24"/>
      <w:szCs w:val="24"/>
      <w:lang w:val="it-IT" w:eastAsia="it-IT"/>
    </w:rPr>
  </w:style>
  <w:style w:type="character" w:styleId="Hyperlink">
    <w:name w:val="Hyperlink"/>
    <w:basedOn w:val="DefaultParagraphFont"/>
    <w:uiPriority w:val="99"/>
    <w:rsid w:val="00D36A7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F2E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4D83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5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itutonovelli.it" TargetMode="External"/><Relationship Id="rId13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hyperlink" Target="mailto:ceis01100n@pec.istruzione.it" TargetMode="External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is01100n@istruzione.it" TargetMode="External"/><Relationship Id="rId11" Type="http://schemas.openxmlformats.org/officeDocument/2006/relationships/oleObject" Target="embeddings/oleObject1.bin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124</TotalTime>
  <Pages>6</Pages>
  <Words>817</Words>
  <Characters>4658</Characters>
  <Application>Microsoft Office Outlook</Application>
  <DocSecurity>0</DocSecurity>
  <Lines>0</Lines>
  <Paragraphs>0</Paragraphs>
  <ScaleCrop>false</ScaleCrop>
  <Company>SCUOLA MAGISTRALE NOVELLI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IPIA “G</dc:title>
  <dc:subject/>
  <dc:creator>WindowsXP</dc:creator>
  <cp:keywords/>
  <dc:description/>
  <cp:lastModifiedBy>Privato</cp:lastModifiedBy>
  <cp:revision>36</cp:revision>
  <cp:lastPrinted>2012-03-03T06:28:00Z</cp:lastPrinted>
  <dcterms:created xsi:type="dcterms:W3CDTF">2012-02-27T15:32:00Z</dcterms:created>
  <dcterms:modified xsi:type="dcterms:W3CDTF">2012-03-06T13:22:00Z</dcterms:modified>
</cp:coreProperties>
</file>