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151"/>
        <w:gridCol w:w="9409"/>
        <w:gridCol w:w="1134"/>
      </w:tblGrid>
      <w:tr w:rsidR="008638CA" w:rsidRPr="00233222">
        <w:trPr>
          <w:trHeight w:val="2832"/>
        </w:trPr>
        <w:tc>
          <w:tcPr>
            <w:tcW w:w="1151" w:type="dxa"/>
            <w:tcBorders>
              <w:top w:val="single" w:sz="4" w:space="0" w:color="auto"/>
              <w:bottom w:val="single" w:sz="4" w:space="0" w:color="auto"/>
            </w:tcBorders>
          </w:tcPr>
          <w:p w:rsidR="008638CA" w:rsidRPr="00CE4004" w:rsidRDefault="008638CA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8350D6">
              <w:rPr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style="width:43.5pt;height:54pt;visibility:visible">
                  <v:imagedata r:id="rId5" o:title=""/>
                </v:shape>
              </w:pict>
            </w:r>
          </w:p>
          <w:p w:rsidR="008638CA" w:rsidRPr="00CE4004" w:rsidRDefault="008638CA" w:rsidP="00CE40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09" w:type="dxa"/>
            <w:tcBorders>
              <w:top w:val="single" w:sz="4" w:space="0" w:color="auto"/>
              <w:bottom w:val="single" w:sz="4" w:space="0" w:color="auto"/>
            </w:tcBorders>
          </w:tcPr>
          <w:p w:rsidR="008638CA" w:rsidRPr="00CE4004" w:rsidRDefault="008638CA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</w:p>
          <w:p w:rsidR="008638CA" w:rsidRPr="00CE4004" w:rsidRDefault="008638CA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  <w:r w:rsidRPr="00CE4004">
              <w:rPr>
                <w:i w:val="0"/>
                <w:iCs w:val="0"/>
                <w:sz w:val="20"/>
                <w:szCs w:val="20"/>
              </w:rPr>
              <w:t>ISTITUTO STATALE  D’ISTRUZIONE SECONDARIA SUPERIORE</w:t>
            </w:r>
          </w:p>
          <w:p w:rsidR="008638CA" w:rsidRPr="00CE4004" w:rsidRDefault="008638CA" w:rsidP="00CE4004">
            <w:pPr>
              <w:jc w:val="center"/>
              <w:rPr>
                <w:b/>
                <w:bCs/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“ G. B.  NOVELLI ”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- Liceo Linguistico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opzione economico sociale</w:t>
            </w:r>
          </w:p>
          <w:p w:rsidR="008638CA" w:rsidRPr="00CE4004" w:rsidRDefault="008638CA" w:rsidP="00CE4004">
            <w:pPr>
              <w:pStyle w:val="Heading4"/>
              <w:ind w:right="-70"/>
              <w:jc w:val="center"/>
              <w:rPr>
                <w:b w:val="0"/>
                <w:bCs w:val="0"/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Istituto Professionale Abbigliamento e Moda - Istituto Professionale per i Servizi Socio Sanitari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Via G.B. Novelli, N° 1  </w:t>
            </w:r>
            <w:r w:rsidRPr="00CE4004">
              <w:rPr>
                <w:i/>
                <w:iCs/>
                <w:sz w:val="20"/>
                <w:szCs w:val="20"/>
              </w:rPr>
              <w:t xml:space="preserve">  </w:t>
            </w:r>
            <w:r w:rsidRPr="00CE4004">
              <w:rPr>
                <w:sz w:val="20"/>
                <w:szCs w:val="20"/>
              </w:rPr>
              <w:t xml:space="preserve">81025 </w:t>
            </w:r>
            <w:r w:rsidRPr="00CE4004">
              <w:rPr>
                <w:b/>
                <w:bCs/>
                <w:sz w:val="20"/>
                <w:szCs w:val="20"/>
              </w:rPr>
              <w:t>MARCIANISE</w:t>
            </w:r>
            <w:r w:rsidRPr="00CE4004">
              <w:rPr>
                <w:sz w:val="20"/>
                <w:szCs w:val="20"/>
              </w:rPr>
              <w:t xml:space="preserve"> (CE</w:t>
            </w:r>
            <w:r w:rsidRPr="00CE4004">
              <w:rPr>
                <w:b/>
                <w:bCs/>
                <w:sz w:val="20"/>
                <w:szCs w:val="20"/>
              </w:rPr>
              <w:t>)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Codice Fiscale : 80102490614 </w:t>
            </w:r>
            <w:r w:rsidRPr="00CE4004">
              <w:rPr>
                <w:b/>
                <w:bCs/>
                <w:sz w:val="20"/>
                <w:szCs w:val="20"/>
              </w:rPr>
              <w:t>–</w:t>
            </w:r>
            <w:r w:rsidRPr="00CE4004">
              <w:rPr>
                <w:sz w:val="20"/>
                <w:szCs w:val="20"/>
              </w:rPr>
              <w:t xml:space="preserve"> Distretto Scolastico  n° 14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Segr. Tel e Fax :0823/511909  Vicedirigenza Tel :0823-580019  0823/580040 (fax)</w:t>
            </w:r>
          </w:p>
          <w:p w:rsidR="008638CA" w:rsidRPr="00CE4004" w:rsidRDefault="008638CA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Tel Dirigente Scolastico : 0823/511863</w:t>
            </w:r>
          </w:p>
          <w:p w:rsidR="008638CA" w:rsidRPr="00CE4004" w:rsidRDefault="008638CA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E-mail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6" w:history="1">
              <w:r w:rsidRPr="00CE4004">
                <w:rPr>
                  <w:rStyle w:val="Hyperlink"/>
                  <w:sz w:val="20"/>
                  <w:szCs w:val="20"/>
                </w:rPr>
                <w:t>ceis01100n@istruzione.it</w:t>
              </w:r>
            </w:hyperlink>
            <w:r w:rsidRPr="00CE4004">
              <w:rPr>
                <w:sz w:val="20"/>
                <w:szCs w:val="20"/>
              </w:rPr>
              <w:t xml:space="preserve">     </w:t>
            </w:r>
            <w:r w:rsidRPr="00CE4004">
              <w:rPr>
                <w:b/>
                <w:bCs/>
                <w:sz w:val="20"/>
                <w:szCs w:val="20"/>
              </w:rPr>
              <w:t xml:space="preserve">E-mail certificata (PEC) : </w:t>
            </w:r>
            <w:hyperlink r:id="rId7" w:history="1">
              <w:r w:rsidRPr="00CE4004">
                <w:rPr>
                  <w:rStyle w:val="Hyperlink"/>
                  <w:sz w:val="20"/>
                  <w:szCs w:val="20"/>
                </w:rPr>
                <w:t>ceis01100n@pec.istruzione.it</w:t>
              </w:r>
            </w:hyperlink>
          </w:p>
          <w:p w:rsidR="008638CA" w:rsidRPr="00CE4004" w:rsidRDefault="008638CA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Sito Web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8" w:history="1">
              <w:r w:rsidRPr="00CE4004">
                <w:rPr>
                  <w:rStyle w:val="Hyperlink"/>
                  <w:sz w:val="20"/>
                  <w:szCs w:val="20"/>
                </w:rPr>
                <w:t>www.istitutonovelli.it</w:t>
              </w:r>
            </w:hyperlink>
          </w:p>
          <w:p w:rsidR="008638CA" w:rsidRPr="00CE4004" w:rsidRDefault="008638CA" w:rsidP="00CE400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638CA" w:rsidRPr="00CE4004" w:rsidRDefault="008638CA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8350D6">
              <w:rPr>
                <w:noProof/>
                <w:sz w:val="20"/>
                <w:szCs w:val="20"/>
              </w:rPr>
              <w:pict>
                <v:shape id="Immagine 2" o:spid="_x0000_i1026" type="#_x0000_t75" style="width:52.5pt;height:45pt;visibility:visible">
                  <v:imagedata r:id="rId9" o:title=""/>
                </v:shape>
              </w:pict>
            </w:r>
          </w:p>
          <w:p w:rsidR="008638CA" w:rsidRPr="00CE4004" w:rsidRDefault="008638CA" w:rsidP="00CE4004">
            <w:pPr>
              <w:jc w:val="both"/>
              <w:rPr>
                <w:sz w:val="20"/>
                <w:szCs w:val="20"/>
              </w:rPr>
            </w:pPr>
          </w:p>
        </w:tc>
      </w:tr>
    </w:tbl>
    <w:p w:rsidR="008638CA" w:rsidRDefault="008638CA" w:rsidP="00CE4004"/>
    <w:p w:rsidR="008638CA" w:rsidRDefault="008638CA" w:rsidP="00CE4004"/>
    <w:p w:rsidR="008638CA" w:rsidRDefault="008638CA" w:rsidP="00CE4004">
      <w:r>
        <w:t xml:space="preserve"> </w:t>
      </w:r>
    </w:p>
    <w:p w:rsidR="008638CA" w:rsidRDefault="008638CA" w:rsidP="00CE4004">
      <w:pPr>
        <w:jc w:val="center"/>
      </w:pPr>
      <w:r>
        <w:t xml:space="preserve">Comunicazione </w:t>
      </w:r>
    </w:p>
    <w:p w:rsidR="008638CA" w:rsidRPr="00F912F9" w:rsidRDefault="008638CA" w:rsidP="00BE1420">
      <w:pPr>
        <w:jc w:val="right"/>
        <w:rPr>
          <w:b/>
          <w:bCs/>
        </w:rPr>
      </w:pPr>
      <w:r>
        <w:rPr>
          <w:b/>
          <w:bCs/>
        </w:rPr>
        <w:t>Agli alunni della classe</w:t>
      </w:r>
      <w:r w:rsidRPr="00CE4004">
        <w:rPr>
          <w:b/>
          <w:bCs/>
        </w:rPr>
        <w:t xml:space="preserve"> </w:t>
      </w:r>
      <w:r w:rsidRPr="00F912F9">
        <w:rPr>
          <w:b/>
          <w:bCs/>
        </w:rPr>
        <w:t xml:space="preserve">  V At </w:t>
      </w:r>
    </w:p>
    <w:p w:rsidR="008638CA" w:rsidRPr="00F912F9" w:rsidRDefault="008638CA" w:rsidP="00BE1420">
      <w:pPr>
        <w:jc w:val="right"/>
        <w:rPr>
          <w:b/>
          <w:bCs/>
        </w:rPr>
      </w:pPr>
      <w:r w:rsidRPr="00F912F9">
        <w:rPr>
          <w:b/>
          <w:bCs/>
        </w:rPr>
        <w:t>ISISS “G.B. Novelli” -  Marcianise</w:t>
      </w:r>
    </w:p>
    <w:p w:rsidR="008638CA" w:rsidRPr="00CE4004" w:rsidRDefault="008638CA" w:rsidP="00CE4004">
      <w:pPr>
        <w:jc w:val="right"/>
        <w:rPr>
          <w:b/>
          <w:bCs/>
        </w:rPr>
      </w:pPr>
      <w:r w:rsidRPr="00F912F9">
        <w:rPr>
          <w:b/>
          <w:bCs/>
        </w:rPr>
        <w:t xml:space="preserve">                                                                                                                                                  </w:t>
      </w:r>
      <w:r w:rsidRPr="00CE4004">
        <w:rPr>
          <w:b/>
          <w:bCs/>
        </w:rPr>
        <w:t>e p.c. al D.S.G.A</w:t>
      </w:r>
    </w:p>
    <w:p w:rsidR="008638CA" w:rsidRDefault="008638CA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8638CA" w:rsidRPr="00970374" w:rsidRDefault="008638CA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8638CA" w:rsidRDefault="008638CA" w:rsidP="00780498">
      <w:pPr>
        <w:rPr>
          <w:rFonts w:ascii="Arial Narrow" w:hAnsi="Arial Narrow" w:cs="Arial Narrow"/>
          <w:b/>
          <w:bCs/>
          <w:i/>
          <w:iCs/>
        </w:rPr>
      </w:pPr>
      <w:r w:rsidRPr="00D577AD">
        <w:rPr>
          <w:rFonts w:ascii="Arial Narrow" w:hAnsi="Arial Narrow" w:cs="Arial Narrow"/>
        </w:rPr>
        <w:t xml:space="preserve">Oggetto: </w:t>
      </w:r>
      <w:r w:rsidRPr="00F912F9">
        <w:rPr>
          <w:rFonts w:ascii="Arial Narrow" w:hAnsi="Arial Narrow" w:cs="Arial Narrow"/>
          <w:b/>
          <w:bCs/>
          <w:i/>
          <w:iCs/>
        </w:rPr>
        <w:t>modifica calendario delle attività di orientamento PON C5 FSE-2011-107</w:t>
      </w:r>
      <w:r w:rsidRPr="00850CB0">
        <w:rPr>
          <w:rFonts w:ascii="Arial Narrow" w:hAnsi="Arial Narrow" w:cs="Arial Narrow"/>
          <w:b/>
          <w:bCs/>
          <w:i/>
          <w:iCs/>
        </w:rPr>
        <w:t xml:space="preserve"> </w:t>
      </w:r>
    </w:p>
    <w:p w:rsidR="008638CA" w:rsidRDefault="008638CA" w:rsidP="000D0A78">
      <w:pPr>
        <w:jc w:val="both"/>
        <w:rPr>
          <w:rFonts w:ascii="Arial Narrow" w:hAnsi="Arial Narrow" w:cs="Arial Narrow"/>
          <w:b/>
          <w:bCs/>
          <w:i/>
          <w:iCs/>
        </w:rPr>
      </w:pPr>
    </w:p>
    <w:p w:rsidR="008638CA" w:rsidRPr="00850CB0" w:rsidRDefault="008638CA" w:rsidP="000D0A78">
      <w:pPr>
        <w:jc w:val="both"/>
        <w:rPr>
          <w:rFonts w:ascii="Arial Narrow" w:hAnsi="Arial Narrow" w:cs="Arial Narrow"/>
          <w:b/>
          <w:bCs/>
          <w:i/>
          <w:iCs/>
        </w:rPr>
      </w:pPr>
    </w:p>
    <w:p w:rsidR="008638CA" w:rsidRDefault="008638CA" w:rsidP="00780498">
      <w:p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Si comunica che, per problemi di natura organizzativa, gli incontri relativi alle attività di cui all’oggetto,già previsti per i giorni 09/03/2012 e 16/03/2012, dalle ore 14:30 alle ore 18:30, si realizzeranno nei giorni sottoindicati:</w:t>
      </w:r>
    </w:p>
    <w:p w:rsidR="008638CA" w:rsidRDefault="008638CA" w:rsidP="00F912F9">
      <w:pPr>
        <w:numPr>
          <w:ilvl w:val="0"/>
          <w:numId w:val="7"/>
        </w:num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27/04/2012 dalle ore 14:30 alle ore 18:30</w:t>
      </w:r>
    </w:p>
    <w:p w:rsidR="008638CA" w:rsidRDefault="008638CA" w:rsidP="00F912F9">
      <w:pPr>
        <w:numPr>
          <w:ilvl w:val="0"/>
          <w:numId w:val="7"/>
        </w:num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11/05/2012 dalle ore 14:30 alle ore 18:30</w:t>
      </w:r>
    </w:p>
    <w:p w:rsidR="008638CA" w:rsidRDefault="008638CA" w:rsidP="00F912F9">
      <w:pPr>
        <w:spacing w:line="360" w:lineRule="auto"/>
        <w:jc w:val="both"/>
        <w:rPr>
          <w:rFonts w:ascii="Cambria" w:hAnsi="Cambria" w:cs="Cambria"/>
        </w:rPr>
      </w:pPr>
    </w:p>
    <w:p w:rsidR="008638CA" w:rsidRPr="00780498" w:rsidRDefault="008638CA" w:rsidP="00F912F9">
      <w:p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Si allega alla presente il calendario degli incontri relativi al progetto in questione opportunamente modificato.</w:t>
      </w:r>
    </w:p>
    <w:p w:rsidR="008638CA" w:rsidRDefault="008638CA" w:rsidP="008B6E39">
      <w:pPr>
        <w:spacing w:line="360" w:lineRule="auto"/>
        <w:jc w:val="center"/>
        <w:rPr>
          <w:rFonts w:ascii="Arial Narrow" w:hAnsi="Arial Narrow" w:cs="Arial Narrow"/>
        </w:rPr>
      </w:pPr>
    </w:p>
    <w:p w:rsidR="008638CA" w:rsidRPr="00970374" w:rsidRDefault="008638CA" w:rsidP="008B6E39">
      <w:pPr>
        <w:rPr>
          <w:rFonts w:ascii="Arial Narrow" w:hAnsi="Arial Narrow" w:cs="Arial Narrow"/>
        </w:rPr>
      </w:pPr>
    </w:p>
    <w:p w:rsidR="008638CA" w:rsidRPr="00850CB0" w:rsidRDefault="008638CA" w:rsidP="008B6E39">
      <w:pPr>
        <w:rPr>
          <w:rFonts w:ascii="Arial Narrow" w:hAnsi="Arial Narrow" w:cs="Arial Narrow"/>
          <w:b/>
          <w:bCs/>
        </w:rPr>
      </w:pPr>
      <w:r w:rsidRPr="00850CB0">
        <w:rPr>
          <w:rFonts w:ascii="Arial Narrow" w:hAnsi="Arial Narrow" w:cs="Arial Narrow"/>
          <w:b/>
          <w:bCs/>
        </w:rPr>
        <w:t xml:space="preserve">  Marcianise, </w:t>
      </w:r>
      <w:r>
        <w:rPr>
          <w:rFonts w:ascii="Arial Narrow" w:hAnsi="Arial Narrow" w:cs="Arial Narrow"/>
          <w:b/>
          <w:bCs/>
        </w:rPr>
        <w:t>06/03/2012</w:t>
      </w:r>
      <w:r w:rsidRPr="00850CB0">
        <w:rPr>
          <w:rFonts w:ascii="Arial Narrow" w:hAnsi="Arial Narrow" w:cs="Arial Narrow"/>
          <w:b/>
          <w:bCs/>
        </w:rPr>
        <w:t xml:space="preserve">                                                                      </w:t>
      </w:r>
      <w:r>
        <w:rPr>
          <w:rFonts w:ascii="Arial Narrow" w:hAnsi="Arial Narrow" w:cs="Arial Narrow"/>
          <w:b/>
          <w:bCs/>
        </w:rPr>
        <w:t xml:space="preserve">               </w:t>
      </w:r>
      <w:r w:rsidRPr="00850CB0">
        <w:rPr>
          <w:rFonts w:ascii="Arial Narrow" w:hAnsi="Arial Narrow" w:cs="Arial Narrow"/>
          <w:b/>
          <w:bCs/>
        </w:rPr>
        <w:t xml:space="preserve">   Il </w:t>
      </w:r>
      <w:r>
        <w:rPr>
          <w:rFonts w:ascii="Arial Narrow" w:hAnsi="Arial Narrow" w:cs="Arial Narrow"/>
          <w:b/>
          <w:bCs/>
        </w:rPr>
        <w:t>Dirigente Scolastico</w:t>
      </w:r>
    </w:p>
    <w:p w:rsidR="008638CA" w:rsidRPr="00970374" w:rsidRDefault="008638CA" w:rsidP="008B6E39">
      <w:pPr>
        <w:rPr>
          <w:rFonts w:ascii="Arial Narrow" w:hAnsi="Arial Narrow" w:cs="Arial Narrow"/>
        </w:rPr>
      </w:pPr>
    </w:p>
    <w:p w:rsidR="008638CA" w:rsidRPr="00970374" w:rsidRDefault="008638CA" w:rsidP="008B6E39">
      <w:pPr>
        <w:rPr>
          <w:rFonts w:ascii="Arial Narrow" w:hAnsi="Arial Narrow" w:cs="Arial Narrow"/>
        </w:rPr>
      </w:pPr>
    </w:p>
    <w:p w:rsidR="008638CA" w:rsidRPr="00527061" w:rsidRDefault="008638CA" w:rsidP="008B6E39">
      <w:pPr>
        <w:rPr>
          <w:rFonts w:ascii="Arial Narrow" w:hAnsi="Arial Narrow" w:cs="Arial Narrow"/>
        </w:rPr>
      </w:pPr>
      <w:bookmarkStart w:id="0" w:name="_MON_1392259170"/>
      <w:bookmarkStart w:id="1" w:name="_MON_1392260512"/>
      <w:bookmarkStart w:id="2" w:name="_MON_1392258343"/>
      <w:bookmarkEnd w:id="0"/>
      <w:bookmarkEnd w:id="1"/>
      <w:bookmarkEnd w:id="2"/>
    </w:p>
    <w:p w:rsidR="008638CA" w:rsidRDefault="008638CA" w:rsidP="000165B7">
      <w:pPr>
        <w:spacing w:line="360" w:lineRule="auto"/>
        <w:rPr>
          <w:lang w:val="en-GB"/>
        </w:rPr>
      </w:pPr>
    </w:p>
    <w:p w:rsidR="008638CA" w:rsidRDefault="008638CA" w:rsidP="000165B7">
      <w:pPr>
        <w:spacing w:line="360" w:lineRule="auto"/>
        <w:rPr>
          <w:lang w:val="en-GB"/>
        </w:rPr>
      </w:pPr>
    </w:p>
    <w:p w:rsidR="008638CA" w:rsidRDefault="008638CA" w:rsidP="000165B7">
      <w:pPr>
        <w:spacing w:line="360" w:lineRule="auto"/>
        <w:rPr>
          <w:lang w:val="en-GB"/>
        </w:rPr>
      </w:pPr>
    </w:p>
    <w:p w:rsidR="008638CA" w:rsidRDefault="008638CA" w:rsidP="000165B7">
      <w:pPr>
        <w:spacing w:line="360" w:lineRule="auto"/>
        <w:rPr>
          <w:lang w:val="en-GB"/>
        </w:rPr>
      </w:pPr>
    </w:p>
    <w:p w:rsidR="008638CA" w:rsidRPr="00AC2055" w:rsidRDefault="008638CA" w:rsidP="000165B7">
      <w:pPr>
        <w:spacing w:line="360" w:lineRule="auto"/>
        <w:rPr>
          <w:lang w:val="en-GB"/>
        </w:rPr>
      </w:pPr>
    </w:p>
    <w:sectPr w:rsidR="008638CA" w:rsidRPr="00AC2055" w:rsidSect="00B4151D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FE4"/>
    <w:multiLevelType w:val="hybridMultilevel"/>
    <w:tmpl w:val="2B54AD3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A82949"/>
    <w:multiLevelType w:val="hybridMultilevel"/>
    <w:tmpl w:val="00A630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F8462C"/>
    <w:multiLevelType w:val="hybridMultilevel"/>
    <w:tmpl w:val="4D6A6F0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6532A4"/>
    <w:multiLevelType w:val="multilevel"/>
    <w:tmpl w:val="4D6A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DA4531"/>
    <w:multiLevelType w:val="multilevel"/>
    <w:tmpl w:val="00A63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72364E"/>
    <w:multiLevelType w:val="hybridMultilevel"/>
    <w:tmpl w:val="EA52127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F259E9"/>
    <w:multiLevelType w:val="hybridMultilevel"/>
    <w:tmpl w:val="FBFA3BEA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F2C"/>
    <w:rsid w:val="0000409C"/>
    <w:rsid w:val="00011C4F"/>
    <w:rsid w:val="000165B7"/>
    <w:rsid w:val="00036D57"/>
    <w:rsid w:val="00067CB9"/>
    <w:rsid w:val="0007457A"/>
    <w:rsid w:val="000926DC"/>
    <w:rsid w:val="000C6531"/>
    <w:rsid w:val="000D0A78"/>
    <w:rsid w:val="000D5A18"/>
    <w:rsid w:val="000E1E9C"/>
    <w:rsid w:val="00100579"/>
    <w:rsid w:val="00111767"/>
    <w:rsid w:val="0016338F"/>
    <w:rsid w:val="00174C6B"/>
    <w:rsid w:val="00182426"/>
    <w:rsid w:val="0018245B"/>
    <w:rsid w:val="001B2BD0"/>
    <w:rsid w:val="001E0F42"/>
    <w:rsid w:val="001F307B"/>
    <w:rsid w:val="00200150"/>
    <w:rsid w:val="00224A5F"/>
    <w:rsid w:val="00233222"/>
    <w:rsid w:val="00233AF7"/>
    <w:rsid w:val="00247415"/>
    <w:rsid w:val="00273FA4"/>
    <w:rsid w:val="0029070C"/>
    <w:rsid w:val="002C255E"/>
    <w:rsid w:val="002E36B9"/>
    <w:rsid w:val="00302CDD"/>
    <w:rsid w:val="00313908"/>
    <w:rsid w:val="00370533"/>
    <w:rsid w:val="0037354C"/>
    <w:rsid w:val="003C5FAA"/>
    <w:rsid w:val="003D41A1"/>
    <w:rsid w:val="003E505A"/>
    <w:rsid w:val="004619B2"/>
    <w:rsid w:val="00470544"/>
    <w:rsid w:val="004945CB"/>
    <w:rsid w:val="00497176"/>
    <w:rsid w:val="004A2F5B"/>
    <w:rsid w:val="004D5DC0"/>
    <w:rsid w:val="004D6C95"/>
    <w:rsid w:val="004E11BC"/>
    <w:rsid w:val="004E61BD"/>
    <w:rsid w:val="005004DE"/>
    <w:rsid w:val="005137F9"/>
    <w:rsid w:val="0052149C"/>
    <w:rsid w:val="0052251F"/>
    <w:rsid w:val="00527061"/>
    <w:rsid w:val="00542435"/>
    <w:rsid w:val="005515FA"/>
    <w:rsid w:val="00562E8C"/>
    <w:rsid w:val="005800AC"/>
    <w:rsid w:val="00580F4D"/>
    <w:rsid w:val="005B0673"/>
    <w:rsid w:val="005E5EAB"/>
    <w:rsid w:val="005F6925"/>
    <w:rsid w:val="00614E6C"/>
    <w:rsid w:val="0063424D"/>
    <w:rsid w:val="00641F2C"/>
    <w:rsid w:val="00665A84"/>
    <w:rsid w:val="00694146"/>
    <w:rsid w:val="006A5EE7"/>
    <w:rsid w:val="006B219E"/>
    <w:rsid w:val="006C3077"/>
    <w:rsid w:val="006D6BD9"/>
    <w:rsid w:val="006E3CBD"/>
    <w:rsid w:val="006F2BE9"/>
    <w:rsid w:val="00735F35"/>
    <w:rsid w:val="0075596E"/>
    <w:rsid w:val="00767F86"/>
    <w:rsid w:val="0077782E"/>
    <w:rsid w:val="00780498"/>
    <w:rsid w:val="00794931"/>
    <w:rsid w:val="007C5E16"/>
    <w:rsid w:val="007D6BE5"/>
    <w:rsid w:val="007E435B"/>
    <w:rsid w:val="00825FFB"/>
    <w:rsid w:val="008350D6"/>
    <w:rsid w:val="00850CB0"/>
    <w:rsid w:val="00854591"/>
    <w:rsid w:val="00857C25"/>
    <w:rsid w:val="008638CA"/>
    <w:rsid w:val="008748D9"/>
    <w:rsid w:val="008A3FF7"/>
    <w:rsid w:val="008B20DC"/>
    <w:rsid w:val="008B6CEA"/>
    <w:rsid w:val="008B6E39"/>
    <w:rsid w:val="008C2F08"/>
    <w:rsid w:val="008C6055"/>
    <w:rsid w:val="00914351"/>
    <w:rsid w:val="00932CD7"/>
    <w:rsid w:val="00935CD8"/>
    <w:rsid w:val="00945444"/>
    <w:rsid w:val="00970374"/>
    <w:rsid w:val="0097230E"/>
    <w:rsid w:val="00974D83"/>
    <w:rsid w:val="009B47D4"/>
    <w:rsid w:val="009D02F0"/>
    <w:rsid w:val="009D1B02"/>
    <w:rsid w:val="009D7755"/>
    <w:rsid w:val="009E1C29"/>
    <w:rsid w:val="00A35A90"/>
    <w:rsid w:val="00A41E50"/>
    <w:rsid w:val="00A42BBB"/>
    <w:rsid w:val="00A51C4E"/>
    <w:rsid w:val="00A74918"/>
    <w:rsid w:val="00A96DCE"/>
    <w:rsid w:val="00AC2055"/>
    <w:rsid w:val="00AC7D0C"/>
    <w:rsid w:val="00B064AC"/>
    <w:rsid w:val="00B07ADC"/>
    <w:rsid w:val="00B167E6"/>
    <w:rsid w:val="00B30D11"/>
    <w:rsid w:val="00B4151D"/>
    <w:rsid w:val="00B52000"/>
    <w:rsid w:val="00B648C4"/>
    <w:rsid w:val="00B71C59"/>
    <w:rsid w:val="00BE1420"/>
    <w:rsid w:val="00C0437C"/>
    <w:rsid w:val="00C12233"/>
    <w:rsid w:val="00C14647"/>
    <w:rsid w:val="00C31556"/>
    <w:rsid w:val="00C60AFA"/>
    <w:rsid w:val="00C835F5"/>
    <w:rsid w:val="00C97562"/>
    <w:rsid w:val="00CA35B1"/>
    <w:rsid w:val="00CB6007"/>
    <w:rsid w:val="00CC5A36"/>
    <w:rsid w:val="00CE4004"/>
    <w:rsid w:val="00CE40EB"/>
    <w:rsid w:val="00D36A75"/>
    <w:rsid w:val="00D450C7"/>
    <w:rsid w:val="00D577AD"/>
    <w:rsid w:val="00D603B4"/>
    <w:rsid w:val="00D61BD6"/>
    <w:rsid w:val="00D80CA0"/>
    <w:rsid w:val="00DB50CB"/>
    <w:rsid w:val="00DC4F3A"/>
    <w:rsid w:val="00DD4425"/>
    <w:rsid w:val="00E17542"/>
    <w:rsid w:val="00E218C2"/>
    <w:rsid w:val="00E26EF7"/>
    <w:rsid w:val="00E661A5"/>
    <w:rsid w:val="00E95902"/>
    <w:rsid w:val="00EA0FAE"/>
    <w:rsid w:val="00EC2B3F"/>
    <w:rsid w:val="00EE19DD"/>
    <w:rsid w:val="00F15A09"/>
    <w:rsid w:val="00F6133F"/>
    <w:rsid w:val="00F80D5B"/>
    <w:rsid w:val="00F912F9"/>
    <w:rsid w:val="00FB3FE8"/>
    <w:rsid w:val="00FD2FD6"/>
    <w:rsid w:val="00FE1742"/>
    <w:rsid w:val="00FF2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A3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15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36A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C5A36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36A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4151D"/>
    <w:pPr>
      <w:spacing w:before="240" w:after="60"/>
      <w:outlineLvl w:val="6"/>
    </w:pPr>
  </w:style>
  <w:style w:type="paragraph" w:styleId="Heading9">
    <w:name w:val="heading 9"/>
    <w:basedOn w:val="Normal"/>
    <w:next w:val="Normal"/>
    <w:link w:val="Heading9Char"/>
    <w:uiPriority w:val="99"/>
    <w:qFormat/>
    <w:rsid w:val="00B4151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1B0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D1B0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1B0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D1B02"/>
    <w:rPr>
      <w:rFonts w:ascii="Calibri" w:hAnsi="Calibri" w:cs="Calibr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D1B02"/>
    <w:rPr>
      <w:rFonts w:ascii="Calibri" w:hAnsi="Calibri" w:cs="Calibri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D1B02"/>
    <w:rPr>
      <w:rFonts w:ascii="Cambria" w:hAnsi="Cambria" w:cs="Cambria"/>
      <w:sz w:val="22"/>
      <w:szCs w:val="22"/>
    </w:rPr>
  </w:style>
  <w:style w:type="paragraph" w:styleId="Header">
    <w:name w:val="header"/>
    <w:basedOn w:val="Normal"/>
    <w:link w:val="HeaderChar"/>
    <w:uiPriority w:val="99"/>
    <w:rsid w:val="00CC5A3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4004"/>
    <w:rPr>
      <w:rFonts w:cs="Times New Roman"/>
      <w:sz w:val="24"/>
      <w:szCs w:val="24"/>
      <w:lang w:val="it-IT" w:eastAsia="it-IT"/>
    </w:rPr>
  </w:style>
  <w:style w:type="character" w:styleId="Hyperlink">
    <w:name w:val="Hyperlink"/>
    <w:basedOn w:val="DefaultParagraphFont"/>
    <w:uiPriority w:val="99"/>
    <w:rsid w:val="00D36A7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2E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4D83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8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novell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is01100n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is01100n@istruzione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166</TotalTime>
  <Pages>1</Pages>
  <Words>252</Words>
  <Characters>1438</Characters>
  <Application>Microsoft Office Outlook</Application>
  <DocSecurity>0</DocSecurity>
  <Lines>0</Lines>
  <Paragraphs>0</Paragraphs>
  <ScaleCrop>false</ScaleCrop>
  <Company>SCUOLA MAGISTRALE NOVELLI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IPIA “G</dc:title>
  <dc:subject/>
  <dc:creator>WindowsXP</dc:creator>
  <cp:keywords/>
  <dc:description/>
  <cp:lastModifiedBy>Privato</cp:lastModifiedBy>
  <cp:revision>42</cp:revision>
  <cp:lastPrinted>2012-03-06T09:04:00Z</cp:lastPrinted>
  <dcterms:created xsi:type="dcterms:W3CDTF">2012-02-27T15:32:00Z</dcterms:created>
  <dcterms:modified xsi:type="dcterms:W3CDTF">2012-03-06T13:22:00Z</dcterms:modified>
</cp:coreProperties>
</file>