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72D" w:rsidRPr="003E4315" w:rsidRDefault="001A572D" w:rsidP="00B23CD5">
      <w:pPr>
        <w:rPr>
          <w:sz w:val="22"/>
          <w:szCs w:val="22"/>
        </w:rPr>
      </w:pPr>
      <w:r>
        <w:rPr>
          <w:sz w:val="22"/>
          <w:szCs w:val="22"/>
        </w:rPr>
        <w:t xml:space="preserve">   Prot.                      </w:t>
      </w:r>
      <w:r>
        <w:t xml:space="preserve">    </w:t>
      </w:r>
      <w:r w:rsidRPr="00D23E2A">
        <w:t xml:space="preserve">       </w:t>
      </w:r>
      <w:r>
        <w:t xml:space="preserve">                            </w:t>
      </w:r>
      <w:r w:rsidRPr="00D23E2A">
        <w:t xml:space="preserve">               AI DOCENTI DELL’ISISS “NOVELLI”</w:t>
      </w:r>
    </w:p>
    <w:p w:rsidR="001A572D" w:rsidRPr="00D23E2A" w:rsidRDefault="001A572D" w:rsidP="00605C71">
      <w:pPr>
        <w:outlineLvl w:val="0"/>
      </w:pPr>
      <w:r w:rsidRPr="00D23E2A">
        <w:t xml:space="preserve">                                                                                     SEDE CENTRALE E SUCCURSALE</w:t>
      </w:r>
    </w:p>
    <w:p w:rsidR="001A572D" w:rsidRDefault="001A572D" w:rsidP="00B23CD5">
      <w:pPr>
        <w:rPr>
          <w:b/>
          <w:bCs/>
        </w:rPr>
      </w:pPr>
      <w:r w:rsidRPr="00D23E2A">
        <w:t xml:space="preserve">                                                                                                        e p. c. al DSGA</w:t>
      </w:r>
      <w:r>
        <w:rPr>
          <w:b/>
          <w:bCs/>
        </w:rPr>
        <w:t xml:space="preserve">                                 </w:t>
      </w:r>
    </w:p>
    <w:p w:rsidR="001A572D" w:rsidRPr="008E67E8" w:rsidRDefault="001A572D" w:rsidP="00B23CD5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1A572D">
        <w:trPr>
          <w:trHeight w:val="1797"/>
        </w:trPr>
        <w:tc>
          <w:tcPr>
            <w:tcW w:w="1150" w:type="dxa"/>
          </w:tcPr>
          <w:p w:rsidR="001A572D" w:rsidRDefault="001A572D" w:rsidP="00D92804">
            <w:pPr>
              <w:rPr>
                <w:b/>
                <w:bCs/>
                <w:u w:color="FF0000"/>
              </w:rPr>
            </w:pPr>
            <w:r w:rsidRPr="00236CB6">
              <w:rPr>
                <w:noProof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3.5pt;height:54pt;visibility:visible">
                  <v:imagedata r:id="rId5" o:title=""/>
                </v:shape>
              </w:pict>
            </w:r>
          </w:p>
          <w:p w:rsidR="001A572D" w:rsidRDefault="001A572D" w:rsidP="00D92804">
            <w:pPr>
              <w:jc w:val="center"/>
            </w:pPr>
          </w:p>
        </w:tc>
        <w:tc>
          <w:tcPr>
            <w:tcW w:w="9290" w:type="dxa"/>
          </w:tcPr>
          <w:p w:rsidR="001A572D" w:rsidRPr="00EE5140" w:rsidRDefault="001A572D" w:rsidP="00D92804">
            <w:pPr>
              <w:ind w:right="566"/>
              <w:jc w:val="center"/>
              <w:rPr>
                <w:sz w:val="16"/>
                <w:szCs w:val="16"/>
                <w:u w:color="FF0000"/>
                <w:lang w:val="fr-FR"/>
              </w:rPr>
            </w:pPr>
          </w:p>
          <w:p w:rsidR="001A572D" w:rsidRDefault="001A572D" w:rsidP="00D92804">
            <w:pPr>
              <w:ind w:right="566"/>
              <w:rPr>
                <w:u w:color="FF0000"/>
                <w:lang w:val="fr-FR"/>
              </w:rPr>
            </w:pPr>
          </w:p>
          <w:p w:rsidR="001A572D" w:rsidRDefault="001A572D" w:rsidP="0063788B">
            <w:pPr>
              <w:pStyle w:val="Heading2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1A572D" w:rsidRDefault="001A572D" w:rsidP="0063788B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“ G. B.  NOVELLI ”</w:t>
            </w:r>
          </w:p>
          <w:p w:rsidR="001A572D" w:rsidRDefault="001A572D" w:rsidP="00637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1A572D" w:rsidRDefault="001A572D" w:rsidP="00637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1A572D" w:rsidRDefault="001A572D" w:rsidP="0063788B">
            <w:pPr>
              <w:pStyle w:val="Heading4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Istituto Professionale Abbigliamento e Moda - Istituto Professionale per i Servizi Socio Sanitari</w:t>
            </w:r>
          </w:p>
          <w:p w:rsidR="001A572D" w:rsidRDefault="001A572D" w:rsidP="0063788B">
            <w:pPr>
              <w:tabs>
                <w:tab w:val="center" w:pos="3719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 </w:t>
            </w:r>
          </w:p>
          <w:p w:rsidR="001A572D" w:rsidRDefault="001A572D" w:rsidP="00637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1A572D" w:rsidRDefault="001A572D" w:rsidP="00637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:0823/511909 – Fax 0823511834   Vicedirigenza Tel :0823-580019  0823/580040 (fax)</w:t>
            </w:r>
          </w:p>
          <w:p w:rsidR="001A572D" w:rsidRDefault="001A572D" w:rsidP="006378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1A572D" w:rsidRDefault="001A572D" w:rsidP="0063788B">
            <w:pPr>
              <w:pStyle w:val="Head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Hyperlink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Hyperlink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1A572D" w:rsidRDefault="001A572D" w:rsidP="0063788B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Hyperlink"/>
                  <w:rFonts w:cs="Calibri"/>
                  <w:sz w:val="16"/>
                  <w:szCs w:val="16"/>
                </w:rPr>
                <w:t>www.istitutonovelli.it</w:t>
              </w:r>
            </w:hyperlink>
          </w:p>
          <w:p w:rsidR="001A572D" w:rsidRDefault="001A572D" w:rsidP="0063788B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1A572D" w:rsidRPr="00D155CD" w:rsidRDefault="001A572D" w:rsidP="00D92804">
            <w:pPr>
              <w:ind w:right="566"/>
              <w:rPr>
                <w:u w:color="FF0000"/>
                <w:lang w:val="fr-FR"/>
              </w:rPr>
            </w:pPr>
          </w:p>
        </w:tc>
        <w:tc>
          <w:tcPr>
            <w:tcW w:w="970" w:type="dxa"/>
          </w:tcPr>
          <w:p w:rsidR="001A572D" w:rsidRDefault="001A572D" w:rsidP="00D92804">
            <w:pPr>
              <w:rPr>
                <w:b/>
                <w:bCs/>
                <w:u w:color="FF0000"/>
              </w:rPr>
            </w:pPr>
            <w:r w:rsidRPr="00236CB6">
              <w:rPr>
                <w:noProof/>
                <w:u w:color="FF0000"/>
              </w:rPr>
              <w:pict>
                <v:shape id="Immagine 2" o:spid="_x0000_i1026" type="#_x0000_t75" style="width:52.5pt;height:44.25pt;visibility:visible">
                  <v:imagedata r:id="rId9" o:title=""/>
                </v:shape>
              </w:pict>
            </w:r>
          </w:p>
          <w:p w:rsidR="001A572D" w:rsidRDefault="001A572D" w:rsidP="00D92804">
            <w:pPr>
              <w:jc w:val="center"/>
            </w:pPr>
          </w:p>
        </w:tc>
      </w:tr>
    </w:tbl>
    <w:p w:rsidR="001A572D" w:rsidRDefault="001A572D" w:rsidP="00B23CD5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</w:t>
      </w:r>
    </w:p>
    <w:p w:rsidR="001A572D" w:rsidRDefault="001A572D" w:rsidP="00605C71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COMUNICAZIONE N. </w:t>
      </w:r>
    </w:p>
    <w:p w:rsidR="001A572D" w:rsidRDefault="001A572D" w:rsidP="00B23CD5"/>
    <w:p w:rsidR="001A572D" w:rsidRDefault="001A572D" w:rsidP="00B23CD5">
      <w:pPr>
        <w:jc w:val="both"/>
        <w:rPr>
          <w:b/>
          <w:bCs/>
        </w:rPr>
      </w:pPr>
      <w:r w:rsidRPr="00C44B0E">
        <w:rPr>
          <w:b/>
          <w:bCs/>
        </w:rPr>
        <w:t>Oggetto:</w:t>
      </w:r>
      <w:r>
        <w:t xml:space="preserve">  </w:t>
      </w:r>
      <w:r>
        <w:rPr>
          <w:b/>
          <w:bCs/>
        </w:rPr>
        <w:t xml:space="preserve">Corsi di approfondimento per le classi quinte di tutti gli indirizzi di studio </w:t>
      </w:r>
    </w:p>
    <w:p w:rsidR="001A572D" w:rsidRDefault="001A572D" w:rsidP="00B23CD5">
      <w:pPr>
        <w:jc w:val="both"/>
      </w:pPr>
      <w:r>
        <w:rPr>
          <w:b/>
          <w:bCs/>
        </w:rPr>
        <w:t xml:space="preserve">                 a.s.2011/2012</w:t>
      </w: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  <w:r>
        <w:t>Si comunica che, così come deliberato dal Collegio dei Docenti nella seduta del 13/12/2011 (verbale n°280), nel periodo successivo all’espletamento dei corsi di recupero del I quadrimestre a.s. 2011/2012, precisamente dal 02/04/12 al 11/05/12 si svolgeranno i corsi di approfondimento per la preparazione degli alunni delle classi quinte  alla 1^ e alla 2^ PROVA SCRITTA dell’Esame di Stato.</w:t>
      </w:r>
    </w:p>
    <w:p w:rsidR="001A572D" w:rsidRDefault="001A572D" w:rsidP="00B23CD5">
      <w:pPr>
        <w:jc w:val="both"/>
      </w:pPr>
      <w:r>
        <w:t>Si riporta di seguito il calendario degli incontri:</w:t>
      </w: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tbl>
      <w:tblPr>
        <w:tblW w:w="1002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46"/>
        <w:gridCol w:w="2151"/>
        <w:gridCol w:w="2657"/>
        <w:gridCol w:w="1290"/>
        <w:gridCol w:w="2881"/>
      </w:tblGrid>
      <w:tr w:rsidR="001A572D">
        <w:trPr>
          <w:trHeight w:val="196"/>
        </w:trPr>
        <w:tc>
          <w:tcPr>
            <w:tcW w:w="0" w:type="auto"/>
          </w:tcPr>
          <w:p w:rsidR="001A572D" w:rsidRDefault="001A572D" w:rsidP="004119C0">
            <w:pPr>
              <w:jc w:val="both"/>
            </w:pPr>
            <w:r>
              <w:t>CLASSI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  <w:r>
              <w:t>MATERIE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  <w:r>
              <w:t>DOCENTI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</w:pPr>
            <w:r>
              <w:t>AULE</w:t>
            </w:r>
          </w:p>
        </w:tc>
        <w:tc>
          <w:tcPr>
            <w:tcW w:w="2881" w:type="dxa"/>
          </w:tcPr>
          <w:p w:rsidR="001A572D" w:rsidRDefault="001A572D" w:rsidP="004119C0">
            <w:pPr>
              <w:jc w:val="both"/>
            </w:pPr>
            <w:r>
              <w:t>DATE E ORARIO</w:t>
            </w:r>
          </w:p>
        </w:tc>
      </w:tr>
      <w:tr w:rsidR="001A572D">
        <w:trPr>
          <w:trHeight w:val="196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VAL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</w:t>
            </w:r>
          </w:p>
          <w:p w:rsidR="001A572D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INGLESE</w:t>
            </w: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Default="001A572D" w:rsidP="004119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SPAGNOLO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Gallo Maria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</w:t>
            </w:r>
          </w:p>
          <w:p w:rsidR="001A572D" w:rsidRDefault="001A572D" w:rsidP="004119C0">
            <w:pPr>
              <w:jc w:val="both"/>
            </w:pPr>
            <w:r>
              <w:t>Menditto Anna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Santillo Teresa</w:t>
            </w:r>
          </w:p>
          <w:p w:rsidR="001A572D" w:rsidRDefault="001A572D" w:rsidP="004119C0">
            <w:pPr>
              <w:jc w:val="both"/>
            </w:pPr>
          </w:p>
        </w:tc>
        <w:tc>
          <w:tcPr>
            <w:tcW w:w="1290" w:type="dxa"/>
          </w:tcPr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 PIANO</w:t>
            </w:r>
          </w:p>
          <w:p w:rsidR="001A572D" w:rsidRDefault="001A572D" w:rsidP="004119C0">
            <w:pPr>
              <w:jc w:val="both"/>
            </w:pPr>
            <w:r>
              <w:t>Aula</w:t>
            </w:r>
          </w:p>
          <w:p w:rsidR="001A572D" w:rsidRDefault="001A572D" w:rsidP="004119C0">
            <w:pPr>
              <w:jc w:val="both"/>
            </w:pPr>
            <w:r>
              <w:t>29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</w:t>
            </w:r>
          </w:p>
          <w:p w:rsidR="001A572D" w:rsidRDefault="001A572D" w:rsidP="004119C0">
            <w:pPr>
              <w:jc w:val="both"/>
            </w:pPr>
            <w:r>
              <w:t>II PIANO</w:t>
            </w:r>
          </w:p>
          <w:p w:rsidR="001A572D" w:rsidRDefault="001A572D" w:rsidP="004119C0">
            <w:pPr>
              <w:jc w:val="both"/>
            </w:pPr>
            <w:r>
              <w:t>Aula 64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6A19E1" w:rsidRDefault="001A572D" w:rsidP="004119C0">
            <w:pPr>
              <w:jc w:val="both"/>
            </w:pPr>
            <w:r w:rsidRPr="006A19E1">
              <w:t xml:space="preserve">Aula </w:t>
            </w:r>
            <w:r>
              <w:t>64</w:t>
            </w:r>
          </w:p>
        </w:tc>
        <w:tc>
          <w:tcPr>
            <w:tcW w:w="2881" w:type="dxa"/>
          </w:tcPr>
          <w:p w:rsidR="001A572D" w:rsidRDefault="001A572D" w:rsidP="00067A81">
            <w:pPr>
              <w:jc w:val="both"/>
              <w:rPr>
                <w:sz w:val="20"/>
                <w:szCs w:val="20"/>
              </w:rPr>
            </w:pPr>
          </w:p>
          <w:p w:rsidR="001A572D" w:rsidRPr="00067A81" w:rsidRDefault="001A572D" w:rsidP="00067A81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4119C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04-12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16-04-12  dalle 14,30</w:t>
            </w:r>
            <w:r w:rsidRPr="004119C0">
              <w:rPr>
                <w:sz w:val="20"/>
                <w:szCs w:val="20"/>
              </w:rPr>
              <w:t xml:space="preserve"> alle 17,</w:t>
            </w:r>
            <w:r>
              <w:rPr>
                <w:sz w:val="20"/>
                <w:szCs w:val="20"/>
              </w:rPr>
              <w:t>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07-05-12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11-05-12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AF2002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- - - - -- - 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03/05/12 dalle 14,30 alle 17,00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09/05/12 dalle 14,30 alle 17,00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-------------------------------------</w:t>
            </w:r>
          </w:p>
          <w:p w:rsidR="001A572D" w:rsidRDefault="001A572D" w:rsidP="00803AA6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AF20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27/04 /12 dalle 14,30 alle 17,00</w:t>
            </w:r>
          </w:p>
          <w:p w:rsidR="001A572D" w:rsidRDefault="001A572D" w:rsidP="00AF200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07//05/12 dalle 14,30 alle 17,00</w:t>
            </w:r>
          </w:p>
          <w:p w:rsidR="001A572D" w:rsidRDefault="001A572D" w:rsidP="00803AA6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803AA6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196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VBL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</w:t>
            </w: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FRANCESE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Russo Antonietta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Biacino Clelia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Default="001A572D" w:rsidP="004119C0">
            <w:pPr>
              <w:jc w:val="both"/>
            </w:pPr>
            <w:r>
              <w:t>Aula 56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Default="001A572D" w:rsidP="004119C0">
            <w:pPr>
              <w:jc w:val="both"/>
            </w:pPr>
            <w:r w:rsidRPr="009C45F1">
              <w:t>Aula</w:t>
            </w:r>
            <w:r>
              <w:t xml:space="preserve"> 57</w:t>
            </w:r>
          </w:p>
          <w:p w:rsidR="001A572D" w:rsidRDefault="001A572D" w:rsidP="004119C0">
            <w:pPr>
              <w:jc w:val="both"/>
            </w:pPr>
          </w:p>
          <w:p w:rsidR="001A572D" w:rsidRPr="009C45F1" w:rsidRDefault="001A572D" w:rsidP="004119C0">
            <w:pPr>
              <w:jc w:val="both"/>
            </w:pPr>
          </w:p>
        </w:tc>
        <w:tc>
          <w:tcPr>
            <w:tcW w:w="2881" w:type="dxa"/>
          </w:tcPr>
          <w:p w:rsidR="001A572D" w:rsidRDefault="001A572D" w:rsidP="00067A81">
            <w:pPr>
              <w:jc w:val="right"/>
              <w:rPr>
                <w:sz w:val="20"/>
                <w:szCs w:val="20"/>
              </w:rPr>
            </w:pPr>
          </w:p>
          <w:p w:rsidR="001A572D" w:rsidRPr="00067A81" w:rsidRDefault="001A572D" w:rsidP="00896A8D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896A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896A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896A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896A8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896A8D">
            <w:pPr>
              <w:jc w:val="both"/>
              <w:rPr>
                <w:sz w:val="20"/>
                <w:szCs w:val="20"/>
              </w:rPr>
            </w:pPr>
          </w:p>
          <w:p w:rsidR="001A572D" w:rsidRPr="0036375B" w:rsidRDefault="001A572D" w:rsidP="00896A8D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 - - - - - -</w:t>
            </w:r>
          </w:p>
          <w:p w:rsidR="001A572D" w:rsidRPr="004119C0" w:rsidRDefault="001A572D" w:rsidP="00EF0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EF0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11-04-12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EF0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  dalle 14</w:t>
            </w:r>
            <w:r w:rsidRPr="004119C0">
              <w:rPr>
                <w:sz w:val="20"/>
                <w:szCs w:val="20"/>
              </w:rPr>
              <w:t>,30 alle 1</w:t>
            </w:r>
            <w:r>
              <w:rPr>
                <w:sz w:val="20"/>
                <w:szCs w:val="20"/>
              </w:rPr>
              <w:t>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EF0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02-05-12  dalle 14</w:t>
            </w:r>
            <w:r w:rsidRPr="004119C0">
              <w:rPr>
                <w:sz w:val="20"/>
                <w:szCs w:val="20"/>
              </w:rPr>
              <w:t>,30 alle 1</w:t>
            </w:r>
            <w:r>
              <w:rPr>
                <w:sz w:val="20"/>
                <w:szCs w:val="20"/>
              </w:rPr>
              <w:t>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EF087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02-05-12  dalle 14,30 alle 16,30</w:t>
            </w:r>
          </w:p>
          <w:p w:rsidR="001A572D" w:rsidRDefault="001A572D" w:rsidP="00EF0871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896A8D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196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ED5229"/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VAP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 xml:space="preserve">SCIENZE DELLA </w:t>
            </w:r>
          </w:p>
          <w:p w:rsidR="001A572D" w:rsidRDefault="001A572D" w:rsidP="004119C0">
            <w:pPr>
              <w:jc w:val="both"/>
            </w:pPr>
            <w:r w:rsidRPr="004119C0">
              <w:rPr>
                <w:b/>
                <w:bCs/>
              </w:rPr>
              <w:t>FORMAZIONE</w:t>
            </w:r>
            <w:r>
              <w:t xml:space="preserve"> 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Raucci Consiglia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Fusco Maria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 PIANO</w:t>
            </w:r>
          </w:p>
          <w:p w:rsidR="001A572D" w:rsidRDefault="001A572D" w:rsidP="004119C0">
            <w:pPr>
              <w:jc w:val="both"/>
            </w:pPr>
            <w:r>
              <w:t>Aula 30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55</w:t>
            </w:r>
          </w:p>
        </w:tc>
        <w:tc>
          <w:tcPr>
            <w:tcW w:w="2881" w:type="dxa"/>
          </w:tcPr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03-04-12 dalle 14,30 alle 17,00</w:t>
            </w:r>
          </w:p>
          <w:p w:rsidR="001A572D" w:rsidRDefault="001A572D" w:rsidP="00ED52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12-04-12 dalle 14,30 alle 17,00</w:t>
            </w:r>
          </w:p>
          <w:p w:rsidR="001A572D" w:rsidRDefault="001A572D" w:rsidP="00ED52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04-05-12 dalle 14,30 alle 17,00</w:t>
            </w:r>
          </w:p>
          <w:p w:rsidR="001A572D" w:rsidRDefault="001A572D" w:rsidP="00ED522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10-05-12 dalle 14,30 alle 17,00</w:t>
            </w:r>
          </w:p>
          <w:p w:rsidR="001A572D" w:rsidRDefault="001A572D" w:rsidP="00A254DA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 - - - - - -</w:t>
            </w:r>
          </w:p>
          <w:p w:rsidR="001A572D" w:rsidRDefault="001A572D" w:rsidP="004119C0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Pr="004119C0" w:rsidRDefault="001A572D" w:rsidP="00A254DA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29-03-12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A254D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A254DA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4396"/>
        </w:trPr>
        <w:tc>
          <w:tcPr>
            <w:tcW w:w="0" w:type="auto"/>
          </w:tcPr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1A572D" w:rsidRPr="004119C0" w:rsidRDefault="001A572D" w:rsidP="00D92804">
            <w:pPr>
              <w:rPr>
                <w:b/>
                <w:bCs/>
              </w:rPr>
            </w:pPr>
          </w:p>
          <w:p w:rsidR="001A572D" w:rsidRPr="004119C0" w:rsidRDefault="001A572D" w:rsidP="00D92804">
            <w:pPr>
              <w:rPr>
                <w:b/>
                <w:bCs/>
              </w:rPr>
            </w:pPr>
            <w:r w:rsidRPr="004119C0">
              <w:rPr>
                <w:b/>
                <w:bCs/>
                <w:sz w:val="32"/>
                <w:szCs w:val="32"/>
              </w:rPr>
              <w:t>VBP</w:t>
            </w:r>
          </w:p>
          <w:p w:rsidR="001A572D" w:rsidRPr="00A645C6" w:rsidRDefault="001A572D" w:rsidP="00D92804"/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 xml:space="preserve">SCIENZE DELLA </w:t>
            </w:r>
          </w:p>
          <w:p w:rsidR="001A572D" w:rsidRDefault="001A572D" w:rsidP="004119C0">
            <w:pPr>
              <w:jc w:val="both"/>
            </w:pPr>
            <w:r w:rsidRPr="004119C0">
              <w:rPr>
                <w:b/>
                <w:bCs/>
              </w:rPr>
              <w:t>FORMAZIONE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Vesta Caterina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430A" w:rsidRDefault="001A572D" w:rsidP="004119C0">
            <w:pPr>
              <w:jc w:val="both"/>
            </w:pPr>
            <w:r w:rsidRPr="0041430A">
              <w:t>Cognetta Saverio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>I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55</w:t>
            </w:r>
          </w:p>
          <w:p w:rsidR="001A572D" w:rsidRPr="004119C0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Pr="004119C0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Default="001A572D" w:rsidP="004119C0">
            <w:pPr>
              <w:jc w:val="both"/>
              <w:rPr>
                <w:sz w:val="18"/>
                <w:szCs w:val="18"/>
              </w:rPr>
            </w:pPr>
          </w:p>
          <w:p w:rsidR="001A572D" w:rsidRDefault="001A572D" w:rsidP="004119C0">
            <w:pPr>
              <w:jc w:val="both"/>
              <w:rPr>
                <w:sz w:val="18"/>
                <w:szCs w:val="18"/>
              </w:rPr>
            </w:pPr>
          </w:p>
          <w:p w:rsidR="001A572D" w:rsidRDefault="001A572D" w:rsidP="004119C0">
            <w:pPr>
              <w:jc w:val="both"/>
              <w:rPr>
                <w:sz w:val="18"/>
                <w:szCs w:val="18"/>
              </w:rPr>
            </w:pPr>
          </w:p>
          <w:p w:rsidR="001A572D" w:rsidRPr="004119C0" w:rsidRDefault="001A572D" w:rsidP="004119C0">
            <w:pPr>
              <w:jc w:val="both"/>
              <w:rPr>
                <w:sz w:val="18"/>
                <w:szCs w:val="18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61</w:t>
            </w:r>
          </w:p>
        </w:tc>
        <w:tc>
          <w:tcPr>
            <w:tcW w:w="2881" w:type="dxa"/>
          </w:tcPr>
          <w:p w:rsidR="001A572D" w:rsidRDefault="001A572D" w:rsidP="00A95EF5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Pr="0015313C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 - - - -- -</w:t>
            </w:r>
          </w:p>
          <w:p w:rsidR="001A572D" w:rsidRDefault="001A572D" w:rsidP="00B22EAE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Pr="004119C0" w:rsidRDefault="001A572D" w:rsidP="009A49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9A49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9A499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9A4995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15313C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4396"/>
        </w:trPr>
        <w:tc>
          <w:tcPr>
            <w:tcW w:w="0" w:type="auto"/>
          </w:tcPr>
          <w:p w:rsidR="001A572D" w:rsidRPr="004119C0" w:rsidRDefault="001A572D" w:rsidP="004119C0">
            <w:pPr>
              <w:jc w:val="center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</w:rPr>
            </w:pPr>
          </w:p>
          <w:p w:rsidR="001A572D" w:rsidRDefault="001A572D" w:rsidP="004119C0">
            <w:pPr>
              <w:jc w:val="center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VCP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 xml:space="preserve">SCIENZE DELLA </w:t>
            </w:r>
          </w:p>
          <w:p w:rsidR="001A572D" w:rsidRDefault="001A572D" w:rsidP="004119C0">
            <w:pPr>
              <w:jc w:val="both"/>
            </w:pPr>
            <w:r w:rsidRPr="004119C0">
              <w:rPr>
                <w:b/>
                <w:bCs/>
              </w:rPr>
              <w:t>FORMAZIONE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Pagliuca Maria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</w:t>
            </w:r>
          </w:p>
          <w:p w:rsidR="001A572D" w:rsidRDefault="001A572D" w:rsidP="004119C0">
            <w:pPr>
              <w:jc w:val="both"/>
            </w:pPr>
          </w:p>
          <w:p w:rsidR="001A572D" w:rsidRPr="00D50EA9" w:rsidRDefault="001A572D" w:rsidP="004119C0">
            <w:pPr>
              <w:jc w:val="both"/>
            </w:pPr>
            <w:r>
              <w:t>Campofreda Anna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 xml:space="preserve">II </w:t>
            </w:r>
            <w:r w:rsidRPr="004119C0">
              <w:rPr>
                <w:sz w:val="22"/>
                <w:szCs w:val="22"/>
              </w:rPr>
              <w:t>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56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Pr="004119C0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 xml:space="preserve">I </w:t>
            </w:r>
            <w:r w:rsidRPr="004119C0">
              <w:rPr>
                <w:sz w:val="22"/>
                <w:szCs w:val="22"/>
              </w:rPr>
              <w:t>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62</w:t>
            </w:r>
          </w:p>
          <w:p w:rsidR="001A572D" w:rsidRPr="004119C0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</w:p>
        </w:tc>
        <w:tc>
          <w:tcPr>
            <w:tcW w:w="2881" w:type="dxa"/>
          </w:tcPr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5313C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167639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1676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Pr="004119C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04-12  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1676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  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1676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07-05-12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16763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09-05-12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167639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 - - - - - - - - - -- -</w:t>
            </w:r>
          </w:p>
          <w:p w:rsidR="001A572D" w:rsidRPr="00894F04" w:rsidRDefault="001A572D" w:rsidP="00FA480F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FA48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</w:t>
            </w:r>
            <w:r w:rsidRPr="004119C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FA48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13-04-12  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FA48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20-04-12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FA480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04-05-12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5335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VDP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3E1F5F">
            <w:pPr>
              <w:numPr>
                <w:ilvl w:val="0"/>
                <w:numId w:val="1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- - - - - - -  - - </w:t>
            </w:r>
          </w:p>
          <w:p w:rsidR="001A572D" w:rsidRDefault="001A572D" w:rsidP="003E1F5F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3E1F5F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3E1F5F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 xml:space="preserve">SCIENZE DELLA </w:t>
            </w:r>
          </w:p>
          <w:p w:rsidR="001A572D" w:rsidRDefault="001A572D" w:rsidP="004119C0">
            <w:pPr>
              <w:jc w:val="both"/>
            </w:pPr>
            <w:r w:rsidRPr="004119C0">
              <w:rPr>
                <w:b/>
                <w:bCs/>
              </w:rPr>
              <w:t>FORMAZIONE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Loreto Rosalba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-- - - - - -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A85271" w:rsidRDefault="001A572D" w:rsidP="004119C0">
            <w:pPr>
              <w:jc w:val="both"/>
            </w:pPr>
            <w:r>
              <w:t>Maietta Carmine</w:t>
            </w:r>
          </w:p>
        </w:tc>
        <w:tc>
          <w:tcPr>
            <w:tcW w:w="1290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58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 xml:space="preserve">II </w:t>
            </w:r>
            <w:r w:rsidRPr="004119C0">
              <w:rPr>
                <w:sz w:val="22"/>
                <w:szCs w:val="22"/>
              </w:rPr>
              <w:t>PIANO</w:t>
            </w:r>
          </w:p>
          <w:p w:rsidR="001A572D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56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</w:p>
        </w:tc>
        <w:tc>
          <w:tcPr>
            <w:tcW w:w="2881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9311CB" w:rsidRDefault="001A572D" w:rsidP="009311CB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9311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04-04-12</w:t>
            </w:r>
            <w:r w:rsidRPr="004119C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dalle 14,30 alle 16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9311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13-04-12  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9311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9311C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20-04-12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9311CB">
            <w:pPr>
              <w:jc w:val="both"/>
              <w:rPr>
                <w:sz w:val="20"/>
                <w:szCs w:val="20"/>
              </w:rPr>
            </w:pPr>
          </w:p>
          <w:p w:rsidR="001A572D" w:rsidRPr="00C162C8" w:rsidRDefault="001A572D" w:rsidP="00894F04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- - - - -- - </w:t>
            </w:r>
          </w:p>
          <w:p w:rsidR="001A572D" w:rsidRPr="00894F04" w:rsidRDefault="001A572D" w:rsidP="00894F04">
            <w:pPr>
              <w:jc w:val="both"/>
              <w:rPr>
                <w:i/>
                <w:iCs/>
                <w:sz w:val="20"/>
                <w:szCs w:val="20"/>
              </w:rPr>
            </w:pPr>
          </w:p>
          <w:p w:rsidR="001A572D" w:rsidRDefault="001A572D" w:rsidP="00894F04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894F04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894F0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894F0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894F0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894F0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rPr>
          <w:trHeight w:val="756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11012E"/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VAS</w:t>
            </w: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Default="001A572D" w:rsidP="004119C0">
            <w:pPr>
              <w:jc w:val="both"/>
              <w:rPr>
                <w:b/>
                <w:bCs/>
              </w:rPr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SCIENZE SOCIALI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 xml:space="preserve">Raucci Consiglia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A85271" w:rsidRDefault="001A572D" w:rsidP="004119C0">
            <w:pPr>
              <w:jc w:val="both"/>
            </w:pPr>
            <w:r>
              <w:t>Ucci Michelina</w:t>
            </w:r>
          </w:p>
        </w:tc>
        <w:tc>
          <w:tcPr>
            <w:tcW w:w="1290" w:type="dxa"/>
          </w:tcPr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>I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57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Aula  62</w:t>
            </w:r>
          </w:p>
        </w:tc>
        <w:tc>
          <w:tcPr>
            <w:tcW w:w="2881" w:type="dxa"/>
          </w:tcPr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ED57C5">
            <w:pPr>
              <w:jc w:val="both"/>
              <w:rPr>
                <w:sz w:val="20"/>
                <w:szCs w:val="20"/>
              </w:rPr>
            </w:pPr>
          </w:p>
          <w:p w:rsidR="001A572D" w:rsidRPr="0015313C" w:rsidRDefault="001A572D" w:rsidP="00ED57C5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ED5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ED5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ED5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ED5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DC6324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- - - - -- - </w:t>
            </w:r>
          </w:p>
          <w:p w:rsidR="001A572D" w:rsidRDefault="001A572D" w:rsidP="00DC6324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E75C0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03-04-12</w:t>
            </w:r>
            <w:r w:rsidRPr="004119C0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E75C0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12-04-12  dalle 14,30 alle 17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E75C0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17-04-12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E75C0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19-04-12  dalle 14,30 alle 17,0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</w:tc>
      </w:tr>
      <w:tr w:rsidR="001A572D">
        <w:trPr>
          <w:trHeight w:val="5403"/>
        </w:trPr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</w:t>
            </w:r>
            <w:r>
              <w:rPr>
                <w:b/>
                <w:bCs/>
                <w:sz w:val="32"/>
                <w:szCs w:val="32"/>
              </w:rPr>
              <w:t>AT</w:t>
            </w:r>
          </w:p>
          <w:p w:rsidR="001A572D" w:rsidRDefault="001A572D" w:rsidP="00704777">
            <w:pPr>
              <w:rPr>
                <w:sz w:val="32"/>
                <w:szCs w:val="32"/>
              </w:rPr>
            </w:pPr>
          </w:p>
          <w:p w:rsidR="001A572D" w:rsidRDefault="001A572D" w:rsidP="00704777">
            <w:pPr>
              <w:rPr>
                <w:sz w:val="32"/>
                <w:szCs w:val="32"/>
              </w:rPr>
            </w:pPr>
          </w:p>
          <w:p w:rsidR="001A572D" w:rsidRDefault="001A572D" w:rsidP="00704777">
            <w:pPr>
              <w:rPr>
                <w:sz w:val="32"/>
                <w:szCs w:val="32"/>
              </w:rPr>
            </w:pPr>
          </w:p>
          <w:p w:rsidR="001A572D" w:rsidRDefault="001A572D" w:rsidP="00704777">
            <w:pPr>
              <w:rPr>
                <w:sz w:val="32"/>
                <w:szCs w:val="32"/>
              </w:rPr>
            </w:pPr>
          </w:p>
          <w:p w:rsidR="001A572D" w:rsidRPr="00704777" w:rsidRDefault="001A572D" w:rsidP="00704777">
            <w:pPr>
              <w:rPr>
                <w:sz w:val="32"/>
                <w:szCs w:val="32"/>
              </w:rPr>
            </w:pPr>
          </w:p>
        </w:tc>
        <w:tc>
          <w:tcPr>
            <w:tcW w:w="2151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3A658C" w:rsidRDefault="001A572D" w:rsidP="004119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PSICOLOGIA GENERALE ED APPLICATA</w:t>
            </w:r>
          </w:p>
        </w:tc>
        <w:tc>
          <w:tcPr>
            <w:tcW w:w="2657" w:type="dxa"/>
          </w:tcPr>
          <w:p w:rsidR="001A572D" w:rsidRDefault="001A572D" w:rsidP="004119C0">
            <w:pPr>
              <w:jc w:val="both"/>
            </w:pPr>
            <w:r>
              <w:t>.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Munno Francesca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8C07C5" w:rsidRDefault="001A572D" w:rsidP="004119C0">
            <w:pPr>
              <w:jc w:val="both"/>
            </w:pPr>
            <w:r>
              <w:t>Cesiro Maria Grazia</w:t>
            </w:r>
          </w:p>
        </w:tc>
        <w:tc>
          <w:tcPr>
            <w:tcW w:w="1290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Default="001A572D" w:rsidP="004119C0">
            <w:pPr>
              <w:jc w:val="both"/>
            </w:pPr>
            <w:r>
              <w:t>Aula 63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 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-- - 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58</w:t>
            </w:r>
          </w:p>
        </w:tc>
        <w:tc>
          <w:tcPr>
            <w:tcW w:w="2881" w:type="dxa"/>
          </w:tcPr>
          <w:p w:rsidR="001A572D" w:rsidRDefault="001A572D" w:rsidP="00B22EAE">
            <w:pPr>
              <w:jc w:val="both"/>
              <w:rPr>
                <w:i/>
                <w:iCs/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i/>
                <w:iCs/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i/>
                <w:iCs/>
                <w:sz w:val="20"/>
                <w:szCs w:val="20"/>
              </w:rPr>
            </w:pPr>
          </w:p>
          <w:p w:rsidR="001A572D" w:rsidRPr="009F64FA" w:rsidRDefault="001A572D" w:rsidP="00B22EAE">
            <w:pPr>
              <w:jc w:val="both"/>
              <w:rPr>
                <w:i/>
                <w:iCs/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12-04-12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16-04-12</w:t>
            </w:r>
            <w:r w:rsidRPr="004119C0">
              <w:rPr>
                <w:sz w:val="20"/>
                <w:szCs w:val="20"/>
              </w:rPr>
              <w:t xml:space="preserve">  dalle </w:t>
            </w:r>
            <w:r>
              <w:rPr>
                <w:sz w:val="20"/>
                <w:szCs w:val="20"/>
              </w:rPr>
              <w:t>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19-04-12  dalle 14,30 alle 18,30 </w:t>
            </w: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B22EA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B22EAE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 - - - - - - - - - - - - - - - - - - - -</w:t>
            </w:r>
          </w:p>
          <w:p w:rsidR="001A572D" w:rsidRDefault="001A572D" w:rsidP="002F5BCC">
            <w:pPr>
              <w:jc w:val="both"/>
              <w:rPr>
                <w:sz w:val="20"/>
                <w:szCs w:val="20"/>
              </w:rPr>
            </w:pPr>
          </w:p>
          <w:p w:rsidR="001A572D" w:rsidRPr="0015313C" w:rsidRDefault="001A572D" w:rsidP="002F5BCC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2F5B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2F5B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2F5B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2F5BCC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</w:tc>
      </w:tr>
    </w:tbl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Default="001A572D" w:rsidP="00B23CD5">
      <w:pPr>
        <w:jc w:val="both"/>
      </w:pPr>
    </w:p>
    <w:p w:rsidR="001A572D" w:rsidRPr="00B7774C" w:rsidRDefault="001A572D" w:rsidP="00B23CD5">
      <w:pPr>
        <w:jc w:val="both"/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1"/>
        <w:gridCol w:w="2244"/>
        <w:gridCol w:w="2659"/>
        <w:gridCol w:w="1276"/>
        <w:gridCol w:w="2835"/>
      </w:tblGrid>
      <w:tr w:rsidR="001A572D" w:rsidRPr="00A85271"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 w:rsidRPr="004119C0">
              <w:rPr>
                <w:b/>
                <w:bCs/>
                <w:sz w:val="32"/>
                <w:szCs w:val="32"/>
              </w:rPr>
              <w:t>VAM</w:t>
            </w:r>
          </w:p>
        </w:tc>
        <w:tc>
          <w:tcPr>
            <w:tcW w:w="0" w:type="auto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DISEGNO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PROFESSIONALE</w:t>
            </w:r>
          </w:p>
        </w:tc>
        <w:tc>
          <w:tcPr>
            <w:tcW w:w="2659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Letizia Angela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-- - - - - -</w:t>
            </w:r>
          </w:p>
          <w:p w:rsidR="001A572D" w:rsidRPr="00A85271" w:rsidRDefault="001A572D" w:rsidP="004119C0">
            <w:pPr>
              <w:jc w:val="both"/>
            </w:pPr>
            <w:r>
              <w:t>Guerriero Maria</w:t>
            </w:r>
          </w:p>
        </w:tc>
        <w:tc>
          <w:tcPr>
            <w:tcW w:w="1276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55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 xml:space="preserve">II </w:t>
            </w:r>
            <w:r w:rsidRPr="004119C0">
              <w:rPr>
                <w:sz w:val="22"/>
                <w:szCs w:val="22"/>
              </w:rPr>
              <w:t>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Aula</w:t>
            </w:r>
            <w:r>
              <w:rPr>
                <w:sz w:val="22"/>
                <w:szCs w:val="22"/>
              </w:rPr>
              <w:t>58</w:t>
            </w:r>
            <w:r w:rsidRPr="004119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15313C" w:rsidRDefault="001A572D" w:rsidP="00F565E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12-04-12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02-05-12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07-05-12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11-05-12  dalle 16,30 alle 18,3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- - - - -- - 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</w:p>
          <w:p w:rsidR="001A572D" w:rsidRPr="0015313C" w:rsidRDefault="001A572D" w:rsidP="00F565EE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13-04-12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04-05-12  dalle 14,30 alle 17,3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09-05-12  dalle 14,30 alle 16</w:t>
            </w:r>
            <w:r w:rsidRPr="004119C0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F565E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11-05-12  dalle 14,30 alle 16,3</w:t>
            </w:r>
            <w:r w:rsidRPr="004119C0">
              <w:rPr>
                <w:sz w:val="20"/>
                <w:szCs w:val="20"/>
              </w:rPr>
              <w:t>0</w:t>
            </w:r>
          </w:p>
          <w:p w:rsidR="001A572D" w:rsidRPr="004119C0" w:rsidRDefault="001A572D" w:rsidP="00A254DA">
            <w:pPr>
              <w:jc w:val="both"/>
              <w:rPr>
                <w:sz w:val="20"/>
                <w:szCs w:val="20"/>
              </w:rPr>
            </w:pPr>
          </w:p>
        </w:tc>
      </w:tr>
      <w:tr w:rsidR="001A572D">
        <w:tc>
          <w:tcPr>
            <w:tcW w:w="0" w:type="auto"/>
          </w:tcPr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Default="001A572D" w:rsidP="004119C0">
            <w:pPr>
              <w:jc w:val="center"/>
            </w:pPr>
          </w:p>
          <w:p w:rsidR="001A572D" w:rsidRPr="004119C0" w:rsidRDefault="001A572D" w:rsidP="004119C0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VB</w:t>
            </w:r>
            <w:r w:rsidRPr="004119C0">
              <w:rPr>
                <w:b/>
                <w:bCs/>
                <w:sz w:val="32"/>
                <w:szCs w:val="32"/>
              </w:rPr>
              <w:t>M</w:t>
            </w:r>
          </w:p>
        </w:tc>
        <w:tc>
          <w:tcPr>
            <w:tcW w:w="0" w:type="auto"/>
          </w:tcPr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ITALIANO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>- - - - - - - - -  - - - - - - - -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DISEGNO</w:t>
            </w:r>
          </w:p>
          <w:p w:rsidR="001A572D" w:rsidRPr="004119C0" w:rsidRDefault="001A572D" w:rsidP="004119C0">
            <w:pPr>
              <w:jc w:val="both"/>
              <w:rPr>
                <w:b/>
                <w:bCs/>
              </w:rPr>
            </w:pPr>
            <w:r w:rsidRPr="004119C0">
              <w:rPr>
                <w:b/>
                <w:bCs/>
              </w:rPr>
              <w:t>PROFESSIONALE</w:t>
            </w:r>
          </w:p>
        </w:tc>
        <w:tc>
          <w:tcPr>
            <w:tcW w:w="2659" w:type="dxa"/>
          </w:tcPr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  <w:r>
              <w:t>Forlani Immacolata</w:t>
            </w: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Default="001A572D" w:rsidP="004119C0">
            <w:pPr>
              <w:jc w:val="both"/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</w:t>
            </w:r>
          </w:p>
          <w:p w:rsidR="001A572D" w:rsidRPr="00A85271" w:rsidRDefault="001A572D" w:rsidP="004119C0">
            <w:pPr>
              <w:jc w:val="both"/>
            </w:pPr>
            <w:r>
              <w:t>Sagnelli Alfonso</w:t>
            </w:r>
          </w:p>
        </w:tc>
        <w:tc>
          <w:tcPr>
            <w:tcW w:w="1276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</w:pPr>
            <w:r>
              <w:rPr>
                <w:sz w:val="22"/>
                <w:szCs w:val="22"/>
              </w:rPr>
              <w:t>II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59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16"/>
                <w:szCs w:val="16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-- - 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I</w:t>
            </w:r>
            <w:r w:rsidRPr="004119C0">
              <w:rPr>
                <w:sz w:val="22"/>
                <w:szCs w:val="22"/>
              </w:rPr>
              <w:t xml:space="preserve"> PIANO</w:t>
            </w:r>
          </w:p>
          <w:p w:rsidR="001A572D" w:rsidRPr="004119C0" w:rsidRDefault="001A572D" w:rsidP="004119C0">
            <w:pPr>
              <w:jc w:val="both"/>
            </w:pPr>
            <w:r w:rsidRPr="004119C0">
              <w:rPr>
                <w:sz w:val="22"/>
                <w:szCs w:val="22"/>
              </w:rPr>
              <w:t xml:space="preserve">Aula 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2835" w:type="dxa"/>
          </w:tcPr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</w:p>
          <w:p w:rsidR="001A572D" w:rsidRPr="0015313C" w:rsidRDefault="001A572D" w:rsidP="00A428F4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A428F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A428F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A428F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4119C0">
            <w:pPr>
              <w:jc w:val="both"/>
              <w:rPr>
                <w:sz w:val="20"/>
                <w:szCs w:val="20"/>
              </w:rPr>
            </w:pPr>
            <w:r w:rsidRPr="004119C0">
              <w:rPr>
                <w:sz w:val="20"/>
                <w:szCs w:val="20"/>
              </w:rPr>
              <w:t xml:space="preserve">- - - - - - - - - - - - - - - - - - - -- - </w:t>
            </w:r>
          </w:p>
          <w:p w:rsidR="001A572D" w:rsidRPr="0015313C" w:rsidRDefault="001A572D" w:rsidP="001E57D2">
            <w:pPr>
              <w:jc w:val="both"/>
              <w:rPr>
                <w:sz w:val="20"/>
                <w:szCs w:val="20"/>
              </w:rPr>
            </w:pPr>
          </w:p>
          <w:p w:rsidR="001A572D" w:rsidRPr="004119C0" w:rsidRDefault="001A572D" w:rsidP="001E57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1E57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1E57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20-04-12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Pr="004119C0" w:rsidRDefault="001A572D" w:rsidP="001E57D2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04-05-12</w:t>
            </w:r>
            <w:r w:rsidRPr="004119C0">
              <w:rPr>
                <w:sz w:val="20"/>
                <w:szCs w:val="20"/>
              </w:rPr>
              <w:t xml:space="preserve">  dalle 14,30 alle 17,00</w:t>
            </w:r>
          </w:p>
          <w:p w:rsidR="001A572D" w:rsidRDefault="001A572D" w:rsidP="004119C0">
            <w:pPr>
              <w:jc w:val="both"/>
            </w:pPr>
          </w:p>
        </w:tc>
      </w:tr>
    </w:tbl>
    <w:p w:rsidR="001A572D" w:rsidRDefault="001A572D" w:rsidP="00B23CD5"/>
    <w:p w:rsidR="001A572D" w:rsidRDefault="001A572D" w:rsidP="00B23CD5"/>
    <w:p w:rsidR="001A572D" w:rsidRDefault="001A572D" w:rsidP="00B23CD5"/>
    <w:p w:rsidR="001A572D" w:rsidRDefault="001A572D" w:rsidP="00B23CD5"/>
    <w:p w:rsidR="001A572D" w:rsidRDefault="001A572D" w:rsidP="00B23CD5"/>
    <w:p w:rsidR="001A572D" w:rsidRDefault="001A572D" w:rsidP="00B23CD5"/>
    <w:p w:rsidR="001A572D" w:rsidRDefault="001A572D" w:rsidP="00B23CD5"/>
    <w:p w:rsidR="001A572D" w:rsidRDefault="001A572D" w:rsidP="00A547E0">
      <w:pPr>
        <w:jc w:val="both"/>
      </w:pPr>
      <w:r>
        <w:t>Marcianise, 02/04/12                                                                         IL DIRIGENTE SCOLASTICO</w:t>
      </w:r>
    </w:p>
    <w:p w:rsidR="001A572D" w:rsidRDefault="001A572D" w:rsidP="00A547E0">
      <w:pPr>
        <w:jc w:val="both"/>
      </w:pPr>
      <w:r>
        <w:t xml:space="preserve">                                                                                                           Prof. Emma Marchitto</w:t>
      </w:r>
    </w:p>
    <w:p w:rsidR="001A572D" w:rsidRDefault="001A572D"/>
    <w:sectPr w:rsidR="001A572D" w:rsidSect="003969B1">
      <w:pgSz w:w="11906" w:h="16838"/>
      <w:pgMar w:top="719" w:right="1134" w:bottom="53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A4FF9"/>
    <w:multiLevelType w:val="hybridMultilevel"/>
    <w:tmpl w:val="4F504A24"/>
    <w:lvl w:ilvl="0" w:tplc="79A881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3CD5"/>
    <w:rsid w:val="00006630"/>
    <w:rsid w:val="00014D73"/>
    <w:rsid w:val="00014EB5"/>
    <w:rsid w:val="0002725E"/>
    <w:rsid w:val="0004109F"/>
    <w:rsid w:val="00044B34"/>
    <w:rsid w:val="00067A81"/>
    <w:rsid w:val="000727E0"/>
    <w:rsid w:val="000B36CA"/>
    <w:rsid w:val="000D0FB1"/>
    <w:rsid w:val="000E3685"/>
    <w:rsid w:val="0011012E"/>
    <w:rsid w:val="00131365"/>
    <w:rsid w:val="00151F86"/>
    <w:rsid w:val="0015313C"/>
    <w:rsid w:val="00167639"/>
    <w:rsid w:val="00181BA6"/>
    <w:rsid w:val="00197990"/>
    <w:rsid w:val="001A572D"/>
    <w:rsid w:val="001C7310"/>
    <w:rsid w:val="001D4930"/>
    <w:rsid w:val="001D561F"/>
    <w:rsid w:val="001D66AD"/>
    <w:rsid w:val="001E3E99"/>
    <w:rsid w:val="001E57D2"/>
    <w:rsid w:val="00214F2B"/>
    <w:rsid w:val="00236CB6"/>
    <w:rsid w:val="00284EF9"/>
    <w:rsid w:val="002B711A"/>
    <w:rsid w:val="002F5BCC"/>
    <w:rsid w:val="0036375B"/>
    <w:rsid w:val="003969B1"/>
    <w:rsid w:val="003A658C"/>
    <w:rsid w:val="003C36E2"/>
    <w:rsid w:val="003E1F5F"/>
    <w:rsid w:val="003E4315"/>
    <w:rsid w:val="003E75E1"/>
    <w:rsid w:val="003F4004"/>
    <w:rsid w:val="004027D9"/>
    <w:rsid w:val="00403DEB"/>
    <w:rsid w:val="004119C0"/>
    <w:rsid w:val="0041430A"/>
    <w:rsid w:val="00420081"/>
    <w:rsid w:val="00420524"/>
    <w:rsid w:val="00425414"/>
    <w:rsid w:val="004842BC"/>
    <w:rsid w:val="004A5397"/>
    <w:rsid w:val="004D102A"/>
    <w:rsid w:val="004D48B3"/>
    <w:rsid w:val="004E2CE4"/>
    <w:rsid w:val="00507C06"/>
    <w:rsid w:val="00545BCC"/>
    <w:rsid w:val="005478A9"/>
    <w:rsid w:val="005607B6"/>
    <w:rsid w:val="005A6775"/>
    <w:rsid w:val="005A7FC7"/>
    <w:rsid w:val="00605C71"/>
    <w:rsid w:val="0063788B"/>
    <w:rsid w:val="00654A56"/>
    <w:rsid w:val="006A08DF"/>
    <w:rsid w:val="006A19E1"/>
    <w:rsid w:val="006A2665"/>
    <w:rsid w:val="006A5787"/>
    <w:rsid w:val="006B47CF"/>
    <w:rsid w:val="006C75A9"/>
    <w:rsid w:val="006F0696"/>
    <w:rsid w:val="00704777"/>
    <w:rsid w:val="00705B11"/>
    <w:rsid w:val="00706033"/>
    <w:rsid w:val="007063EB"/>
    <w:rsid w:val="007540F6"/>
    <w:rsid w:val="00785484"/>
    <w:rsid w:val="00786DB1"/>
    <w:rsid w:val="007A395C"/>
    <w:rsid w:val="00803AA6"/>
    <w:rsid w:val="008074CE"/>
    <w:rsid w:val="00812889"/>
    <w:rsid w:val="00821857"/>
    <w:rsid w:val="00837928"/>
    <w:rsid w:val="008404CE"/>
    <w:rsid w:val="00841283"/>
    <w:rsid w:val="00882F38"/>
    <w:rsid w:val="00894F04"/>
    <w:rsid w:val="00896A8D"/>
    <w:rsid w:val="00897C80"/>
    <w:rsid w:val="008C07C5"/>
    <w:rsid w:val="008E65E1"/>
    <w:rsid w:val="008E67E8"/>
    <w:rsid w:val="00905959"/>
    <w:rsid w:val="0090734B"/>
    <w:rsid w:val="009223D4"/>
    <w:rsid w:val="00922F3E"/>
    <w:rsid w:val="00927E90"/>
    <w:rsid w:val="009311CB"/>
    <w:rsid w:val="00967B92"/>
    <w:rsid w:val="009721CC"/>
    <w:rsid w:val="00973DD2"/>
    <w:rsid w:val="009817A6"/>
    <w:rsid w:val="0099596D"/>
    <w:rsid w:val="009A4995"/>
    <w:rsid w:val="009A6ACE"/>
    <w:rsid w:val="009C45F1"/>
    <w:rsid w:val="009C5432"/>
    <w:rsid w:val="009D4DA7"/>
    <w:rsid w:val="009F64FA"/>
    <w:rsid w:val="00A254DA"/>
    <w:rsid w:val="00A428F4"/>
    <w:rsid w:val="00A47C5D"/>
    <w:rsid w:val="00A547E0"/>
    <w:rsid w:val="00A551BF"/>
    <w:rsid w:val="00A6156D"/>
    <w:rsid w:val="00A645C6"/>
    <w:rsid w:val="00A72B43"/>
    <w:rsid w:val="00A7340E"/>
    <w:rsid w:val="00A75A40"/>
    <w:rsid w:val="00A85271"/>
    <w:rsid w:val="00A95EF5"/>
    <w:rsid w:val="00AC6EF9"/>
    <w:rsid w:val="00AF2002"/>
    <w:rsid w:val="00B03360"/>
    <w:rsid w:val="00B22EAE"/>
    <w:rsid w:val="00B23CD5"/>
    <w:rsid w:val="00B408A4"/>
    <w:rsid w:val="00B53334"/>
    <w:rsid w:val="00B61703"/>
    <w:rsid w:val="00B7774C"/>
    <w:rsid w:val="00B82361"/>
    <w:rsid w:val="00B90B5F"/>
    <w:rsid w:val="00B922EB"/>
    <w:rsid w:val="00BA2670"/>
    <w:rsid w:val="00BB7ECF"/>
    <w:rsid w:val="00BC2E43"/>
    <w:rsid w:val="00BF70F8"/>
    <w:rsid w:val="00C04D59"/>
    <w:rsid w:val="00C07B82"/>
    <w:rsid w:val="00C11076"/>
    <w:rsid w:val="00C11964"/>
    <w:rsid w:val="00C13D0A"/>
    <w:rsid w:val="00C162C8"/>
    <w:rsid w:val="00C34FDA"/>
    <w:rsid w:val="00C35092"/>
    <w:rsid w:val="00C44B0E"/>
    <w:rsid w:val="00C53AB2"/>
    <w:rsid w:val="00C908E1"/>
    <w:rsid w:val="00C97BFB"/>
    <w:rsid w:val="00CC7137"/>
    <w:rsid w:val="00CF182E"/>
    <w:rsid w:val="00D155CD"/>
    <w:rsid w:val="00D23E2A"/>
    <w:rsid w:val="00D41EF4"/>
    <w:rsid w:val="00D43907"/>
    <w:rsid w:val="00D50EA9"/>
    <w:rsid w:val="00D524A7"/>
    <w:rsid w:val="00D53ED9"/>
    <w:rsid w:val="00D92804"/>
    <w:rsid w:val="00DB3CA9"/>
    <w:rsid w:val="00DB7BBC"/>
    <w:rsid w:val="00DC6324"/>
    <w:rsid w:val="00E05845"/>
    <w:rsid w:val="00E220B1"/>
    <w:rsid w:val="00E24428"/>
    <w:rsid w:val="00E75C0C"/>
    <w:rsid w:val="00ED5229"/>
    <w:rsid w:val="00ED57C5"/>
    <w:rsid w:val="00EE5140"/>
    <w:rsid w:val="00EF0871"/>
    <w:rsid w:val="00EF52C4"/>
    <w:rsid w:val="00F26A11"/>
    <w:rsid w:val="00F42343"/>
    <w:rsid w:val="00F43BBF"/>
    <w:rsid w:val="00F565EE"/>
    <w:rsid w:val="00F91CD3"/>
    <w:rsid w:val="00FA0747"/>
    <w:rsid w:val="00FA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3CD5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23CD5"/>
    <w:pPr>
      <w:keepNext/>
      <w:jc w:val="center"/>
      <w:outlineLvl w:val="1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23CD5"/>
    <w:pPr>
      <w:keepNext/>
      <w:jc w:val="center"/>
      <w:outlineLvl w:val="3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B23CD5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B23CD5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B23CD5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B23CD5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23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3CD5"/>
    <w:rPr>
      <w:rFonts w:ascii="Tahoma" w:hAnsi="Tahoma" w:cs="Tahoma"/>
      <w:sz w:val="16"/>
      <w:szCs w:val="16"/>
      <w:lang w:eastAsia="it-IT"/>
    </w:rPr>
  </w:style>
  <w:style w:type="character" w:customStyle="1" w:styleId="HeaderChar">
    <w:name w:val="Header Char"/>
    <w:uiPriority w:val="99"/>
    <w:locked/>
    <w:rsid w:val="0063788B"/>
    <w:rPr>
      <w:rFonts w:ascii="Calibri" w:hAnsi="Calibri"/>
      <w:sz w:val="22"/>
      <w:lang w:val="it-IT" w:eastAsia="en-US"/>
    </w:rPr>
  </w:style>
  <w:style w:type="paragraph" w:styleId="Header">
    <w:name w:val="header"/>
    <w:basedOn w:val="Normal"/>
    <w:link w:val="HeaderChar1"/>
    <w:uiPriority w:val="99"/>
    <w:rsid w:val="0063788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A6156D"/>
    <w:rPr>
      <w:rFonts w:ascii="Times New Roman" w:hAnsi="Times New Roman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605C7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75A40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486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4</Pages>
  <Words>1137</Words>
  <Characters>6486</Characters>
  <Application>Microsoft Office Outlook</Application>
  <DocSecurity>0</DocSecurity>
  <Lines>0</Lines>
  <Paragraphs>0</Paragraphs>
  <ScaleCrop>false</ScaleCrop>
  <Company>privato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Prot</dc:title>
  <dc:subject/>
  <dc:creator>carmen</dc:creator>
  <cp:keywords/>
  <dc:description/>
  <cp:lastModifiedBy>Privato</cp:lastModifiedBy>
  <cp:revision>2</cp:revision>
  <cp:lastPrinted>2012-04-02T12:31:00Z</cp:lastPrinted>
  <dcterms:created xsi:type="dcterms:W3CDTF">2012-04-04T19:48:00Z</dcterms:created>
  <dcterms:modified xsi:type="dcterms:W3CDTF">2012-04-04T19:48:00Z</dcterms:modified>
</cp:coreProperties>
</file>