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99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8280"/>
        <w:gridCol w:w="1080"/>
      </w:tblGrid>
      <w:tr w:rsidR="00E75A45" w:rsidRPr="006C36C7" w:rsidTr="009D2089">
        <w:trPr>
          <w:trHeight w:val="1797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E75A45" w:rsidRPr="006C36C7" w:rsidRDefault="00E75A45" w:rsidP="009D2089">
            <w:pPr>
              <w:rPr>
                <w:b/>
                <w:sz w:val="26"/>
                <w:szCs w:val="26"/>
                <w:u w:color="FF0000"/>
              </w:rPr>
            </w:pPr>
            <w:r w:rsidRPr="00B77C93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4" o:title=""/>
                </v:shape>
              </w:pict>
            </w:r>
          </w:p>
          <w:p w:rsidR="00E75A45" w:rsidRPr="006C36C7" w:rsidRDefault="00E75A45" w:rsidP="009D20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</w:tcPr>
          <w:p w:rsidR="00E75A45" w:rsidRPr="002A6BAE" w:rsidRDefault="00E75A45" w:rsidP="009D2089">
            <w:pPr>
              <w:jc w:val="center"/>
              <w:rPr>
                <w:b/>
                <w:u w:color="FF0000"/>
              </w:rPr>
            </w:pPr>
            <w:r w:rsidRPr="002A6BAE">
              <w:rPr>
                <w:b/>
                <w:u w:color="FF0000"/>
              </w:rPr>
              <w:t>I.S.I.S.S.  “ G. B.  NOVELLI ”</w:t>
            </w:r>
          </w:p>
          <w:p w:rsidR="00E75A45" w:rsidRPr="00566534" w:rsidRDefault="00E75A45" w:rsidP="009D2089">
            <w:pPr>
              <w:tabs>
                <w:tab w:val="left" w:pos="1910"/>
              </w:tabs>
              <w:jc w:val="center"/>
              <w:rPr>
                <w:u w:color="FF0000"/>
              </w:rPr>
            </w:pPr>
            <w:r w:rsidRPr="00566534">
              <w:rPr>
                <w:u w:color="FF0000"/>
              </w:rPr>
              <w:t>Liceo delle Scienze Umane</w:t>
            </w:r>
            <w:r>
              <w:rPr>
                <w:u w:color="FF0000"/>
              </w:rPr>
              <w:t xml:space="preserve"> -</w:t>
            </w:r>
            <w:r w:rsidRPr="00566534">
              <w:rPr>
                <w:u w:color="FF0000"/>
              </w:rPr>
              <w:t xml:space="preserve"> Liceo Linguistico</w:t>
            </w:r>
          </w:p>
          <w:p w:rsidR="00E75A45" w:rsidRPr="00566534" w:rsidRDefault="00E75A45" w:rsidP="009D2089">
            <w:pPr>
              <w:jc w:val="center"/>
              <w:rPr>
                <w:u w:color="FF0000"/>
              </w:rPr>
            </w:pPr>
            <w:r w:rsidRPr="00566534">
              <w:rPr>
                <w:u w:color="FF0000"/>
              </w:rPr>
              <w:t>Liceo delle Scienze Umane opzione economico sociale</w:t>
            </w:r>
          </w:p>
          <w:p w:rsidR="00E75A45" w:rsidRPr="00566534" w:rsidRDefault="00E75A45" w:rsidP="009D2089">
            <w:pPr>
              <w:pStyle w:val="Heading4"/>
              <w:spacing w:before="0" w:after="0"/>
              <w:jc w:val="center"/>
              <w:rPr>
                <w:b w:val="0"/>
                <w:sz w:val="20"/>
                <w:szCs w:val="20"/>
                <w:u w:color="FF0000"/>
              </w:rPr>
            </w:pPr>
            <w:r w:rsidRPr="00566534">
              <w:rPr>
                <w:b w:val="0"/>
                <w:sz w:val="20"/>
                <w:szCs w:val="20"/>
                <w:u w:color="FF0000"/>
              </w:rPr>
              <w:t xml:space="preserve">Istituto Professionale Industria e Artigianato </w:t>
            </w:r>
            <w:r>
              <w:rPr>
                <w:b w:val="0"/>
                <w:sz w:val="20"/>
                <w:szCs w:val="20"/>
                <w:u w:color="FF0000"/>
              </w:rPr>
              <w:t xml:space="preserve">- </w:t>
            </w:r>
            <w:r w:rsidRPr="00566534">
              <w:rPr>
                <w:b w:val="0"/>
                <w:sz w:val="20"/>
                <w:szCs w:val="20"/>
                <w:u w:color="FF0000"/>
              </w:rPr>
              <w:t>Abbigliamento e Moda</w:t>
            </w:r>
          </w:p>
          <w:p w:rsidR="00E75A45" w:rsidRPr="00566534" w:rsidRDefault="00E75A45" w:rsidP="009D2089">
            <w:pPr>
              <w:pStyle w:val="Heading4"/>
              <w:spacing w:before="0" w:after="0"/>
              <w:jc w:val="center"/>
              <w:rPr>
                <w:b w:val="0"/>
                <w:sz w:val="20"/>
                <w:szCs w:val="20"/>
                <w:u w:color="FF0000"/>
              </w:rPr>
            </w:pPr>
            <w:r w:rsidRPr="00566534">
              <w:rPr>
                <w:b w:val="0"/>
                <w:sz w:val="20"/>
                <w:szCs w:val="20"/>
                <w:u w:color="FF0000"/>
              </w:rPr>
              <w:t>Istituto Professionale per i Servizi Socio-Sanitari</w:t>
            </w:r>
          </w:p>
          <w:p w:rsidR="00E75A45" w:rsidRPr="00566534" w:rsidRDefault="00E75A45" w:rsidP="009D2089">
            <w:pPr>
              <w:jc w:val="center"/>
              <w:rPr>
                <w:u w:color="FF0000"/>
              </w:rPr>
            </w:pPr>
            <w:r w:rsidRPr="00566534">
              <w:rPr>
                <w:u w:color="FF0000"/>
              </w:rPr>
              <w:t xml:space="preserve">Via G.B. Novelli, n° 1  81025 </w:t>
            </w:r>
            <w:r w:rsidRPr="00566534">
              <w:rPr>
                <w:b/>
                <w:u w:color="FF0000"/>
              </w:rPr>
              <w:t>MARCIANISE</w:t>
            </w:r>
            <w:r w:rsidRPr="00566534">
              <w:rPr>
                <w:u w:color="FF0000"/>
              </w:rPr>
              <w:t xml:space="preserve"> (CE</w:t>
            </w:r>
            <w:r w:rsidRPr="00566534">
              <w:rPr>
                <w:b/>
                <w:u w:color="FF0000"/>
              </w:rPr>
              <w:t xml:space="preserve">) – </w:t>
            </w:r>
            <w:r w:rsidRPr="00566534">
              <w:rPr>
                <w:u w:color="FF0000"/>
              </w:rPr>
              <w:t xml:space="preserve"> Codice Fiscale: 80102490614</w:t>
            </w:r>
          </w:p>
          <w:p w:rsidR="00E75A45" w:rsidRPr="00566534" w:rsidRDefault="00E75A45" w:rsidP="009D2089">
            <w:pPr>
              <w:jc w:val="center"/>
              <w:rPr>
                <w:b/>
                <w:u w:color="FF0000"/>
              </w:rPr>
            </w:pPr>
            <w:r w:rsidRPr="00566534">
              <w:rPr>
                <w:u w:color="FF0000"/>
              </w:rPr>
              <w:t>DISTRETTO SCOLASTICO  n° 14</w:t>
            </w:r>
          </w:p>
          <w:p w:rsidR="00E75A45" w:rsidRPr="00566534" w:rsidRDefault="00E75A45" w:rsidP="009D2089">
            <w:pPr>
              <w:jc w:val="center"/>
              <w:rPr>
                <w:u w:color="FF0000"/>
              </w:rPr>
            </w:pPr>
            <w:r w:rsidRPr="00566534">
              <w:rPr>
                <w:u w:color="FF0000"/>
              </w:rPr>
              <w:t>Segreteria Tel</w:t>
            </w:r>
            <w:r>
              <w:rPr>
                <w:u w:color="FF0000"/>
              </w:rPr>
              <w:t>.</w:t>
            </w:r>
            <w:r w:rsidRPr="00566534">
              <w:rPr>
                <w:u w:color="FF0000"/>
              </w:rPr>
              <w:t>:</w:t>
            </w:r>
            <w:r>
              <w:rPr>
                <w:u w:color="FF0000"/>
              </w:rPr>
              <w:t xml:space="preserve"> 0823-511909  Vicedirigenza  Tel</w:t>
            </w:r>
            <w:r w:rsidRPr="00566534">
              <w:rPr>
                <w:u w:color="FF0000"/>
              </w:rPr>
              <w:t>: 0823-5800</w:t>
            </w:r>
            <w:r>
              <w:rPr>
                <w:u w:color="FF0000"/>
              </w:rPr>
              <w:t>40</w:t>
            </w:r>
            <w:r w:rsidRPr="00566534">
              <w:rPr>
                <w:u w:color="FF0000"/>
              </w:rPr>
              <w:t xml:space="preserve">  </w:t>
            </w:r>
            <w:r>
              <w:rPr>
                <w:u w:color="FF0000"/>
              </w:rPr>
              <w:t>Fax: 0823-511834</w:t>
            </w:r>
          </w:p>
          <w:p w:rsidR="00E75A45" w:rsidRPr="00566534" w:rsidRDefault="00E75A45" w:rsidP="009D2089">
            <w:pPr>
              <w:jc w:val="center"/>
              <w:rPr>
                <w:u w:color="FF0000"/>
              </w:rPr>
            </w:pPr>
            <w:r w:rsidRPr="00566534">
              <w:rPr>
                <w:u w:color="FF0000"/>
              </w:rPr>
              <w:t xml:space="preserve"> Dirigente Scolastico</w:t>
            </w:r>
            <w:r>
              <w:rPr>
                <w:u w:color="FF0000"/>
              </w:rPr>
              <w:t xml:space="preserve"> Tel.</w:t>
            </w:r>
            <w:r w:rsidRPr="00566534">
              <w:rPr>
                <w:u w:color="FF0000"/>
              </w:rPr>
              <w:t>: 0823-511863</w:t>
            </w:r>
          </w:p>
          <w:p w:rsidR="00E75A45" w:rsidRPr="002A6BAE" w:rsidRDefault="00E75A45" w:rsidP="009D2089">
            <w:pPr>
              <w:jc w:val="center"/>
              <w:rPr>
                <w:color w:val="0000FF"/>
                <w:u w:color="FF0000"/>
              </w:rPr>
            </w:pPr>
            <w:r w:rsidRPr="002A6BAE">
              <w:rPr>
                <w:u w:color="FF0000"/>
              </w:rPr>
              <w:t xml:space="preserve">E-mail : </w:t>
            </w:r>
            <w:hyperlink r:id="rId5" w:history="1">
              <w:r w:rsidRPr="002A6BAE">
                <w:rPr>
                  <w:rStyle w:val="Hyperlink"/>
                  <w:u w:color="FF0000"/>
                </w:rPr>
                <w:t>ceis01100n@istruzione.it</w:t>
              </w:r>
            </w:hyperlink>
            <w:r w:rsidRPr="002A6BAE">
              <w:rPr>
                <w:u w:color="FF0000"/>
              </w:rPr>
              <w:t xml:space="preserve">       E-mail certificata (PEC) : </w:t>
            </w:r>
            <w:hyperlink r:id="rId6" w:history="1">
              <w:r w:rsidRPr="002A6BAE">
                <w:rPr>
                  <w:rStyle w:val="Hyperlink"/>
                  <w:u w:color="FF0000"/>
                </w:rPr>
                <w:t>ceis01100n@ecert.it</w:t>
              </w:r>
            </w:hyperlink>
          </w:p>
          <w:p w:rsidR="00E75A45" w:rsidRPr="0010349B" w:rsidRDefault="00E75A45" w:rsidP="009D2089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2A6BAE">
              <w:rPr>
                <w:u w:color="FF0000"/>
                <w:lang w:val="en-GB"/>
              </w:rPr>
              <w:t xml:space="preserve">Sito Web : </w:t>
            </w:r>
            <w:hyperlink r:id="rId7" w:history="1">
              <w:r w:rsidRPr="002A6BAE">
                <w:rPr>
                  <w:rStyle w:val="Hyperlink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E75A45" w:rsidRPr="006C36C7" w:rsidRDefault="00E75A45" w:rsidP="009D2089">
            <w:pPr>
              <w:rPr>
                <w:b/>
                <w:sz w:val="26"/>
                <w:szCs w:val="26"/>
                <w:u w:color="FF0000"/>
              </w:rPr>
            </w:pPr>
            <w:r w:rsidRPr="00B77C93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8" o:title=""/>
                </v:shape>
              </w:pict>
            </w:r>
          </w:p>
          <w:p w:rsidR="00E75A45" w:rsidRPr="006C36C7" w:rsidRDefault="00E75A45" w:rsidP="009D2089">
            <w:pPr>
              <w:jc w:val="center"/>
              <w:rPr>
                <w:sz w:val="26"/>
                <w:szCs w:val="26"/>
              </w:rPr>
            </w:pPr>
          </w:p>
        </w:tc>
      </w:tr>
    </w:tbl>
    <w:p w:rsidR="00E75A45" w:rsidRPr="00F948A3" w:rsidRDefault="00E75A45" w:rsidP="00814E62">
      <w:pPr>
        <w:jc w:val="right"/>
        <w:rPr>
          <w:sz w:val="22"/>
          <w:szCs w:val="22"/>
          <w:u w:val="single"/>
        </w:rPr>
      </w:pPr>
      <w:r w:rsidRPr="00F948A3">
        <w:rPr>
          <w:sz w:val="22"/>
          <w:szCs w:val="22"/>
          <w:u w:val="single"/>
        </w:rPr>
        <w:t>Allegato A</w:t>
      </w:r>
    </w:p>
    <w:p w:rsidR="00E75A45" w:rsidRPr="00C029E7" w:rsidRDefault="00E75A45" w:rsidP="00814E62">
      <w:pPr>
        <w:autoSpaceDE w:val="0"/>
        <w:autoSpaceDN w:val="0"/>
        <w:adjustRightInd w:val="0"/>
        <w:jc w:val="right"/>
        <w:rPr>
          <w:b/>
          <w:bCs/>
        </w:rPr>
      </w:pPr>
    </w:p>
    <w:p w:rsidR="00E75A45" w:rsidRPr="00814E62" w:rsidRDefault="00E75A45" w:rsidP="00814E62">
      <w:pPr>
        <w:jc w:val="center"/>
        <w:rPr>
          <w:sz w:val="24"/>
          <w:szCs w:val="24"/>
        </w:rPr>
      </w:pPr>
      <w:r w:rsidRPr="00814E62">
        <w:rPr>
          <w:b/>
          <w:bCs/>
          <w:sz w:val="24"/>
          <w:szCs w:val="24"/>
        </w:rPr>
        <w:t>Progetto Aree a Rischio</w:t>
      </w:r>
    </w:p>
    <w:p w:rsidR="00E75A45" w:rsidRDefault="00E75A45" w:rsidP="00814E62">
      <w:pPr>
        <w:jc w:val="center"/>
        <w:rPr>
          <w:b/>
          <w:bCs/>
        </w:rPr>
      </w:pPr>
      <w:r w:rsidRPr="00C029E7">
        <w:rPr>
          <w:b/>
          <w:bCs/>
          <w:sz w:val="28"/>
          <w:szCs w:val="28"/>
        </w:rPr>
        <w:t>“INSIEME PER L'EUROPA”</w:t>
      </w:r>
      <w:r w:rsidRPr="00C029E7">
        <w:rPr>
          <w:b/>
          <w:bCs/>
        </w:rPr>
        <w:t xml:space="preserve"> </w:t>
      </w:r>
    </w:p>
    <w:p w:rsidR="00E75A45" w:rsidRPr="00C029E7" w:rsidRDefault="00E75A45" w:rsidP="00814E62">
      <w:pPr>
        <w:jc w:val="center"/>
        <w:rPr>
          <w:b/>
          <w:bCs/>
        </w:rPr>
      </w:pPr>
      <w:r>
        <w:rPr>
          <w:b/>
          <w:bCs/>
        </w:rPr>
        <w:t>Anno Scolastico 2011/2012</w:t>
      </w:r>
    </w:p>
    <w:p w:rsidR="00E75A45" w:rsidRPr="00C029E7" w:rsidRDefault="00E75A45" w:rsidP="00814E62">
      <w:pPr>
        <w:autoSpaceDE w:val="0"/>
        <w:autoSpaceDN w:val="0"/>
        <w:adjustRightInd w:val="0"/>
        <w:ind w:right="-285"/>
        <w:jc w:val="center"/>
        <w:rPr>
          <w:b/>
        </w:rPr>
      </w:pPr>
      <w:r w:rsidRPr="00C029E7">
        <w:rPr>
          <w:b/>
          <w:bCs/>
        </w:rPr>
        <w:t xml:space="preserve">(art.9 </w:t>
      </w:r>
      <w:r w:rsidRPr="00C029E7">
        <w:rPr>
          <w:b/>
        </w:rPr>
        <w:t>del C.C.N.L. Comparto Scuola- misure incentivanti per progetti relativi alle aree a rischio e contro l’emarginazione scolastica)</w:t>
      </w:r>
    </w:p>
    <w:p w:rsidR="00E75A45" w:rsidRPr="00F948A3" w:rsidRDefault="00E75A45" w:rsidP="00975196">
      <w:pPr>
        <w:rPr>
          <w:u w:val="single"/>
        </w:rPr>
      </w:pPr>
    </w:p>
    <w:p w:rsidR="00E75A45" w:rsidRPr="00F948A3" w:rsidRDefault="00E75A45" w:rsidP="00975196">
      <w:pPr>
        <w:rPr>
          <w:rFonts w:ascii="Verdana" w:hAnsi="Verdana" w:cs="Trebuchet MS"/>
          <w:b/>
        </w:rPr>
      </w:pPr>
    </w:p>
    <w:p w:rsidR="00E75A45" w:rsidRPr="00F948A3" w:rsidRDefault="00E75A45" w:rsidP="00814E62">
      <w:pPr>
        <w:jc w:val="center"/>
        <w:rPr>
          <w:b/>
        </w:rPr>
      </w:pPr>
      <w:r w:rsidRPr="00F948A3">
        <w:rPr>
          <w:rFonts w:ascii="Arial" w:hAnsi="Arial" w:cs="Arial"/>
          <w:b/>
        </w:rPr>
        <w:t>QUESTINONARIO DI SODDISFAZIONE</w:t>
      </w:r>
    </w:p>
    <w:p w:rsidR="00E75A45" w:rsidRPr="00F948A3" w:rsidRDefault="00E75A45" w:rsidP="00975196"/>
    <w:p w:rsidR="00E75A45" w:rsidRPr="00F948A3" w:rsidRDefault="00E75A45" w:rsidP="00975196"/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Modulo N.______           Titolo  __________________________________________________</w:t>
      </w:r>
    </w:p>
    <w:p w:rsidR="00E75A45" w:rsidRPr="00F948A3" w:rsidRDefault="00E75A45" w:rsidP="00975196"/>
    <w:p w:rsidR="00E75A45" w:rsidRDefault="00E75A45" w:rsidP="00975196">
      <w:pPr>
        <w:rPr>
          <w:rFonts w:ascii="Arial" w:hAnsi="Arial" w:cs="Arial"/>
          <w:b/>
        </w:rPr>
      </w:pPr>
    </w:p>
    <w:p w:rsidR="00E75A45" w:rsidRPr="00F948A3" w:rsidRDefault="00E75A45" w:rsidP="00975196">
      <w:pPr>
        <w:rPr>
          <w:rFonts w:ascii="Arial" w:hAnsi="Arial" w:cs="Arial"/>
          <w:b/>
        </w:rPr>
      </w:pPr>
      <w:r w:rsidRPr="00F948A3">
        <w:rPr>
          <w:rFonts w:ascii="Arial" w:hAnsi="Arial" w:cs="Arial"/>
          <w:b/>
        </w:rPr>
        <w:t>Il presente questionario è stato pensato in forma assolutamente anonima per garantire la massima libertà di espressione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>Attraverso il seguente questionario si tenta di raccogliere alcune valutazioni relativamente al modulo svolto, cogliendo la soddisfazione dei partecipanti  rispetto ad alcune dimensioni.</w:t>
      </w:r>
    </w:p>
    <w:p w:rsidR="00E75A45" w:rsidRPr="00F948A3" w:rsidRDefault="00E75A45" w:rsidP="00975196">
      <w:pPr>
        <w:autoSpaceDE w:val="0"/>
        <w:autoSpaceDN w:val="0"/>
        <w:adjustRightInd w:val="0"/>
        <w:rPr>
          <w:sz w:val="22"/>
          <w:szCs w:val="22"/>
        </w:rPr>
      </w:pPr>
      <w:r w:rsidRPr="00F948A3">
        <w:rPr>
          <w:rFonts w:ascii="Arial" w:hAnsi="Arial" w:cs="Arial"/>
        </w:rPr>
        <w:t>Ti chiediamo di indicare, per ciascuna di queste, il tuo giudizio apponendo una crocetta sul livello della scala che ritieni più congruente.</w:t>
      </w:r>
    </w:p>
    <w:p w:rsidR="00E75A45" w:rsidRPr="00F948A3" w:rsidRDefault="00E75A45" w:rsidP="00975196">
      <w:pPr>
        <w:autoSpaceDE w:val="0"/>
        <w:autoSpaceDN w:val="0"/>
        <w:adjustRightInd w:val="0"/>
        <w:rPr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948A3">
        <w:rPr>
          <w:rFonts w:ascii="Arial" w:hAnsi="Arial" w:cs="Arial"/>
        </w:rPr>
        <w:t xml:space="preserve">SEZIONE A. </w:t>
      </w:r>
      <w:r w:rsidRPr="00F948A3">
        <w:rPr>
          <w:rFonts w:ascii="Arial" w:hAnsi="Arial" w:cs="Arial"/>
          <w:b/>
        </w:rPr>
        <w:t>ORGANIZZAZIONE DEL MODULO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948A3">
        <w:rPr>
          <w:rFonts w:ascii="Arial" w:hAnsi="Arial" w:cs="Arial"/>
          <w:i/>
          <w:iCs/>
          <w:sz w:val="22"/>
          <w:szCs w:val="22"/>
        </w:rPr>
        <w:t>In questa sezione  si chiede di esprimere il  giudizio in merito ad alcuni aspetti organizzativi.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  <w:sz w:val="22"/>
          <w:szCs w:val="22"/>
        </w:rPr>
        <w:t>1. All’inizio del modulo, gli obiettivi e i contenuti sono stati presentati in modo: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026" style="position:absolute;margin-left:135pt;margin-top:7.6pt;width:243pt;height:27pt;z-index:251635712" coordorigin="3654,8077" coordsize="4860,54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654;top:8077;width:540;height:540" filled="f" strokeweight="1pt">
              <v:textbox style="mso-next-textbox:#_x0000_s102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28" type="#_x0000_t202" style="position:absolute;left:7974;top:8077;width:540;height:540" filled="f" strokeweight="1pt">
              <v:textbox style="mso-next-textbox:#_x0000_s102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29" type="#_x0000_t202" style="position:absolute;left:4374;top:8077;width:540;height:540" filled="f" strokeweight="1pt">
              <v:textbox style="mso-next-textbox:#_x0000_s102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30" type="#_x0000_t202" style="position:absolute;left:5094;top:8077;width:540;height:540" filled="f" strokeweight="1pt">
              <v:textbox style="mso-next-textbox:#_x0000_s103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31" type="#_x0000_t202" style="position:absolute;left:5814;top:8077;width:540;height:540" filled="f" strokeweight="1pt">
              <v:textbox style="mso-next-textbox:#_x0000_s103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32" type="#_x0000_t202" style="position:absolute;left:6534;top:8077;width:540;height:540" filled="f" strokeweight="1pt">
              <v:textbox style="mso-next-textbox:#_x0000_s103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33" type="#_x0000_t202" style="position:absolute;left:7254;top:8077;width:540;height:540" filled="f" strokeweight="1pt">
              <v:textbox style="mso-next-textbox:#_x0000_s103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>Per niente esauriente                                                                                            molto esauriente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2. All’inizio del modulo, gli aspetti organizzativi (orari, regole,…) sono stati presentati in modo: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034" style="position:absolute;margin-left:184.2pt;margin-top:478.4pt;width:243pt;height:27pt;z-index:251638784" coordorigin="3654,8077" coordsize="4860,540">
            <v:shape id="_x0000_s1035" type="#_x0000_t202" style="position:absolute;left:365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36" type="#_x0000_t202" style="position:absolute;left:797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37" type="#_x0000_t202" style="position:absolute;left:437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38" type="#_x0000_t202" style="position:absolute;left:509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39" type="#_x0000_t202" style="position:absolute;left:581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40" type="#_x0000_t202" style="position:absolute;left:653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41" type="#_x0000_t202" style="position:absolute;left:725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>
        <w:rPr>
          <w:noProof/>
        </w:rPr>
        <w:pict>
          <v:group id="_x0000_s1042" style="position:absolute;margin-left:135pt;margin-top:.8pt;width:243pt;height:27pt;z-index:251636736" coordorigin="3654,8077" coordsize="4860,540">
            <v:shape id="_x0000_s1043" type="#_x0000_t202" style="position:absolute;left:36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44" type="#_x0000_t202" style="position:absolute;left:79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45" type="#_x0000_t202" style="position:absolute;left:43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46" type="#_x0000_t202" style="position:absolute;left:509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47" type="#_x0000_t202" style="position:absolute;left:581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48" type="#_x0000_t202" style="position:absolute;left:653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49" type="#_x0000_t202" style="position:absolute;left:72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>Per niente esauriente                                                                                            molto esauriente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3. Rispetto agli obiettivi auspicati Il numero complessivo di ore del modulo è: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050" editas="canvas" style="position:absolute;margin-left:135pt;margin-top:6.7pt;width:243pt;height:27.4pt;z-index:251637760" coordorigin="1993,6998" coordsize="3668,411">
            <o:lock v:ext="edit" aspectratio="t"/>
            <v:shape id="_x0000_s1051" type="#_x0000_t75" style="position:absolute;left:1993;top:6998;width:3668;height:411" o:preferrelative="f">
              <v:fill o:detectmouseclick="t"/>
              <v:path o:extrusionok="t" o:connecttype="none"/>
              <o:lock v:ext="edit" text="t"/>
            </v:shape>
            <v:shape id="_x0000_s1052" type="#_x0000_t202" style="position:absolute;left:1993;top:7004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bCs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53" type="#_x0000_t202" style="position:absolute;left:5253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54" type="#_x0000_t202" style="position:absolute;left:2536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55" type="#_x0000_t202" style="position:absolute;left:3080;top:6998;width:407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56" type="#_x0000_t202" style="position:absolute;left:3623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57" type="#_x0000_t202" style="position:absolute;left:4167;top:6998;width:407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58" type="#_x0000_t202" style="position:absolute;left:4710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                  </w:t>
      </w:r>
      <w:r w:rsidRPr="00F948A3">
        <w:rPr>
          <w:rFonts w:ascii="Arial" w:hAnsi="Arial" w:cs="Arial"/>
          <w:b/>
          <w:caps/>
        </w:rPr>
        <w:t>Scarso</w:t>
      </w:r>
      <w:r w:rsidRPr="00F948A3">
        <w:rPr>
          <w:rFonts w:ascii="Arial" w:hAnsi="Arial" w:cs="Arial"/>
        </w:rPr>
        <w:t xml:space="preserve">                                                                                                  </w:t>
      </w:r>
      <w:r w:rsidRPr="00F948A3">
        <w:rPr>
          <w:rFonts w:ascii="Arial" w:hAnsi="Arial" w:cs="Arial"/>
          <w:b/>
          <w:caps/>
        </w:rPr>
        <w:t>eccessivo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                     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</w:rPr>
        <w:t xml:space="preserve">                                                                                 </w:t>
      </w:r>
      <w:r w:rsidRPr="00F948A3">
        <w:rPr>
          <w:rFonts w:ascii="Arial" w:hAnsi="Arial" w:cs="Arial"/>
          <w:b/>
          <w:caps/>
        </w:rPr>
        <w:t>Adeguato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4. L’organizzazione del modulo in termini di orari è complessivamente: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>
        <w:rPr>
          <w:noProof/>
        </w:rPr>
        <w:pict>
          <v:group id="_x0000_s1059" editas="canvas" style="position:absolute;margin-left:135pt;margin-top:7.7pt;width:243pt;height:27.4pt;z-index:251641856" coordorigin="1993,6998" coordsize="3668,411">
            <o:lock v:ext="edit" aspectratio="t"/>
            <v:shape id="_x0000_s1060" type="#_x0000_t75" style="position:absolute;left:1993;top:6998;width:3668;height:411" o:preferrelative="f">
              <v:fill o:detectmouseclick="t"/>
              <v:path o:extrusionok="t" o:connecttype="none"/>
              <o:lock v:ext="edit" text="t"/>
            </v:shape>
            <v:shape id="_x0000_s1061" type="#_x0000_t202" style="position:absolute;left:1993;top:7004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bCs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62" type="#_x0000_t202" style="position:absolute;left:5253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63" type="#_x0000_t202" style="position:absolute;left:2536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64" type="#_x0000_t202" style="position:absolute;left:3080;top:6998;width:407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65" type="#_x0000_t202" style="position:absolute;left:3623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66" type="#_x0000_t202" style="position:absolute;left:4167;top:6998;width:407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67" type="#_x0000_t202" style="position:absolute;left:4710;top:6998;width:408;height:405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  <w:b/>
          <w:caps/>
        </w:rPr>
        <w:t xml:space="preserve">            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>
        <w:rPr>
          <w:noProof/>
        </w:rPr>
        <w:pict>
          <v:group id="_x0000_s1068" style="position:absolute;margin-left:184.2pt;margin-top:478.4pt;width:243pt;height:27pt;z-index:251640832" coordorigin="3654,8077" coordsize="4860,540">
            <v:shape id="_x0000_s1069" type="#_x0000_t202" style="position:absolute;left:365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70" type="#_x0000_t202" style="position:absolute;left:797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71" type="#_x0000_t202" style="position:absolute;left:437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72" type="#_x0000_t202" style="position:absolute;left:509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73" type="#_x0000_t202" style="position:absolute;left:581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74" type="#_x0000_t202" style="position:absolute;left:653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75" type="#_x0000_t202" style="position:absolute;left:725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  <w:b/>
          <w:caps/>
        </w:rPr>
        <w:t xml:space="preserve">                             Pessima</w:t>
      </w:r>
      <w:r>
        <w:rPr>
          <w:noProof/>
        </w:rPr>
        <w:pict>
          <v:group id="_x0000_s1076" style="position:absolute;margin-left:184.2pt;margin-top:478.4pt;width:243pt;height:27pt;z-index:251639808;mso-position-horizontal-relative:text;mso-position-vertical-relative:text" coordorigin="3654,8077" coordsize="4860,540">
            <v:shape id="_x0000_s1077" type="#_x0000_t202" style="position:absolute;left:365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78" type="#_x0000_t202" style="position:absolute;left:797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79" type="#_x0000_t202" style="position:absolute;left:437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80" type="#_x0000_t202" style="position:absolute;left:509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81" type="#_x0000_t202" style="position:absolute;left:581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82" type="#_x0000_t202" style="position:absolute;left:653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83" type="#_x0000_t202" style="position:absolute;left:7254;top:8077;width:540;height:540" filled="f" strokeweight="1pt">
              <v:textbox>
                <w:txbxContent>
                  <w:p w:rsidR="00E75A45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  <w:b/>
          <w:caps/>
        </w:rPr>
        <w:t xml:space="preserve">                                                                                              Ottima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5. Il rapporto complessivo tra il tuo partecipare attivamente al modulo ed il tuo ascoltare i docenti, è: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084" style="position:absolute;margin-left:117pt;margin-top:6pt;width:243pt;height:27pt;z-index:251642880" coordorigin="3654,8077" coordsize="4860,540">
            <v:shape id="_x0000_s1085" type="#_x0000_t202" style="position:absolute;left:36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86" type="#_x0000_t202" style="position:absolute;left:79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87" type="#_x0000_t202" style="position:absolute;left:43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88" type="#_x0000_t202" style="position:absolute;left:509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89" type="#_x0000_t202" style="position:absolute;left:581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90" type="#_x0000_t202" style="position:absolute;left:653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91" type="#_x0000_t202" style="position:absolute;left:72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  <w:b/>
          <w:caps/>
        </w:rPr>
        <w:t xml:space="preserve">                inadeguato                                                                                           adeguato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6. Come valuti il grado di pubblicizzazione e divulgazione dell’iniziativa?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092" style="position:absolute;margin-left:117pt;margin-top:10.7pt;width:243pt;height:27pt;z-index:251643904" coordorigin="3654,8077" coordsize="4860,540">
            <v:shape id="_x0000_s1093" type="#_x0000_t202" style="position:absolute;left:36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094" type="#_x0000_t202" style="position:absolute;left:79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095" type="#_x0000_t202" style="position:absolute;left:43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096" type="#_x0000_t202" style="position:absolute;left:509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097" type="#_x0000_t202" style="position:absolute;left:581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098" type="#_x0000_t202" style="position:absolute;left:653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099" type="#_x0000_t202" style="position:absolute;left:72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 inadeguato                                                                                           adeguato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7. Come valuti il grado di integrazione tra le diverse attività (argomenti trattati, esercitazioni svolte..) di questo modulo?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00" style="position:absolute;margin-left:2in;margin-top:10.25pt;width:243pt;height:27pt;z-index:251644928" coordorigin="3654,8077" coordsize="4860,540">
            <v:shape id="_x0000_s1101" type="#_x0000_t202" style="position:absolute;left:36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02" type="#_x0000_t202" style="position:absolute;left:79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03" type="#_x0000_t202" style="position:absolute;left:437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04" type="#_x0000_t202" style="position:absolute;left:509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05" type="#_x0000_t202" style="position:absolute;left:581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06" type="#_x0000_t202" style="position:absolute;left:653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07" type="#_x0000_t202" style="position:absolute;left:7254;top:8077;width:540;height:540" filled="f" strokeweight="1pt">
              <v:textbox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16"/>
          <w:szCs w:val="16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          inadeguato                                                                                           adeguato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16"/>
          <w:szCs w:val="16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16"/>
          <w:szCs w:val="16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16"/>
          <w:szCs w:val="16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948A3">
        <w:rPr>
          <w:rFonts w:ascii="Arial" w:hAnsi="Arial" w:cs="Arial"/>
        </w:rPr>
        <w:t xml:space="preserve">SEZIONE B.  </w:t>
      </w:r>
      <w:r w:rsidRPr="00F948A3">
        <w:rPr>
          <w:rFonts w:ascii="Arial" w:hAnsi="Arial" w:cs="Arial"/>
          <w:b/>
        </w:rPr>
        <w:t>STRUTTURE E ATTREZZATURE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  <w:r w:rsidRPr="00F948A3">
        <w:rPr>
          <w:rFonts w:ascii="Arial" w:hAnsi="Arial" w:cs="Arial"/>
          <w:i/>
          <w:sz w:val="22"/>
          <w:szCs w:val="22"/>
        </w:rPr>
        <w:t>In questa sezione ti chiediamo di esprimere il tuo giudizio riguardo gli ambienti in cui si è svolto il modulo e riguardo le attrezzature utilizzate.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i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1. </w:t>
      </w:r>
      <w:r w:rsidRPr="00F948A3">
        <w:rPr>
          <w:rFonts w:ascii="Arial" w:hAnsi="Arial" w:cs="Arial"/>
          <w:caps/>
          <w:sz w:val="22"/>
          <w:szCs w:val="22"/>
        </w:rPr>
        <w:t xml:space="preserve"> L</w:t>
      </w:r>
      <w:r w:rsidRPr="00F948A3">
        <w:rPr>
          <w:rFonts w:ascii="Arial" w:hAnsi="Arial" w:cs="Arial"/>
          <w:sz w:val="22"/>
          <w:szCs w:val="22"/>
        </w:rPr>
        <w:t>a funzionalità degli spazi per le attività pratiche (aule, laboratori, sala video, palestra…) è: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08" style="position:absolute;margin-left:126pt;margin-top:6.55pt;width:243pt;height:27pt;z-index:251645952" coordorigin="3654,8077" coordsize="4860,540">
            <v:shape id="_x0000_s1109" type="#_x0000_t202" style="position:absolute;left:3654;top:8077;width:540;height:540" filled="f" strokeweight="1pt">
              <v:textbox style="mso-next-textbox:#_x0000_s110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10" type="#_x0000_t202" style="position:absolute;left:7974;top:8077;width:540;height:540" filled="f" strokeweight="1pt">
              <v:textbox style="mso-next-textbox:#_x0000_s111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11" type="#_x0000_t202" style="position:absolute;left:4374;top:8077;width:540;height:540" filled="f" strokeweight="1pt">
              <v:textbox style="mso-next-textbox:#_x0000_s111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12" type="#_x0000_t202" style="position:absolute;left:5094;top:8077;width:540;height:540" filled="f" strokeweight="1pt">
              <v:textbox style="mso-next-textbox:#_x0000_s111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13" type="#_x0000_t202" style="position:absolute;left:5814;top:8077;width:540;height:540" filled="f" strokeweight="1pt">
              <v:textbox style="mso-next-textbox:#_x0000_s111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14" type="#_x0000_t202" style="position:absolute;left:6534;top:8077;width:540;height:540" filled="f" strokeweight="1pt">
              <v:textbox style="mso-next-textbox:#_x0000_s111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15" type="#_x0000_t202" style="position:absolute;left:7254;top:8077;width:540;height:540" filled="f" strokeweight="1pt">
              <v:textbox style="mso-next-textbox:#_x0000_s111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           </w:t>
      </w:r>
      <w:r w:rsidRPr="00F948A3">
        <w:rPr>
          <w:rFonts w:ascii="Arial" w:hAnsi="Arial" w:cs="Arial"/>
          <w:b/>
          <w:caps/>
        </w:rPr>
        <w:t>inadeguata                                                                                             adeguato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2. Il modulo ha previsto l’utilizzo di attrezzature (strumenti, mezzi di calcolo, computer, attrezzi sportivi, strumenti musicali....)?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shape id="_x0000_s1116" type="#_x0000_t202" style="position:absolute;margin-left:270pt;margin-top:13.6pt;width:29.75pt;height:27pt;z-index:251648000" filled="f" strokeweight="1pt">
            <v:textbox style="mso-next-textbox:#_x0000_s1116">
              <w:txbxContent>
                <w:p w:rsidR="00E75A45" w:rsidRPr="00576699" w:rsidRDefault="00E75A45" w:rsidP="00975196">
                  <w:pPr>
                    <w:rPr>
                      <w:b/>
                      <w:sz w:val="18"/>
                      <w:szCs w:val="18"/>
                    </w:rPr>
                  </w:pPr>
                  <w:r w:rsidRPr="00576699">
                    <w:rPr>
                      <w:b/>
                      <w:sz w:val="18"/>
                      <w:szCs w:val="18"/>
                    </w:rPr>
                    <w:t>NO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7" type="#_x0000_t202" style="position:absolute;margin-left:171pt;margin-top:13.6pt;width:29.75pt;height:27pt;z-index:251646976" filled="f" strokeweight="1pt">
            <v:textbox style="mso-next-textbox:#_x0000_s1117">
              <w:txbxContent>
                <w:p w:rsidR="00E75A45" w:rsidRPr="00576699" w:rsidRDefault="00E75A45" w:rsidP="00975196">
                  <w:pPr>
                    <w:rPr>
                      <w:b/>
                      <w:sz w:val="18"/>
                      <w:szCs w:val="18"/>
                    </w:rPr>
                  </w:pPr>
                  <w:r w:rsidRPr="00576699">
                    <w:rPr>
                      <w:b/>
                      <w:sz w:val="18"/>
                      <w:szCs w:val="18"/>
                    </w:rPr>
                    <w:t>SI</w:t>
                  </w:r>
                </w:p>
              </w:txbxContent>
            </v:textbox>
          </v:shape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16"/>
          <w:szCs w:val="16"/>
        </w:rPr>
      </w:pP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SE SI. Il rapporto numerico attrezzature / allievi è:</w:t>
      </w:r>
    </w:p>
    <w:p w:rsidR="00E75A45" w:rsidRPr="00F948A3" w:rsidRDefault="00E75A45" w:rsidP="00975196"/>
    <w:p w:rsidR="00E75A45" w:rsidRPr="00F948A3" w:rsidRDefault="00E75A45" w:rsidP="00975196">
      <w:r>
        <w:rPr>
          <w:noProof/>
        </w:rPr>
        <w:pict>
          <v:group id="_x0000_s1118" style="position:absolute;margin-left:126pt;margin-top:7.15pt;width:243pt;height:27pt;z-index:251649024" coordorigin="3654,8077" coordsize="4860,540">
            <v:shape id="_x0000_s1119" type="#_x0000_t202" style="position:absolute;left:3654;top:8077;width:540;height:540" filled="f" strokeweight="1pt">
              <v:textbox style="mso-next-textbox:#_x0000_s111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20" type="#_x0000_t202" style="position:absolute;left:7974;top:8077;width:540;height:540" filled="f" strokeweight="1pt">
              <v:textbox style="mso-next-textbox:#_x0000_s112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21" type="#_x0000_t202" style="position:absolute;left:4374;top:8077;width:540;height:540" filled="f" strokeweight="1pt">
              <v:textbox style="mso-next-textbox:#_x0000_s112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22" type="#_x0000_t202" style="position:absolute;left:5094;top:8077;width:540;height:540" filled="f" strokeweight="1pt">
              <v:textbox style="mso-next-textbox:#_x0000_s112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23" type="#_x0000_t202" style="position:absolute;left:5814;top:8077;width:540;height:540" filled="f" strokeweight="1pt">
              <v:textbox style="mso-next-textbox:#_x0000_s112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24" type="#_x0000_t202" style="position:absolute;left:6534;top:8077;width:540;height:540" filled="f" strokeweight="1pt">
              <v:textbox style="mso-next-textbox:#_x0000_s112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25" type="#_x0000_t202" style="position:absolute;left:7254;top:8077;width:540;height:540" filled="f" strokeweight="1pt">
              <v:textbox style="mso-next-textbox:#_x0000_s112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insufficiente                                                                                             sufficiente</w: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SE SI. Le attrezzature sono:</w:t>
      </w:r>
    </w:p>
    <w:p w:rsidR="00E75A45" w:rsidRPr="00F948A3" w:rsidRDefault="00E75A45" w:rsidP="00975196"/>
    <w:p w:rsidR="00E75A45" w:rsidRPr="00F948A3" w:rsidRDefault="00E75A45" w:rsidP="00975196">
      <w:r>
        <w:rPr>
          <w:noProof/>
        </w:rPr>
        <w:pict>
          <v:group id="_x0000_s1126" style="position:absolute;margin-left:126pt;margin-top:3.25pt;width:243pt;height:27pt;z-index:251650048" coordorigin="3654,8077" coordsize="4860,540">
            <v:shape id="_x0000_s1127" type="#_x0000_t202" style="position:absolute;left:3654;top:8077;width:540;height:540" filled="f" strokeweight="1pt">
              <v:textbox style="mso-next-textbox:#_x0000_s112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28" type="#_x0000_t202" style="position:absolute;left:7974;top:8077;width:540;height:540" filled="f" strokeweight="1pt">
              <v:textbox style="mso-next-textbox:#_x0000_s112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29" type="#_x0000_t202" style="position:absolute;left:4374;top:8077;width:540;height:540" filled="f" strokeweight="1pt">
              <v:textbox style="mso-next-textbox:#_x0000_s112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30" type="#_x0000_t202" style="position:absolute;left:5094;top:8077;width:540;height:540" filled="f" strokeweight="1pt">
              <v:textbox style="mso-next-textbox:#_x0000_s113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31" type="#_x0000_t202" style="position:absolute;left:5814;top:8077;width:540;height:540" filled="f" strokeweight="1pt">
              <v:textbox style="mso-next-textbox:#_x0000_s113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32" type="#_x0000_t202" style="position:absolute;left:6534;top:8077;width:540;height:540" filled="f" strokeweight="1pt">
              <v:textbox style="mso-next-textbox:#_x0000_s113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33" type="#_x0000_t202" style="position:absolute;left:7254;top:8077;width:540;height:540" filled="f" strokeweight="1pt">
              <v:textbox style="mso-next-textbox:#_x0000_s113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      obsolete                                                                                               aggiornate</w: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rPr>
          <w:rFonts w:ascii="Arial" w:hAnsi="Arial" w:cs="Arial"/>
          <w:caps/>
        </w:rPr>
      </w:pP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>
        <w:rPr>
          <w:noProof/>
        </w:rPr>
        <w:pict>
          <v:group id="_x0000_s1134" style="position:absolute;margin-left:126pt;margin-top:33.65pt;width:243pt;height:27pt;z-index:251651072" coordorigin="3654,8077" coordsize="4860,540">
            <v:shape id="_x0000_s1135" type="#_x0000_t202" style="position:absolute;left:3654;top:8077;width:540;height:540" filled="f" strokeweight="1pt">
              <v:textbox style="mso-next-textbox:#_x0000_s113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36" type="#_x0000_t202" style="position:absolute;left:7974;top:8077;width:540;height:540" filled="f" strokeweight="1pt">
              <v:textbox style="mso-next-textbox:#_x0000_s113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37" type="#_x0000_t202" style="position:absolute;left:4374;top:8077;width:540;height:540" filled="f" strokeweight="1pt">
              <v:textbox style="mso-next-textbox:#_x0000_s113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38" type="#_x0000_t202" style="position:absolute;left:5094;top:8077;width:540;height:540" filled="f" strokeweight="1pt">
              <v:textbox style="mso-next-textbox:#_x0000_s113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39" type="#_x0000_t202" style="position:absolute;left:5814;top:8077;width:540;height:540" filled="f" strokeweight="1pt">
              <v:textbox style="mso-next-textbox:#_x0000_s113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40" type="#_x0000_t202" style="position:absolute;left:6534;top:8077;width:540;height:540" filled="f" strokeweight="1pt">
              <v:textbox style="mso-next-textbox:#_x0000_s114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41" type="#_x0000_t202" style="position:absolute;left:7254;top:8077;width:540;height:540" filled="f" strokeweight="1pt">
              <v:textbox style="mso-next-textbox:#_x0000_s114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  <w:caps/>
          <w:sz w:val="22"/>
          <w:szCs w:val="22"/>
        </w:rPr>
        <w:t>SE SI. L</w:t>
      </w:r>
      <w:r w:rsidRPr="00F948A3">
        <w:rPr>
          <w:rFonts w:ascii="Arial" w:hAnsi="Arial" w:cs="Arial"/>
          <w:sz w:val="22"/>
          <w:szCs w:val="22"/>
        </w:rPr>
        <w:t>a funzionalità delle attrezzature è:</w:t>
      </w:r>
    </w:p>
    <w:p w:rsidR="00E75A45" w:rsidRPr="00F948A3" w:rsidRDefault="00E75A45" w:rsidP="00975196">
      <w:pPr>
        <w:rPr>
          <w:rFonts w:ascii="Arial" w:hAnsi="Arial" w:cs="Arial"/>
        </w:rPr>
      </w:pPr>
    </w:p>
    <w:p w:rsidR="00E75A45" w:rsidRPr="00F948A3" w:rsidRDefault="00E75A45" w:rsidP="00975196">
      <w:pPr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t xml:space="preserve">       </w:t>
      </w:r>
      <w:r w:rsidRPr="00F948A3">
        <w:rPr>
          <w:rFonts w:ascii="Arial" w:hAnsi="Arial" w:cs="Arial"/>
        </w:rPr>
        <w:t xml:space="preserve">           </w:t>
      </w:r>
      <w:r w:rsidRPr="00F948A3">
        <w:rPr>
          <w:rFonts w:ascii="Arial" w:hAnsi="Arial" w:cs="Arial"/>
          <w:b/>
          <w:caps/>
        </w:rPr>
        <w:t>inadeguata                                                                                             adeguato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I materiali didattici (dispense, lucidi, diapositive, video, cartoncini…) sono: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42" style="position:absolute;margin-left:126pt;margin-top:8.7pt;width:243pt;height:27pt;z-index:251652096" coordorigin="3654,8077" coordsize="4860,540">
            <v:shape id="_x0000_s1143" type="#_x0000_t202" style="position:absolute;left:3654;top:8077;width:540;height:540" filled="f" strokeweight="1pt">
              <v:textbox style="mso-next-textbox:#_x0000_s114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44" type="#_x0000_t202" style="position:absolute;left:7974;top:8077;width:540;height:540" filled="f" strokeweight="1pt">
              <v:textbox style="mso-next-textbox:#_x0000_s114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45" type="#_x0000_t202" style="position:absolute;left:4374;top:8077;width:540;height:540" filled="f" strokeweight="1pt">
              <v:textbox style="mso-next-textbox:#_x0000_s114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46" type="#_x0000_t202" style="position:absolute;left:5094;top:8077;width:540;height:540" filled="f" strokeweight="1pt">
              <v:textbox style="mso-next-textbox:#_x0000_s114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47" type="#_x0000_t202" style="position:absolute;left:5814;top:8077;width:540;height:540" filled="f" strokeweight="1pt">
              <v:textbox style="mso-next-textbox:#_x0000_s114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48" type="#_x0000_t202" style="position:absolute;left:6534;top:8077;width:540;height:540" filled="f" strokeweight="1pt">
              <v:textbox style="mso-next-textbox:#_x0000_s114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49" type="#_x0000_t202" style="position:absolute;left:7254;top:8077;width:540;height:540" filled="f" strokeweight="1pt">
              <v:textbox style="mso-next-textbox:#_x0000_s114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 insufficiente                                                                                             sufficiente</w: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t xml:space="preserve">       </w:t>
      </w:r>
      <w:r w:rsidRPr="00F948A3">
        <w:rPr>
          <w:rFonts w:ascii="Arial" w:hAnsi="Arial" w:cs="Arial"/>
        </w:rPr>
        <w:t xml:space="preserve">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50" style="position:absolute;margin-left:126pt;margin-top:2.9pt;width:243pt;height:27pt;z-index:251653120" coordorigin="3654,8077" coordsize="4860,540">
            <v:shape id="_x0000_s1151" type="#_x0000_t202" style="position:absolute;left:3654;top:8077;width:540;height:540" filled="f" strokeweight="1pt">
              <v:textbox style="mso-next-textbox:#_x0000_s115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52" type="#_x0000_t202" style="position:absolute;left:7974;top:8077;width:540;height:540" filled="f" strokeweight="1pt">
              <v:textbox style="mso-next-textbox:#_x0000_s115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53" type="#_x0000_t202" style="position:absolute;left:4374;top:8077;width:540;height:540" filled="f" strokeweight="1pt">
              <v:textbox style="mso-next-textbox:#_x0000_s115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54" type="#_x0000_t202" style="position:absolute;left:5094;top:8077;width:540;height:540" filled="f" strokeweight="1pt">
              <v:textbox style="mso-next-textbox:#_x0000_s115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55" type="#_x0000_t202" style="position:absolute;left:5814;top:8077;width:540;height:540" filled="f" strokeweight="1pt">
              <v:textbox style="mso-next-textbox:#_x0000_s115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56" type="#_x0000_t202" style="position:absolute;left:6534;top:8077;width:540;height:540" filled="f" strokeweight="1pt">
              <v:textbox style="mso-next-textbox:#_x0000_s115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57" type="#_x0000_t202" style="position:absolute;left:7254;top:8077;width:540;height:540" filled="f" strokeweight="1pt">
              <v:textbox style="mso-next-textbox:#_x0000_s115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</w:rPr>
        <w:t xml:space="preserve">                   </w:t>
      </w:r>
      <w:r w:rsidRPr="00F948A3">
        <w:rPr>
          <w:rFonts w:ascii="Arial" w:hAnsi="Arial" w:cs="Arial"/>
          <w:b/>
          <w:caps/>
        </w:rPr>
        <w:t>inadeguata                                                                                             adeguato</w:t>
      </w:r>
    </w:p>
    <w:p w:rsidR="00E75A45" w:rsidRPr="00F948A3" w:rsidRDefault="00E75A45" w:rsidP="00975196">
      <w:pPr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rPr>
          <w:rFonts w:ascii="Arial" w:hAnsi="Arial" w:cs="Arial"/>
          <w:b/>
        </w:rPr>
      </w:pPr>
      <w:r w:rsidRPr="00F948A3">
        <w:rPr>
          <w:rFonts w:ascii="Arial" w:hAnsi="Arial" w:cs="Arial"/>
        </w:rPr>
        <w:t xml:space="preserve">SEZIONE C. </w:t>
      </w:r>
      <w:r w:rsidRPr="00F948A3">
        <w:rPr>
          <w:rFonts w:ascii="Arial" w:hAnsi="Arial" w:cs="Arial"/>
          <w:b/>
        </w:rPr>
        <w:t>DOCENZA</w:t>
      </w: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In questa sezione ti chiediamo una valutazione complessiva sulla qualità dei docenti.</w:t>
      </w:r>
    </w:p>
    <w:p w:rsidR="00E75A45" w:rsidRPr="00F948A3" w:rsidRDefault="00E75A45" w:rsidP="00975196">
      <w:pPr>
        <w:rPr>
          <w:rFonts w:ascii="Arial" w:hAnsi="Arial" w:cs="Arial"/>
        </w:rPr>
      </w:pP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1. I docenti spiegano in modo chiaro?</w:t>
      </w:r>
    </w:p>
    <w:p w:rsidR="00E75A45" w:rsidRPr="00F948A3" w:rsidRDefault="00E75A45" w:rsidP="00975196">
      <w:pPr>
        <w:rPr>
          <w:rFonts w:ascii="Arial" w:hAnsi="Arial" w:cs="Arial"/>
        </w:rPr>
      </w:pPr>
      <w:r>
        <w:rPr>
          <w:noProof/>
        </w:rPr>
        <w:pict>
          <v:group id="_x0000_s1158" style="position:absolute;margin-left:126pt;margin-top:11pt;width:243pt;height:27pt;z-index:251654144" coordorigin="3654,8077" coordsize="4860,540">
            <v:shape id="_x0000_s1159" type="#_x0000_t202" style="position:absolute;left:3654;top:8077;width:540;height:540" filled="f" strokeweight="1pt">
              <v:textbox style="mso-next-textbox:#_x0000_s115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60" type="#_x0000_t202" style="position:absolute;left:7974;top:8077;width:540;height:540" filled="f" strokeweight="1pt">
              <v:textbox style="mso-next-textbox:#_x0000_s116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61" type="#_x0000_t202" style="position:absolute;left:4374;top:8077;width:540;height:540" filled="f" strokeweight="1pt">
              <v:textbox style="mso-next-textbox:#_x0000_s116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62" type="#_x0000_t202" style="position:absolute;left:5094;top:8077;width:540;height:540" filled="f" strokeweight="1pt">
              <v:textbox style="mso-next-textbox:#_x0000_s116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63" type="#_x0000_t202" style="position:absolute;left:5814;top:8077;width:540;height:540" filled="f" strokeweight="1pt">
              <v:textbox style="mso-next-textbox:#_x0000_s116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64" type="#_x0000_t202" style="position:absolute;left:6534;top:8077;width:540;height:540" filled="f" strokeweight="1pt">
              <v:textbox style="mso-next-textbox:#_x0000_s116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65" type="#_x0000_t202" style="position:absolute;left:7254;top:8077;width:540;height:540" filled="f" strokeweight="1pt">
              <v:textbox style="mso-next-textbox:#_x0000_s116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 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</w:rPr>
        <w:t xml:space="preserve">                     </w:t>
      </w:r>
      <w:r w:rsidRPr="00F948A3">
        <w:rPr>
          <w:rFonts w:ascii="Arial" w:hAnsi="Arial" w:cs="Arial"/>
          <w:b/>
          <w:caps/>
        </w:rPr>
        <w:t>per niente                                                                                             molto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2. I docenti stimolano / motivano l’interesse?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66" style="position:absolute;margin-left:126pt;margin-top:2.1pt;width:243pt;height:27pt;z-index:251655168" coordorigin="3654,8077" coordsize="4860,540">
            <v:shape id="_x0000_s1167" type="#_x0000_t202" style="position:absolute;left:3654;top:8077;width:540;height:540" filled="f" strokeweight="1pt">
              <v:textbox style="mso-next-textbox:#_x0000_s116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68" type="#_x0000_t202" style="position:absolute;left:7974;top:8077;width:540;height:540" filled="f" strokeweight="1pt">
              <v:textbox style="mso-next-textbox:#_x0000_s116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69" type="#_x0000_t202" style="position:absolute;left:4374;top:8077;width:540;height:540" filled="f" strokeweight="1pt">
              <v:textbox style="mso-next-textbox:#_x0000_s116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70" type="#_x0000_t202" style="position:absolute;left:5094;top:8077;width:540;height:540" filled="f" strokeweight="1pt">
              <v:textbox style="mso-next-textbox:#_x0000_s117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71" type="#_x0000_t202" style="position:absolute;left:5814;top:8077;width:540;height:540" filled="f" strokeweight="1pt">
              <v:textbox style="mso-next-textbox:#_x0000_s117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72" type="#_x0000_t202" style="position:absolute;left:6534;top:8077;width:540;height:540" filled="f" strokeweight="1pt">
              <v:textbox style="mso-next-textbox:#_x0000_s117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73" type="#_x0000_t202" style="position:absolute;left:7254;top:8077;width:540;height:540" filled="f" strokeweight="1pt">
              <v:textbox style="mso-next-textbox:#_x0000_s117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 xml:space="preserve">                      per niente                                                                                             molto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3. I docenti sono disponibili a fornire chiarimenti?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74" style="position:absolute;margin-left:135pt;margin-top:5.9pt;width:243pt;height:27pt;z-index:251656192" coordorigin="3654,8077" coordsize="4860,540">
            <v:shape id="_x0000_s1175" type="#_x0000_t202" style="position:absolute;left:3654;top:8077;width:540;height:540" filled="f" strokeweight="1pt">
              <v:textbox style="mso-next-textbox:#_x0000_s117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76" type="#_x0000_t202" style="position:absolute;left:7974;top:8077;width:540;height:540" filled="f" strokeweight="1pt">
              <v:textbox style="mso-next-textbox:#_x0000_s117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77" type="#_x0000_t202" style="position:absolute;left:4374;top:8077;width:540;height:540" filled="f" strokeweight="1pt">
              <v:textbox style="mso-next-textbox:#_x0000_s117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78" type="#_x0000_t202" style="position:absolute;left:5094;top:8077;width:540;height:540" filled="f" strokeweight="1pt">
              <v:textbox style="mso-next-textbox:#_x0000_s117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79" type="#_x0000_t202" style="position:absolute;left:5814;top:8077;width:540;height:540" filled="f" strokeweight="1pt">
              <v:textbox style="mso-next-textbox:#_x0000_s117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80" type="#_x0000_t202" style="position:absolute;left:6534;top:8077;width:540;height:540" filled="f" strokeweight="1pt">
              <v:textbox style="mso-next-textbox:#_x0000_s118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81" type="#_x0000_t202" style="position:absolute;left:7254;top:8077;width:540;height:540" filled="f" strokeweight="1pt">
              <v:textbox style="mso-next-textbox:#_x0000_s118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  <w:b/>
          <w:caps/>
        </w:rPr>
        <w:t xml:space="preserve">                        per niente                                                                                             molto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4. I docenti mostrano disponibilità nei confronti delle esigenze e</w:t>
      </w:r>
      <w:r>
        <w:rPr>
          <w:rFonts w:ascii="Arial" w:hAnsi="Arial" w:cs="Arial"/>
          <w:sz w:val="22"/>
          <w:szCs w:val="22"/>
        </w:rPr>
        <w:t xml:space="preserve"> delle richieste degli allievi?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82" style="position:absolute;margin-left:135pt;margin-top:6.4pt;width:243pt;height:27pt;z-index:251657216" coordorigin="3654,8077" coordsize="4860,540">
            <v:shape id="_x0000_s1183" type="#_x0000_t202" style="position:absolute;left:3654;top:8077;width:540;height:540" filled="f" strokeweight="1pt">
              <v:textbox style="mso-next-textbox:#_x0000_s118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84" type="#_x0000_t202" style="position:absolute;left:7974;top:8077;width:540;height:540" filled="f" strokeweight="1pt">
              <v:textbox style="mso-next-textbox:#_x0000_s118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85" type="#_x0000_t202" style="position:absolute;left:4374;top:8077;width:540;height:540" filled="f" strokeweight="1pt">
              <v:textbox style="mso-next-textbox:#_x0000_s118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86" type="#_x0000_t202" style="position:absolute;left:5094;top:8077;width:540;height:540" filled="f" strokeweight="1pt">
              <v:textbox style="mso-next-textbox:#_x0000_s118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87" type="#_x0000_t202" style="position:absolute;left:5814;top:8077;width:540;height:540" filled="f" strokeweight="1pt">
              <v:textbox style="mso-next-textbox:#_x0000_s118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88" type="#_x0000_t202" style="position:absolute;left:6534;top:8077;width:540;height:540" filled="f" strokeweight="1pt">
              <v:textbox style="mso-next-textbox:#_x0000_s118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89" type="#_x0000_t202" style="position:absolute;left:7254;top:8077;width:540;height:540" filled="f" strokeweight="1pt">
              <v:textbox style="mso-next-textbox:#_x0000_s118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</w:rPr>
        <w:t xml:space="preserve">          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                </w:t>
      </w:r>
      <w:r w:rsidRPr="00F948A3">
        <w:rPr>
          <w:rFonts w:ascii="Arial" w:hAnsi="Arial" w:cs="Arial"/>
          <w:b/>
          <w:caps/>
        </w:rPr>
        <w:t>per niente                                                                                             molto</w:t>
      </w: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5. I docenti utilizzano metodi d’insegnamento efficaci?.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90" style="position:absolute;margin-left:135pt;margin-top:0;width:243pt;height:27pt;z-index:251658240" coordorigin="3654,8077" coordsize="4860,540">
            <v:shape id="_x0000_s1191" type="#_x0000_t202" style="position:absolute;left:3654;top:8077;width:540;height:540" filled="f" strokeweight="1pt">
              <v:textbox style="mso-next-textbox:#_x0000_s119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192" type="#_x0000_t202" style="position:absolute;left:7974;top:8077;width:540;height:540" filled="f" strokeweight="1pt">
              <v:textbox style="mso-next-textbox:#_x0000_s119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193" type="#_x0000_t202" style="position:absolute;left:4374;top:8077;width:540;height:540" filled="f" strokeweight="1pt">
              <v:textbox style="mso-next-textbox:#_x0000_s119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194" type="#_x0000_t202" style="position:absolute;left:5094;top:8077;width:540;height:540" filled="f" strokeweight="1pt">
              <v:textbox style="mso-next-textbox:#_x0000_s119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195" type="#_x0000_t202" style="position:absolute;left:5814;top:8077;width:540;height:540" filled="f" strokeweight="1pt">
              <v:textbox style="mso-next-textbox:#_x0000_s119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196" type="#_x0000_t202" style="position:absolute;left:6534;top:8077;width:540;height:540" filled="f" strokeweight="1pt">
              <v:textbox style="mso-next-textbox:#_x0000_s119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197" type="#_x0000_t202" style="position:absolute;left:7254;top:8077;width:540;height:540" filled="f" strokeweight="1pt">
              <v:textbox style="mso-next-textbox:#_x0000_s119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  <w:caps/>
        </w:rPr>
        <w:t>per niente                                                                                         molto</w:t>
      </w: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6. In"/>
        </w:smartTagPr>
        <w:r w:rsidRPr="00F948A3">
          <w:rPr>
            <w:rFonts w:ascii="Arial" w:hAnsi="Arial" w:cs="Arial"/>
            <w:sz w:val="22"/>
            <w:szCs w:val="22"/>
          </w:rPr>
          <w:t>6. In</w:t>
        </w:r>
      </w:smartTag>
      <w:r w:rsidRPr="00F948A3">
        <w:rPr>
          <w:rFonts w:ascii="Arial" w:hAnsi="Arial" w:cs="Arial"/>
          <w:sz w:val="22"/>
          <w:szCs w:val="22"/>
        </w:rPr>
        <w:t xml:space="preserve"> relazione agli aspetti appena considerati (chiarezza espositiva, capacità di stimolare l’interesse, disponibilità), i docenti di questo modulo sono: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198" style="position:absolute;margin-left:126pt;margin-top:.35pt;width:243pt;height:27pt;z-index:251659264" coordorigin="3654,8077" coordsize="4860,540">
            <v:shape id="_x0000_s1199" type="#_x0000_t202" style="position:absolute;left:3654;top:8077;width:540;height:540" filled="f" strokeweight="1pt">
              <v:textbox style="mso-next-textbox:#_x0000_s119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200" type="#_x0000_t202" style="position:absolute;left:7974;top:8077;width:540;height:540" filled="f" strokeweight="1pt">
              <v:textbox style="mso-next-textbox:#_x0000_s120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201" type="#_x0000_t202" style="position:absolute;left:4374;top:8077;width:540;height:540" filled="f" strokeweight="1pt">
              <v:textbox style="mso-next-textbox:#_x0000_s120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202" type="#_x0000_t202" style="position:absolute;left:5094;top:8077;width:540;height:540" filled="f" strokeweight="1pt">
              <v:textbox style="mso-next-textbox:#_x0000_s120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203" type="#_x0000_t202" style="position:absolute;left:5814;top:8077;width:540;height:540" filled="f" strokeweight="1pt">
              <v:textbox style="mso-next-textbox:#_x0000_s120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204" type="#_x0000_t202" style="position:absolute;left:6534;top:8077;width:540;height:540" filled="f" strokeweight="1pt">
              <v:textbox style="mso-next-textbox:#_x0000_s120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205" type="#_x0000_t202" style="position:absolute;left:7254;top:8077;width:540;height:540" filled="f" strokeweight="1pt">
              <v:textbox style="mso-next-textbox:#_x0000_s120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17"/>
          <w:szCs w:val="17"/>
        </w:rPr>
      </w:pPr>
      <w:r w:rsidRPr="00F948A3">
        <w:rPr>
          <w:rFonts w:ascii="Arial" w:hAnsi="Arial" w:cs="Arial"/>
          <w:b/>
          <w:caps/>
          <w:sz w:val="17"/>
          <w:szCs w:val="17"/>
        </w:rPr>
        <w:t>Fortemente disomogenei                                                                                                           fortemente omogenei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17"/>
          <w:szCs w:val="17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17"/>
          <w:szCs w:val="17"/>
        </w:rPr>
      </w:pPr>
    </w:p>
    <w:p w:rsidR="00E75A45" w:rsidRPr="00F948A3" w:rsidRDefault="00E75A45" w:rsidP="00975196">
      <w:pPr>
        <w:rPr>
          <w:rFonts w:ascii="Arial" w:hAnsi="Arial" w:cs="Arial"/>
        </w:rPr>
      </w:pPr>
    </w:p>
    <w:p w:rsidR="00E75A45" w:rsidRPr="00F948A3" w:rsidRDefault="00E75A45" w:rsidP="00975196">
      <w:pPr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SEZIONE D. </w:t>
      </w:r>
      <w:r w:rsidRPr="00F948A3">
        <w:rPr>
          <w:rFonts w:ascii="Arial" w:hAnsi="Arial" w:cs="Arial"/>
          <w:b/>
        </w:rPr>
        <w:t>IMMAGINE DEL MODULO.</w:t>
      </w: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In questa sezionale chiediamo di esprimere la tua soddisfazione rispetto al modulo.</w:t>
      </w:r>
    </w:p>
    <w:p w:rsidR="00E75A45" w:rsidRPr="00F948A3" w:rsidRDefault="00E75A45" w:rsidP="00975196">
      <w:pPr>
        <w:rPr>
          <w:rFonts w:ascii="Arial" w:hAnsi="Arial" w:cs="Arial"/>
        </w:rPr>
      </w:pPr>
    </w:p>
    <w:p w:rsidR="00E75A45" w:rsidRPr="00F948A3" w:rsidRDefault="00E75A45" w:rsidP="00975196">
      <w:pPr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1. Cosa chiedi ad un progetto che mira a combattere la dispersione scolastica? Quanta importanza hanno per te le aspettative indicate?</w:t>
      </w:r>
    </w:p>
    <w:p w:rsidR="00E75A45" w:rsidRPr="00F948A3" w:rsidRDefault="00E75A45" w:rsidP="00975196">
      <w:pPr>
        <w:rPr>
          <w:rFonts w:ascii="Arial" w:hAnsi="Arial" w:cs="Arial"/>
        </w:rPr>
      </w:pPr>
      <w:r>
        <w:rPr>
          <w:noProof/>
        </w:rPr>
        <w:pict>
          <v:group id="_x0000_s1206" style="position:absolute;margin-left:315pt;margin-top:7.95pt;width:135pt;height:18pt;z-index:251660288" coordorigin="3654,8077" coordsize="4860,540">
            <v:shape id="_x0000_s1207" type="#_x0000_t202" style="position:absolute;left:3654;top:8077;width:540;height:540" filled="f" strokeweight="1pt">
              <v:textbox style="mso-next-textbox:#_x0000_s1207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  <v:shape id="_x0000_s1208" type="#_x0000_t202" style="position:absolute;left:7974;top:8077;width:540;height:540" filled="f" strokeweight="1pt">
              <v:textbox style="mso-next-textbox:#_x0000_s1208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shape>
            <v:shape id="_x0000_s1209" type="#_x0000_t202" style="position:absolute;left:4374;top:8077;width:540;height:540" filled="f" strokeweight="1pt">
              <v:textbox style="mso-next-textbox:#_x0000_s1209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shape>
            <v:shape id="_x0000_s1210" type="#_x0000_t202" style="position:absolute;left:5094;top:8077;width:540;height:540" filled="f" strokeweight="1pt">
              <v:textbox style="mso-next-textbox:#_x0000_s1210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shape>
            <v:shape id="_x0000_s1211" type="#_x0000_t202" style="position:absolute;left:5814;top:8077;width:540;height:540" filled="f" strokeweight="1pt">
              <v:textbox style="mso-next-textbox:#_x0000_s1211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shape>
            <v:shape id="_x0000_s1212" type="#_x0000_t202" style="position:absolute;left:6534;top:8077;width:540;height:540" filled="f" strokeweight="1pt">
              <v:textbox style="mso-next-textbox:#_x0000_s1212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5</w:t>
                    </w:r>
                  </w:p>
                </w:txbxContent>
              </v:textbox>
            </v:shape>
            <v:shape id="_x0000_s1213" type="#_x0000_t202" style="position:absolute;left:7254;top:8077;width:540;height:540" filled="f" strokeweight="1pt">
              <v:textbox style="mso-next-textbox:#_x0000_s1213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</w:rPr>
        <w:t xml:space="preserve"> </w:t>
      </w:r>
    </w:p>
    <w:p w:rsidR="00E75A45" w:rsidRPr="00F948A3" w:rsidRDefault="00E75A45" w:rsidP="00975196">
      <w:pPr>
        <w:rPr>
          <w:rFonts w:ascii="Arial" w:hAnsi="Arial" w:cs="Arial"/>
          <w:b/>
          <w:i/>
          <w:sz w:val="16"/>
          <w:szCs w:val="16"/>
        </w:rPr>
      </w:pPr>
      <w:r w:rsidRPr="00F948A3">
        <w:rPr>
          <w:rFonts w:ascii="Arial" w:hAnsi="Arial" w:cs="Arial"/>
        </w:rPr>
        <w:t xml:space="preserve">Approfondire contenuti specifici e sviluppare nuove                  </w:t>
      </w:r>
      <w:r w:rsidRPr="00F948A3">
        <w:rPr>
          <w:rFonts w:ascii="Arial" w:hAnsi="Arial" w:cs="Arial"/>
          <w:b/>
          <w:i/>
          <w:sz w:val="16"/>
          <w:szCs w:val="16"/>
        </w:rPr>
        <w:t>NESSUNA</w:t>
      </w:r>
      <w:r w:rsidRPr="00F948A3">
        <w:rPr>
          <w:rFonts w:ascii="Arial" w:hAnsi="Arial" w:cs="Arial"/>
        </w:rPr>
        <w:t xml:space="preserve">                                                 </w:t>
      </w:r>
      <w:r w:rsidRPr="00F948A3">
        <w:rPr>
          <w:rFonts w:ascii="Arial" w:hAnsi="Arial" w:cs="Arial"/>
          <w:b/>
          <w:i/>
          <w:sz w:val="16"/>
          <w:szCs w:val="16"/>
        </w:rPr>
        <w:t>MASSIMA</w:t>
      </w:r>
    </w:p>
    <w:p w:rsidR="00E75A45" w:rsidRPr="00F948A3" w:rsidRDefault="00E75A45" w:rsidP="00975196">
      <w:pPr>
        <w:rPr>
          <w:rFonts w:ascii="Arial" w:hAnsi="Arial" w:cs="Arial"/>
        </w:rPr>
      </w:pPr>
      <w:r w:rsidRPr="00F948A3">
        <w:rPr>
          <w:rFonts w:ascii="Arial" w:hAnsi="Arial" w:cs="Arial"/>
        </w:rPr>
        <w:t>competenze.</w:t>
      </w:r>
    </w:p>
    <w:p w:rsidR="00E75A45" w:rsidRPr="00F948A3" w:rsidRDefault="00E75A45" w:rsidP="00975196">
      <w:pPr>
        <w:rPr>
          <w:rFonts w:ascii="Arial" w:hAnsi="Arial" w:cs="Arial"/>
          <w:b/>
          <w:i/>
          <w:sz w:val="16"/>
          <w:szCs w:val="16"/>
        </w:rPr>
      </w:pPr>
      <w:r w:rsidRPr="00F948A3">
        <w:rPr>
          <w:rFonts w:ascii="Arial" w:hAnsi="Arial" w:cs="Arial"/>
        </w:rPr>
        <w:t xml:space="preserve">                                         </w:t>
      </w:r>
      <w:r w:rsidRPr="00F948A3">
        <w:rPr>
          <w:rFonts w:ascii="Arial" w:hAnsi="Arial" w:cs="Arial"/>
          <w:b/>
          <w:i/>
          <w:sz w:val="16"/>
          <w:szCs w:val="16"/>
        </w:rPr>
        <w:t xml:space="preserve">                                                        </w:t>
      </w:r>
      <w:r>
        <w:rPr>
          <w:noProof/>
        </w:rPr>
        <w:pict>
          <v:group id="_x0000_s1214" style="position:absolute;margin-left:315pt;margin-top:9.45pt;width:135pt;height:18pt;z-index:251661312;mso-position-horizontal-relative:text;mso-position-vertical-relative:text" coordorigin="3654,8077" coordsize="4860,540">
            <v:shape id="_x0000_s1215" type="#_x0000_t202" style="position:absolute;left:3654;top:8077;width:540;height:540" filled="f" strokeweight="1pt">
              <v:textbox style="mso-next-textbox:#_x0000_s1215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  <v:shape id="_x0000_s1216" type="#_x0000_t202" style="position:absolute;left:7974;top:8077;width:540;height:540" filled="f" strokeweight="1pt">
              <v:textbox style="mso-next-textbox:#_x0000_s1216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shape>
            <v:shape id="_x0000_s1217" type="#_x0000_t202" style="position:absolute;left:4374;top:8077;width:540;height:540" filled="f" strokeweight="1pt">
              <v:textbox style="mso-next-textbox:#_x0000_s1217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shape>
            <v:shape id="_x0000_s1218" type="#_x0000_t202" style="position:absolute;left:5094;top:8077;width:540;height:540" filled="f" strokeweight="1pt">
              <v:textbox style="mso-next-textbox:#_x0000_s1218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shape>
            <v:shape id="_x0000_s1219" type="#_x0000_t202" style="position:absolute;left:5814;top:8077;width:540;height:540" filled="f" strokeweight="1pt">
              <v:textbox style="mso-next-textbox:#_x0000_s1219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shape>
            <v:shape id="_x0000_s1220" type="#_x0000_t202" style="position:absolute;left:6534;top:8077;width:540;height:540" filled="f" strokeweight="1pt">
              <v:textbox style="mso-next-textbox:#_x0000_s1220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5</w:t>
                    </w:r>
                  </w:p>
                </w:txbxContent>
              </v:textbox>
            </v:shape>
            <v:shape id="_x0000_s1221" type="#_x0000_t202" style="position:absolute;left:7254;top:8077;width:540;height:540" filled="f" strokeweight="1pt">
              <v:textbox style="mso-next-textbox:#_x0000_s1221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  <w:b/>
          <w:i/>
          <w:sz w:val="16"/>
          <w:szCs w:val="16"/>
        </w:rPr>
        <w:t xml:space="preserve">                                                            </w:t>
      </w:r>
    </w:p>
    <w:p w:rsidR="00E75A45" w:rsidRPr="00F948A3" w:rsidRDefault="00E75A45" w:rsidP="00975196">
      <w:pPr>
        <w:rPr>
          <w:rFonts w:ascii="Arial" w:hAnsi="Arial" w:cs="Arial"/>
          <w:b/>
          <w:i/>
          <w:sz w:val="16"/>
          <w:szCs w:val="16"/>
        </w:rPr>
      </w:pPr>
      <w:r w:rsidRPr="00F948A3">
        <w:rPr>
          <w:rFonts w:ascii="Arial" w:hAnsi="Arial" w:cs="Arial"/>
          <w:b/>
          <w:i/>
          <w:sz w:val="16"/>
          <w:szCs w:val="16"/>
        </w:rPr>
        <w:t xml:space="preserve"> </w:t>
      </w:r>
      <w:r w:rsidRPr="00F948A3">
        <w:rPr>
          <w:rFonts w:ascii="Arial" w:hAnsi="Arial" w:cs="Arial"/>
        </w:rPr>
        <w:t>Imparare a lavorare,decidere e confrontarsi in gruppo.</w:t>
      </w:r>
      <w:r w:rsidRPr="00F948A3">
        <w:rPr>
          <w:rFonts w:ascii="Arial" w:hAnsi="Arial" w:cs="Arial"/>
          <w:b/>
          <w:i/>
          <w:sz w:val="16"/>
          <w:szCs w:val="16"/>
        </w:rPr>
        <w:t xml:space="preserve">                                                                                                                      </w:t>
      </w:r>
    </w:p>
    <w:p w:rsidR="00E75A45" w:rsidRPr="00F948A3" w:rsidRDefault="00E75A45" w:rsidP="00975196">
      <w:pPr>
        <w:rPr>
          <w:rFonts w:ascii="Arial" w:hAnsi="Arial" w:cs="Arial"/>
        </w:rPr>
      </w:pPr>
      <w:r w:rsidRPr="00F948A3">
        <w:rPr>
          <w:rFonts w:ascii="Arial" w:hAnsi="Arial" w:cs="Arial"/>
          <w:b/>
          <w:i/>
          <w:sz w:val="16"/>
          <w:szCs w:val="16"/>
        </w:rPr>
        <w:t xml:space="preserve">                                                                                                                           NESSUNA                                                               MASSIMA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222" style="position:absolute;margin-left:315pt;margin-top:11pt;width:135pt;height:18pt;z-index:251662336" coordorigin="3654,8077" coordsize="4860,540">
            <v:shape id="_x0000_s1223" type="#_x0000_t202" style="position:absolute;left:3654;top:8077;width:540;height:540" filled="f" strokeweight="1pt">
              <v:textbox style="mso-next-textbox:#_x0000_s1223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  <v:shape id="_x0000_s1224" type="#_x0000_t202" style="position:absolute;left:7974;top:8077;width:540;height:540" filled="f" strokeweight="1pt">
              <v:textbox style="mso-next-textbox:#_x0000_s1224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shape>
            <v:shape id="_x0000_s1225" type="#_x0000_t202" style="position:absolute;left:4374;top:8077;width:540;height:540" filled="f" strokeweight="1pt">
              <v:textbox style="mso-next-textbox:#_x0000_s1225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shape>
            <v:shape id="_x0000_s1226" type="#_x0000_t202" style="position:absolute;left:5094;top:8077;width:540;height:540" filled="f" strokeweight="1pt">
              <v:textbox style="mso-next-textbox:#_x0000_s1226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</v:shape>
            <v:shape id="_x0000_s1227" type="#_x0000_t202" style="position:absolute;left:5814;top:8077;width:540;height:540" filled="f" strokeweight="1pt">
              <v:textbox style="mso-next-textbox:#_x0000_s1227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shape>
            <v:shape id="_x0000_s1228" type="#_x0000_t202" style="position:absolute;left:6534;top:8077;width:540;height:540" filled="f" strokeweight="1pt">
              <v:textbox style="mso-next-textbox:#_x0000_s1228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5</w:t>
                    </w:r>
                  </w:p>
                </w:txbxContent>
              </v:textbox>
            </v:shape>
            <v:shape id="_x0000_s1229" type="#_x0000_t202" style="position:absolute;left:7254;top:8077;width:540;height:540" filled="f" strokeweight="1pt">
              <v:textbox style="mso-next-textbox:#_x0000_s1229">
                <w:txbxContent>
                  <w:p w:rsidR="00E75A45" w:rsidRPr="00377304" w:rsidRDefault="00E75A45" w:rsidP="00975196">
                    <w:pPr>
                      <w:rPr>
                        <w:b/>
                        <w:sz w:val="16"/>
                        <w:szCs w:val="16"/>
                      </w:rPr>
                    </w:pPr>
                    <w:r w:rsidRPr="00377304">
                      <w:rPr>
                        <w:b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</v:shape>
          </v:group>
        </w:pict>
      </w:r>
      <w:r w:rsidRPr="00F948A3">
        <w:rPr>
          <w:rFonts w:ascii="Arial" w:hAnsi="Arial" w:cs="Arial"/>
        </w:rPr>
        <w:t>Migliorare la fiducia in se stessi, sviluppare l’autocontrollo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>e la responsabilizzazione verso gli impegni assunti.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i/>
          <w:sz w:val="16"/>
          <w:szCs w:val="16"/>
        </w:rPr>
      </w:pPr>
      <w:r w:rsidRPr="00F948A3">
        <w:rPr>
          <w:rFonts w:ascii="Arial" w:hAnsi="Arial" w:cs="Arial"/>
        </w:rPr>
        <w:t xml:space="preserve">                                                                                                   </w:t>
      </w:r>
      <w:r w:rsidRPr="00F948A3">
        <w:rPr>
          <w:rFonts w:ascii="Arial" w:hAnsi="Arial" w:cs="Arial"/>
          <w:b/>
          <w:i/>
          <w:sz w:val="16"/>
          <w:szCs w:val="16"/>
        </w:rPr>
        <w:t>NESSUNA                                                               MASSIMA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2. Ti riscriveresti ad uno dei moduli del progetto “Aree a Rischio" 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30" type="#_x0000_t202" style="position:absolute;margin-left:0;margin-top:5.2pt;width:12.45pt;height:12.45pt;z-index:251665408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231" type="#_x0000_t202" style="position:absolute;margin-left:0;margin-top:5.2pt;width:12.45pt;height:12.45pt;z-index:251664384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    Si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32" type="#_x0000_t202" style="position:absolute;margin-left:0;margin-top:4.6pt;width:12.45pt;height:12.45pt;z-index:251663360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    NO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3. Come valuti </w:t>
      </w:r>
      <w:smartTag w:uri="urn:schemas-microsoft-com:office:smarttags" w:element="PersonName">
        <w:smartTagPr>
          <w:attr w:name="ProductID" w:val="la RILEVANZA"/>
        </w:smartTagPr>
        <w:r w:rsidRPr="00F948A3">
          <w:rPr>
            <w:rFonts w:ascii="Arial" w:hAnsi="Arial" w:cs="Arial"/>
            <w:sz w:val="22"/>
            <w:szCs w:val="22"/>
          </w:rPr>
          <w:t>la RILEVANZA</w:t>
        </w:r>
      </w:smartTag>
      <w:r w:rsidRPr="00F948A3">
        <w:rPr>
          <w:rFonts w:ascii="Arial" w:hAnsi="Arial" w:cs="Arial"/>
          <w:sz w:val="22"/>
          <w:szCs w:val="22"/>
        </w:rPr>
        <w:t xml:space="preserve"> delle attività svolte rispetto alle tue necessità?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233" style="position:absolute;margin-left:135pt;margin-top:6.45pt;width:243pt;height:27pt;z-index:251666432" coordorigin="3654,8077" coordsize="4860,540">
            <v:shape id="_x0000_s1234" type="#_x0000_t202" style="position:absolute;left:3654;top:8077;width:540;height:540" filled="f" strokeweight="1pt">
              <v:textbox style="mso-next-textbox:#_x0000_s123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235" type="#_x0000_t202" style="position:absolute;left:7974;top:8077;width:540;height:540" filled="f" strokeweight="1pt">
              <v:textbox style="mso-next-textbox:#_x0000_s123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236" type="#_x0000_t202" style="position:absolute;left:4374;top:8077;width:540;height:540" filled="f" strokeweight="1pt">
              <v:textbox style="mso-next-textbox:#_x0000_s123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237" type="#_x0000_t202" style="position:absolute;left:5094;top:8077;width:540;height:540" filled="f" strokeweight="1pt">
              <v:textbox style="mso-next-textbox:#_x0000_s123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238" type="#_x0000_t202" style="position:absolute;left:5814;top:8077;width:540;height:540" filled="f" strokeweight="1pt">
              <v:textbox style="mso-next-textbox:#_x0000_s123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239" type="#_x0000_t202" style="position:absolute;left:6534;top:8077;width:540;height:540" filled="f" strokeweight="1pt">
              <v:textbox style="mso-next-textbox:#_x0000_s123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240" type="#_x0000_t202" style="position:absolute;left:7254;top:8077;width:540;height:540" filled="f" strokeweight="1pt">
              <v:textbox style="mso-next-textbox:#_x0000_s124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  <w:sz w:val="22"/>
          <w:szCs w:val="22"/>
        </w:rPr>
        <w:t xml:space="preserve">           </w:t>
      </w:r>
      <w:r w:rsidRPr="00F948A3">
        <w:rPr>
          <w:rFonts w:ascii="Arial" w:hAnsi="Arial" w:cs="Arial"/>
          <w:b/>
          <w:sz w:val="22"/>
          <w:szCs w:val="22"/>
        </w:rPr>
        <w:t>Poco Importante</w:t>
      </w:r>
      <w:r w:rsidRPr="00F948A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</w:t>
      </w:r>
      <w:r w:rsidRPr="00F948A3">
        <w:rPr>
          <w:rFonts w:ascii="Arial" w:hAnsi="Arial" w:cs="Arial"/>
          <w:b/>
          <w:caps/>
        </w:rPr>
        <w:t xml:space="preserve">    I</w:t>
      </w:r>
      <w:r w:rsidRPr="00F948A3">
        <w:rPr>
          <w:rFonts w:ascii="Arial" w:hAnsi="Arial" w:cs="Arial"/>
          <w:b/>
          <w:sz w:val="22"/>
          <w:szCs w:val="22"/>
        </w:rPr>
        <w:t>mportantissima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</w:rPr>
        <w:t xml:space="preserve">                                      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 w:rsidRPr="00F948A3">
        <w:rPr>
          <w:rFonts w:ascii="Arial" w:hAnsi="Arial" w:cs="Arial"/>
          <w:b/>
        </w:rPr>
        <w:t xml:space="preserve">                                                                    Abbastanza Importante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4. Come valuti </w:t>
      </w:r>
      <w:smartTag w:uri="urn:schemas-microsoft-com:office:smarttags" w:element="PersonName">
        <w:smartTagPr>
          <w:attr w:name="ProductID" w:val="la QUALITA"/>
        </w:smartTagPr>
        <w:r w:rsidRPr="00F948A3">
          <w:rPr>
            <w:rFonts w:ascii="Arial" w:hAnsi="Arial" w:cs="Arial"/>
            <w:sz w:val="22"/>
            <w:szCs w:val="22"/>
          </w:rPr>
          <w:t>la QUALITA</w:t>
        </w:r>
      </w:smartTag>
      <w:r w:rsidRPr="00F948A3">
        <w:rPr>
          <w:rFonts w:ascii="Arial" w:hAnsi="Arial" w:cs="Arial"/>
          <w:sz w:val="22"/>
          <w:szCs w:val="22"/>
        </w:rPr>
        <w:t>’ metodologica adottata dai docenti del modulo?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noProof/>
        </w:rPr>
        <w:pict>
          <v:group id="_x0000_s1241" style="position:absolute;margin-left:138.75pt;margin-top:3.4pt;width:243pt;height:27pt;z-index:251667456" coordorigin="3654,8077" coordsize="4860,540">
            <v:shape id="_x0000_s1242" type="#_x0000_t202" style="position:absolute;left:3654;top:8077;width:540;height:540" filled="f" strokeweight="1pt">
              <v:textbox style="mso-next-textbox:#_x0000_s124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243" type="#_x0000_t202" style="position:absolute;left:7974;top:8077;width:540;height:540" filled="f" strokeweight="1pt">
              <v:textbox style="mso-next-textbox:#_x0000_s124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244" type="#_x0000_t202" style="position:absolute;left:4374;top:8077;width:540;height:540" filled="f" strokeweight="1pt">
              <v:textbox style="mso-next-textbox:#_x0000_s124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245" type="#_x0000_t202" style="position:absolute;left:5094;top:8077;width:540;height:540" filled="f" strokeweight="1pt">
              <v:textbox style="mso-next-textbox:#_x0000_s124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246" type="#_x0000_t202" style="position:absolute;left:5814;top:8077;width:540;height:540" filled="f" strokeweight="1pt">
              <v:textbox style="mso-next-textbox:#_x0000_s124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247" type="#_x0000_t202" style="position:absolute;left:6534;top:8077;width:540;height:540" filled="f" strokeweight="1pt">
              <v:textbox style="mso-next-textbox:#_x0000_s124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248" type="#_x0000_t202" style="position:absolute;left:7254;top:8077;width:540;height:540" filled="f" strokeweight="1pt">
              <v:textbox style="mso-next-textbox:#_x0000_s124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948A3">
        <w:rPr>
          <w:rFonts w:ascii="Arial" w:hAnsi="Arial" w:cs="Arial"/>
        </w:rPr>
        <w:t xml:space="preserve">                                   </w:t>
      </w:r>
      <w:r w:rsidRPr="00F948A3">
        <w:rPr>
          <w:rFonts w:ascii="Arial" w:hAnsi="Arial" w:cs="Arial"/>
          <w:b/>
        </w:rPr>
        <w:t>Scarsa</w:t>
      </w:r>
      <w:r w:rsidRPr="00F948A3">
        <w:rPr>
          <w:rFonts w:ascii="Arial" w:hAnsi="Arial" w:cs="Arial"/>
        </w:rPr>
        <w:t xml:space="preserve">                                                                                          </w:t>
      </w:r>
      <w:r w:rsidRPr="00F948A3">
        <w:rPr>
          <w:rFonts w:ascii="Arial" w:hAnsi="Arial" w:cs="Arial"/>
          <w:b/>
          <w:caps/>
        </w:rPr>
        <w:t xml:space="preserve">  </w:t>
      </w:r>
      <w:r w:rsidRPr="00F948A3">
        <w:rPr>
          <w:rFonts w:ascii="Arial" w:hAnsi="Arial" w:cs="Arial"/>
          <w:b/>
        </w:rPr>
        <w:t>Ottima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948A3">
        <w:rPr>
          <w:rFonts w:ascii="Arial" w:hAnsi="Arial" w:cs="Arial"/>
        </w:rPr>
        <w:t xml:space="preserve">SEZIONE E. </w:t>
      </w:r>
      <w:r w:rsidRPr="00F948A3">
        <w:rPr>
          <w:rFonts w:ascii="Arial" w:hAnsi="Arial" w:cs="Arial"/>
          <w:b/>
        </w:rPr>
        <w:t>INFORMAZIONI GENERALI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Questa sezione del questionario è dedicata alla raccolta di informazioni sulla storia personale e sulla partecipazione al modulo.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1. L’idea di iscriverti a questo modulo è stata: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49" type="#_x0000_t202" style="position:absolute;margin-left:-9pt;margin-top:1.75pt;width:12.45pt;height:12.45pt;z-index:251668480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Prevalentemente mia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50" type="#_x0000_t202" style="position:absolute;margin-left:-9pt;margin-top:1.15pt;width:12.45pt;height:12.45pt;z-index:251669504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Prevalentemente dei docenti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51" type="#_x0000_t202" style="position:absolute;margin-left:-9pt;margin-top:.55pt;width:12.45pt;height:12.45pt;z-index:251670528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Prevalentemente della famiglia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2. Indipendentemente da come si è svolto il modulo, il tuo interesse per i contenuti è: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  <w:r>
        <w:rPr>
          <w:noProof/>
        </w:rPr>
        <w:pict>
          <v:group id="_x0000_s1252" style="position:absolute;margin-left:126pt;margin-top:5.4pt;width:243pt;height:27pt;z-index:251671552" coordorigin="3654,8077" coordsize="4860,540">
            <v:shape id="_x0000_s1253" type="#_x0000_t202" style="position:absolute;left:3654;top:8077;width:540;height:540" filled="f" strokeweight="1pt">
              <v:textbox style="mso-next-textbox:#_x0000_s1253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254" type="#_x0000_t202" style="position:absolute;left:7974;top:8077;width:540;height:540" filled="f" strokeweight="1pt">
              <v:textbox style="mso-next-textbox:#_x0000_s1254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255" type="#_x0000_t202" style="position:absolute;left:4374;top:8077;width:540;height:540" filled="f" strokeweight="1pt">
              <v:textbox style="mso-next-textbox:#_x0000_s1255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256" type="#_x0000_t202" style="position:absolute;left:5094;top:8077;width:540;height:540" filled="f" strokeweight="1pt">
              <v:textbox style="mso-next-textbox:#_x0000_s125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257" type="#_x0000_t202" style="position:absolute;left:5814;top:8077;width:540;height:540" filled="f" strokeweight="1pt">
              <v:textbox style="mso-next-textbox:#_x0000_s125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258" type="#_x0000_t202" style="position:absolute;left:6534;top:8077;width:540;height:540" filled="f" strokeweight="1pt">
              <v:textbox style="mso-next-textbox:#_x0000_s125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259" type="#_x0000_t202" style="position:absolute;left:7254;top:8077;width:540;height:540" filled="f" strokeweight="1pt">
              <v:textbox style="mso-next-textbox:#_x0000_s125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22"/>
          <w:szCs w:val="22"/>
        </w:rPr>
      </w:pPr>
      <w:r w:rsidRPr="00F948A3">
        <w:rPr>
          <w:rFonts w:ascii="Arial" w:hAnsi="Arial" w:cs="Arial"/>
          <w:b/>
          <w:caps/>
        </w:rPr>
        <w:t xml:space="preserve">                        </w:t>
      </w:r>
      <w:r w:rsidRPr="00F948A3">
        <w:rPr>
          <w:rFonts w:ascii="Arial" w:hAnsi="Arial" w:cs="Arial"/>
          <w:b/>
          <w:caps/>
          <w:sz w:val="22"/>
          <w:szCs w:val="22"/>
        </w:rPr>
        <w:t>nullo                                                                                         molto elevato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22"/>
          <w:szCs w:val="22"/>
        </w:rPr>
      </w:pPr>
      <w:r w:rsidRPr="00F948A3">
        <w:rPr>
          <w:rFonts w:ascii="Arial" w:hAnsi="Arial" w:cs="Arial"/>
          <w:caps/>
          <w:sz w:val="22"/>
          <w:szCs w:val="22"/>
        </w:rPr>
        <w:t>3. Quante ore hai frequentato di quelle previste dal modulo?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</w:rPr>
        <w:t xml:space="preserve">   </w:t>
      </w:r>
      <w:r>
        <w:rPr>
          <w:noProof/>
        </w:rPr>
        <w:pict>
          <v:shape id="_x0000_s1260" type="#_x0000_t202" style="position:absolute;margin-left:-9pt;margin-top:1.75pt;width:12.45pt;height:12.45pt;z-index:251672576;mso-position-horizontal-relative:text;mso-position-vertical-relative:text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>Tutte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61" type="#_x0000_t202" style="position:absolute;margin-left:-9pt;margin-top:1.15pt;width:12.45pt;height:12.45pt;z-index:251673600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Quasi tutte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62" type="#_x0000_t202" style="position:absolute;margin-left:-9pt;margin-top:.55pt;width:12.45pt;height:12.45pt;z-index:251674624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Buona parte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  </w:t>
      </w:r>
      <w:r>
        <w:rPr>
          <w:noProof/>
        </w:rPr>
        <w:pict>
          <v:shape id="_x0000_s1263" type="#_x0000_t202" style="position:absolute;margin-left:-9pt;margin-top:.55pt;width:12.45pt;height:12.45pt;z-index:251675648;mso-position-horizontal-relative:text;mso-position-vertical-relative:text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Poco più della metà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   </w:t>
      </w:r>
      <w:r>
        <w:rPr>
          <w:noProof/>
        </w:rPr>
        <w:pict>
          <v:shape id="_x0000_s1264" type="#_x0000_t202" style="position:absolute;margin-left:-9pt;margin-top:.55pt;width:12.45pt;height:12.45pt;z-index:251676672;mso-position-horizontal-relative:text;mso-position-vertical-relative:text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>Meno della metà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4. Ritieni che  ti siano mancate le conoscenze preliminari per affrontare questo modulo?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pict>
          <v:group id="_x0000_s1265" style="position:absolute;margin-left:126pt;margin-top:4.25pt;width:243pt;height:27pt;z-index:251677696" coordorigin="3654,8077" coordsize="4860,540">
            <v:shape id="_x0000_s1266" type="#_x0000_t202" style="position:absolute;left:3654;top:8077;width:540;height:540" filled="f" strokeweight="1pt">
              <v:textbox style="mso-next-textbox:#_x0000_s1266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 w:rsidRPr="00F16764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_x0000_s1267" type="#_x0000_t202" style="position:absolute;left:7974;top:8077;width:540;height:540" filled="f" strokeweight="1pt">
              <v:textbox style="mso-next-textbox:#_x0000_s1267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</v:shape>
            <v:shape id="_x0000_s1268" type="#_x0000_t202" style="position:absolute;left:4374;top:8077;width:540;height:540" filled="f" strokeweight="1pt">
              <v:textbox style="mso-next-textbox:#_x0000_s1268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_x0000_s1269" type="#_x0000_t202" style="position:absolute;left:5094;top:8077;width:540;height:540" filled="f" strokeweight="1pt">
              <v:textbox style="mso-next-textbox:#_x0000_s1269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  <v:shape id="_x0000_s1270" type="#_x0000_t202" style="position:absolute;left:5814;top:8077;width:540;height:540" filled="f" strokeweight="1pt">
              <v:textbox style="mso-next-textbox:#_x0000_s1270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  <v:shape id="_x0000_s1271" type="#_x0000_t202" style="position:absolute;left:6534;top:8077;width:540;height:540" filled="f" strokeweight="1pt">
              <v:textbox style="mso-next-textbox:#_x0000_s1271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  <v:shape id="_x0000_s1272" type="#_x0000_t202" style="position:absolute;left:7254;top:8077;width:540;height:540" filled="f" strokeweight="1pt">
              <v:textbox style="mso-next-textbox:#_x0000_s1272">
                <w:txbxContent>
                  <w:p w:rsidR="00E75A45" w:rsidRPr="00F16764" w:rsidRDefault="00E75A45" w:rsidP="0097519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b/>
          <w:caps/>
          <w:sz w:val="22"/>
          <w:szCs w:val="22"/>
        </w:rPr>
      </w:pPr>
      <w:r w:rsidRPr="00F948A3">
        <w:rPr>
          <w:rFonts w:ascii="Arial" w:hAnsi="Arial" w:cs="Arial"/>
          <w:b/>
          <w:caps/>
          <w:sz w:val="22"/>
          <w:szCs w:val="22"/>
        </w:rPr>
        <w:t xml:space="preserve">         si, moltissimo                                                                                      no, nessuna</w:t>
      </w: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jc w:val="center"/>
        <w:rPr>
          <w:rFonts w:ascii="Arial" w:hAnsi="Arial" w:cs="Arial"/>
          <w:b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  <w:sz w:val="22"/>
          <w:szCs w:val="22"/>
        </w:rPr>
      </w:pPr>
      <w:r w:rsidRPr="00F948A3">
        <w:rPr>
          <w:rFonts w:ascii="Arial" w:hAnsi="Arial" w:cs="Arial"/>
          <w:caps/>
          <w:sz w:val="22"/>
          <w:szCs w:val="22"/>
        </w:rPr>
        <w:t>5. Sesso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caps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   </w:t>
      </w:r>
      <w:r>
        <w:rPr>
          <w:noProof/>
        </w:rPr>
        <w:pict>
          <v:shape id="_x0000_s1273" type="#_x0000_t202" style="position:absolute;margin-left:-9pt;margin-top:1.75pt;width:12.45pt;height:12.45pt;z-index:251678720;mso-position-horizontal-relative:text;mso-position-vertical-relative:text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>Maschio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noProof/>
        </w:rPr>
        <w:pict>
          <v:shape id="_x0000_s1274" type="#_x0000_t202" style="position:absolute;margin-left:-9pt;margin-top:1.15pt;width:12.45pt;height:12.45pt;z-index:251679744" filled="f" strokeweight="1pt">
            <v:textbox>
              <w:txbxContent>
                <w:p w:rsidR="00E75A45" w:rsidRPr="00072946" w:rsidRDefault="00E75A45" w:rsidP="00975196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F948A3">
        <w:rPr>
          <w:rFonts w:ascii="Arial" w:hAnsi="Arial" w:cs="Arial"/>
          <w:sz w:val="22"/>
          <w:szCs w:val="22"/>
        </w:rPr>
        <w:t xml:space="preserve">   Femmina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6. Età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>__ __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948A3">
        <w:rPr>
          <w:rFonts w:ascii="Arial" w:hAnsi="Arial" w:cs="Arial"/>
          <w:sz w:val="22"/>
          <w:szCs w:val="22"/>
        </w:rPr>
        <w:t xml:space="preserve">7. Cittadinanza </w:t>
      </w:r>
      <w:r w:rsidRPr="00F948A3">
        <w:rPr>
          <w:rFonts w:ascii="Arial" w:hAnsi="Arial" w:cs="Arial"/>
        </w:rPr>
        <w:t>(se diversa da italiana)</w:t>
      </w: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75A45" w:rsidRPr="00F948A3" w:rsidRDefault="00E75A45" w:rsidP="00975196">
      <w:pPr>
        <w:autoSpaceDE w:val="0"/>
        <w:autoSpaceDN w:val="0"/>
        <w:adjustRightInd w:val="0"/>
        <w:rPr>
          <w:rFonts w:ascii="Arial" w:hAnsi="Arial" w:cs="Arial"/>
        </w:rPr>
      </w:pPr>
      <w:r w:rsidRPr="00F948A3">
        <w:rPr>
          <w:rFonts w:ascii="Arial" w:hAnsi="Arial" w:cs="Arial"/>
          <w:sz w:val="22"/>
          <w:szCs w:val="22"/>
        </w:rPr>
        <w:t xml:space="preserve">_____________________       </w:t>
      </w:r>
      <w:r w:rsidRPr="00F948A3">
        <w:rPr>
          <w:rFonts w:ascii="Arial" w:hAnsi="Arial" w:cs="Arial"/>
        </w:rPr>
        <w:t>(anni di residenza in italia)</w:t>
      </w:r>
    </w:p>
    <w:p w:rsidR="00E75A45" w:rsidRDefault="00E75A45" w:rsidP="00975196">
      <w:r w:rsidRPr="00F948A3">
        <w:rPr>
          <w:rFonts w:ascii="Arial" w:hAnsi="Arial" w:cs="Arial"/>
          <w:sz w:val="22"/>
          <w:szCs w:val="22"/>
        </w:rPr>
        <w:br w:type="page"/>
      </w:r>
    </w:p>
    <w:sectPr w:rsidR="00E75A45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5196"/>
    <w:rsid w:val="00072946"/>
    <w:rsid w:val="0010349B"/>
    <w:rsid w:val="00197C34"/>
    <w:rsid w:val="00226245"/>
    <w:rsid w:val="002A6BAE"/>
    <w:rsid w:val="00377304"/>
    <w:rsid w:val="004714B9"/>
    <w:rsid w:val="00566534"/>
    <w:rsid w:val="00576699"/>
    <w:rsid w:val="005E00AC"/>
    <w:rsid w:val="0062430F"/>
    <w:rsid w:val="006C36C7"/>
    <w:rsid w:val="00814E62"/>
    <w:rsid w:val="00975196"/>
    <w:rsid w:val="009C7E45"/>
    <w:rsid w:val="009D2089"/>
    <w:rsid w:val="00A7031D"/>
    <w:rsid w:val="00B77C93"/>
    <w:rsid w:val="00C029E7"/>
    <w:rsid w:val="00E75A45"/>
    <w:rsid w:val="00F16764"/>
    <w:rsid w:val="00F94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2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196"/>
    <w:rPr>
      <w:rFonts w:ascii="Times New Roman" w:hAnsi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14E6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814E62"/>
    <w:rPr>
      <w:rFonts w:ascii="Times New Roman" w:hAnsi="Times New Roman" w:cs="Times New Roman"/>
      <w:b/>
      <w:bCs/>
      <w:sz w:val="28"/>
      <w:szCs w:val="28"/>
      <w:lang w:eastAsia="it-IT"/>
    </w:rPr>
  </w:style>
  <w:style w:type="paragraph" w:styleId="NormalWeb">
    <w:name w:val="Normal (Web)"/>
    <w:basedOn w:val="Normal"/>
    <w:uiPriority w:val="99"/>
    <w:rsid w:val="00814E6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814E62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14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4E6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ecert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1386</Words>
  <Characters>7903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Novelli</dc:creator>
  <cp:keywords/>
  <dc:description/>
  <cp:lastModifiedBy>Privato</cp:lastModifiedBy>
  <cp:revision>2</cp:revision>
  <dcterms:created xsi:type="dcterms:W3CDTF">2012-06-01T11:02:00Z</dcterms:created>
  <dcterms:modified xsi:type="dcterms:W3CDTF">2012-06-01T11:02:00Z</dcterms:modified>
</cp:coreProperties>
</file>