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99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8280"/>
        <w:gridCol w:w="1080"/>
      </w:tblGrid>
      <w:tr w:rsidR="00382692" w:rsidRPr="006C36C7" w:rsidTr="006D34F7">
        <w:trPr>
          <w:trHeight w:val="1797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82692" w:rsidRPr="006C36C7" w:rsidRDefault="00382692" w:rsidP="006D34F7">
            <w:pPr>
              <w:rPr>
                <w:b/>
                <w:sz w:val="26"/>
                <w:szCs w:val="26"/>
                <w:u w:color="FF0000"/>
              </w:rPr>
            </w:pPr>
            <w:r w:rsidRPr="001F33E9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4" o:title=""/>
                </v:shape>
              </w:pict>
            </w:r>
          </w:p>
          <w:p w:rsidR="00382692" w:rsidRPr="006C36C7" w:rsidRDefault="00382692" w:rsidP="006D34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</w:tcPr>
          <w:p w:rsidR="00382692" w:rsidRPr="00E3251C" w:rsidRDefault="00382692" w:rsidP="006D34F7">
            <w:pPr>
              <w:jc w:val="center"/>
              <w:rPr>
                <w:b/>
                <w:u w:color="FF0000"/>
              </w:rPr>
            </w:pPr>
            <w:r w:rsidRPr="00E3251C">
              <w:rPr>
                <w:b/>
                <w:u w:color="FF0000"/>
              </w:rPr>
              <w:t>I.S.I.S.S.  “ G. B.  NOVELLI ”</w:t>
            </w:r>
          </w:p>
          <w:p w:rsidR="00382692" w:rsidRPr="00E3251C" w:rsidRDefault="00382692" w:rsidP="006D34F7">
            <w:pPr>
              <w:tabs>
                <w:tab w:val="left" w:pos="1910"/>
              </w:tabs>
              <w:jc w:val="center"/>
              <w:rPr>
                <w:u w:color="FF0000"/>
              </w:rPr>
            </w:pPr>
            <w:r w:rsidRPr="00E3251C">
              <w:rPr>
                <w:u w:color="FF0000"/>
              </w:rPr>
              <w:t>Liceo delle Scienze Umane - Liceo Linguistico</w:t>
            </w:r>
          </w:p>
          <w:p w:rsidR="00382692" w:rsidRPr="00E3251C" w:rsidRDefault="00382692" w:rsidP="006D34F7">
            <w:pPr>
              <w:jc w:val="center"/>
              <w:rPr>
                <w:u w:color="FF0000"/>
              </w:rPr>
            </w:pPr>
            <w:r w:rsidRPr="00E3251C">
              <w:rPr>
                <w:u w:color="FF0000"/>
              </w:rPr>
              <w:t>Liceo delle Scienze Umane opzione economico sociale</w:t>
            </w:r>
          </w:p>
          <w:p w:rsidR="00382692" w:rsidRPr="001F33E9" w:rsidRDefault="00382692" w:rsidP="006D34F7">
            <w:pPr>
              <w:pStyle w:val="Heading4"/>
              <w:spacing w:before="0"/>
              <w:jc w:val="center"/>
              <w:rPr>
                <w:b w:val="0"/>
                <w:color w:val="auto"/>
                <w:u w:color="FF0000"/>
              </w:rPr>
            </w:pPr>
            <w:r w:rsidRPr="001F33E9">
              <w:rPr>
                <w:b w:val="0"/>
                <w:color w:val="auto"/>
                <w:u w:color="FF0000"/>
              </w:rPr>
              <w:t>Istituto Professionale Industria e Artigianato - Abbigliamento e Moda</w:t>
            </w:r>
          </w:p>
          <w:p w:rsidR="00382692" w:rsidRPr="001F33E9" w:rsidRDefault="00382692" w:rsidP="006D34F7">
            <w:pPr>
              <w:pStyle w:val="Heading4"/>
              <w:spacing w:before="0"/>
              <w:jc w:val="center"/>
              <w:rPr>
                <w:b w:val="0"/>
                <w:color w:val="auto"/>
                <w:u w:color="FF0000"/>
              </w:rPr>
            </w:pPr>
            <w:r w:rsidRPr="001F33E9">
              <w:rPr>
                <w:b w:val="0"/>
                <w:color w:val="auto"/>
                <w:u w:color="FF0000"/>
              </w:rPr>
              <w:t>Istituto Professionale per i Servizi Socio-Sanitari</w:t>
            </w:r>
          </w:p>
          <w:p w:rsidR="00382692" w:rsidRPr="00E3251C" w:rsidRDefault="00382692" w:rsidP="006D34F7">
            <w:pPr>
              <w:jc w:val="center"/>
              <w:rPr>
                <w:u w:color="FF0000"/>
              </w:rPr>
            </w:pPr>
            <w:r w:rsidRPr="00E3251C">
              <w:rPr>
                <w:u w:color="FF0000"/>
              </w:rPr>
              <w:t xml:space="preserve">Via G.B. Novelli, n° 1  81025 </w:t>
            </w:r>
            <w:r w:rsidRPr="00E3251C">
              <w:rPr>
                <w:b/>
                <w:u w:color="FF0000"/>
              </w:rPr>
              <w:t>MARCIANISE</w:t>
            </w:r>
            <w:r w:rsidRPr="00E3251C">
              <w:rPr>
                <w:u w:color="FF0000"/>
              </w:rPr>
              <w:t xml:space="preserve"> (CE</w:t>
            </w:r>
            <w:r w:rsidRPr="00E3251C">
              <w:rPr>
                <w:b/>
                <w:u w:color="FF0000"/>
              </w:rPr>
              <w:t xml:space="preserve">) – </w:t>
            </w:r>
            <w:r w:rsidRPr="00E3251C">
              <w:rPr>
                <w:u w:color="FF0000"/>
              </w:rPr>
              <w:t xml:space="preserve"> Codice Fiscale: 80102490614</w:t>
            </w:r>
          </w:p>
          <w:p w:rsidR="00382692" w:rsidRPr="00E3251C" w:rsidRDefault="00382692" w:rsidP="006D34F7">
            <w:pPr>
              <w:jc w:val="center"/>
              <w:rPr>
                <w:b/>
                <w:u w:color="FF0000"/>
              </w:rPr>
            </w:pPr>
            <w:r w:rsidRPr="00E3251C">
              <w:rPr>
                <w:u w:color="FF0000"/>
              </w:rPr>
              <w:t>DISTRETTO SCOLASTICO  n° 14</w:t>
            </w:r>
          </w:p>
          <w:p w:rsidR="00382692" w:rsidRPr="00E3251C" w:rsidRDefault="00382692" w:rsidP="006D34F7">
            <w:pPr>
              <w:jc w:val="center"/>
              <w:rPr>
                <w:u w:color="FF0000"/>
              </w:rPr>
            </w:pPr>
            <w:r w:rsidRPr="00E3251C">
              <w:rPr>
                <w:u w:color="FF0000"/>
              </w:rPr>
              <w:t>Segreteria Tel.: 0823-511909  Vicedirigenza  Tel: 0823-580040  Fax: 0823-511834</w:t>
            </w:r>
          </w:p>
          <w:p w:rsidR="00382692" w:rsidRPr="00566534" w:rsidRDefault="00382692" w:rsidP="006D34F7">
            <w:pPr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 xml:space="preserve"> Dirigente Scolastico</w:t>
            </w:r>
            <w:r>
              <w:rPr>
                <w:u w:color="FF0000"/>
              </w:rPr>
              <w:t xml:space="preserve"> Tel.</w:t>
            </w:r>
            <w:r w:rsidRPr="00566534">
              <w:rPr>
                <w:u w:color="FF0000"/>
              </w:rPr>
              <w:t>: 0823-511863</w:t>
            </w:r>
          </w:p>
          <w:p w:rsidR="00382692" w:rsidRPr="002A6BAE" w:rsidRDefault="00382692" w:rsidP="006D34F7">
            <w:pPr>
              <w:jc w:val="center"/>
              <w:rPr>
                <w:color w:val="0000FF"/>
                <w:u w:color="FF0000"/>
              </w:rPr>
            </w:pPr>
            <w:r w:rsidRPr="002A6BAE">
              <w:rPr>
                <w:u w:color="FF0000"/>
              </w:rPr>
              <w:t xml:space="preserve">E-mail : </w:t>
            </w:r>
            <w:hyperlink r:id="rId5" w:history="1">
              <w:r w:rsidRPr="002A6BAE">
                <w:rPr>
                  <w:rStyle w:val="Hyperlink"/>
                  <w:u w:color="FF0000"/>
                </w:rPr>
                <w:t>ceis01100n@istruzione.it</w:t>
              </w:r>
            </w:hyperlink>
            <w:r w:rsidRPr="002A6BAE">
              <w:rPr>
                <w:u w:color="FF0000"/>
              </w:rPr>
              <w:t xml:space="preserve">       E-mail certificata (PEC) : </w:t>
            </w:r>
            <w:hyperlink r:id="rId6" w:history="1">
              <w:r w:rsidRPr="002A6BAE">
                <w:rPr>
                  <w:rStyle w:val="Hyperlink"/>
                  <w:u w:color="FF0000"/>
                </w:rPr>
                <w:t>ceis01100n@ecert.it</w:t>
              </w:r>
            </w:hyperlink>
          </w:p>
          <w:p w:rsidR="00382692" w:rsidRPr="0010349B" w:rsidRDefault="00382692" w:rsidP="006D34F7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2A6BAE">
              <w:rPr>
                <w:u w:color="FF0000"/>
                <w:lang w:val="en-GB"/>
              </w:rPr>
              <w:t xml:space="preserve">Sito Web : </w:t>
            </w:r>
            <w:hyperlink r:id="rId7" w:history="1">
              <w:r w:rsidRPr="002A6BAE">
                <w:rPr>
                  <w:rStyle w:val="Hyperlink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82692" w:rsidRPr="006C36C7" w:rsidRDefault="00382692" w:rsidP="006D34F7">
            <w:pPr>
              <w:rPr>
                <w:b/>
                <w:sz w:val="26"/>
                <w:szCs w:val="26"/>
                <w:u w:color="FF0000"/>
              </w:rPr>
            </w:pPr>
            <w:r w:rsidRPr="001F33E9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382692" w:rsidRPr="006C36C7" w:rsidRDefault="00382692" w:rsidP="006D34F7">
            <w:pPr>
              <w:jc w:val="center"/>
              <w:rPr>
                <w:sz w:val="26"/>
                <w:szCs w:val="26"/>
              </w:rPr>
            </w:pPr>
          </w:p>
        </w:tc>
      </w:tr>
    </w:tbl>
    <w:p w:rsidR="00382692" w:rsidRPr="00F948A3" w:rsidRDefault="00382692" w:rsidP="00E3251C">
      <w:pPr>
        <w:jc w:val="right"/>
        <w:rPr>
          <w:rFonts w:ascii="Arial" w:hAnsi="Arial" w:cs="Arial"/>
          <w:u w:val="single"/>
        </w:rPr>
      </w:pPr>
      <w:r w:rsidRPr="00F948A3">
        <w:rPr>
          <w:rFonts w:ascii="Arial" w:hAnsi="Arial" w:cs="Arial"/>
          <w:u w:val="single"/>
        </w:rPr>
        <w:t>Allegato B</w:t>
      </w:r>
    </w:p>
    <w:p w:rsidR="00382692" w:rsidRPr="00F948A3" w:rsidRDefault="00382692" w:rsidP="00723AB3">
      <w:pPr>
        <w:jc w:val="center"/>
        <w:rPr>
          <w:b/>
          <w:bCs/>
        </w:rPr>
      </w:pPr>
      <w:r w:rsidRPr="00F948A3">
        <w:rPr>
          <w:b/>
          <w:bCs/>
          <w:sz w:val="28"/>
          <w:szCs w:val="28"/>
        </w:rPr>
        <w:t>“INSIEME PER L'EUROPA”</w:t>
      </w:r>
      <w:r w:rsidRPr="00F948A3">
        <w:rPr>
          <w:b/>
          <w:bCs/>
        </w:rPr>
        <w:t xml:space="preserve"> </w:t>
      </w:r>
    </w:p>
    <w:p w:rsidR="00382692" w:rsidRPr="00F948A3" w:rsidRDefault="00382692" w:rsidP="00723AB3">
      <w:pPr>
        <w:jc w:val="center"/>
        <w:rPr>
          <w:b/>
          <w:bCs/>
          <w:sz w:val="22"/>
          <w:szCs w:val="22"/>
        </w:rPr>
      </w:pPr>
      <w:r w:rsidRPr="00F948A3">
        <w:rPr>
          <w:b/>
          <w:bCs/>
          <w:sz w:val="22"/>
          <w:szCs w:val="22"/>
        </w:rPr>
        <w:t>Anno Scolastico 2011/2012</w:t>
      </w:r>
    </w:p>
    <w:p w:rsidR="00382692" w:rsidRDefault="00382692" w:rsidP="00723AB3">
      <w:pPr>
        <w:autoSpaceDE w:val="0"/>
        <w:autoSpaceDN w:val="0"/>
        <w:adjustRightInd w:val="0"/>
        <w:ind w:right="-285"/>
        <w:jc w:val="center"/>
        <w:rPr>
          <w:b/>
          <w:caps/>
          <w:sz w:val="22"/>
          <w:szCs w:val="22"/>
        </w:rPr>
      </w:pPr>
      <w:r w:rsidRPr="00F948A3">
        <w:rPr>
          <w:b/>
          <w:bCs/>
        </w:rPr>
        <w:t xml:space="preserve">(art.9 </w:t>
      </w:r>
      <w:r w:rsidRPr="00F948A3">
        <w:rPr>
          <w:b/>
        </w:rPr>
        <w:t>del C.C.N.L. Comparto Scuola- misure incentivanti per progetti relativi alle aree a rischio e contro l’emarginazione scolastica)</w:t>
      </w:r>
      <w:r w:rsidRPr="00F948A3">
        <w:rPr>
          <w:b/>
        </w:rPr>
        <w:br/>
      </w:r>
    </w:p>
    <w:p w:rsidR="00382692" w:rsidRPr="00F948A3" w:rsidRDefault="00382692" w:rsidP="00723AB3">
      <w:pPr>
        <w:autoSpaceDE w:val="0"/>
        <w:autoSpaceDN w:val="0"/>
        <w:adjustRightInd w:val="0"/>
        <w:ind w:right="-285"/>
        <w:jc w:val="center"/>
        <w:rPr>
          <w:b/>
          <w:sz w:val="22"/>
          <w:szCs w:val="22"/>
        </w:rPr>
      </w:pPr>
      <w:r w:rsidRPr="00F948A3">
        <w:rPr>
          <w:b/>
          <w:caps/>
          <w:sz w:val="22"/>
          <w:szCs w:val="22"/>
        </w:rPr>
        <w:t>QUESTIONARIO  per i</w:t>
      </w:r>
      <w:r w:rsidRPr="00F948A3">
        <w:rPr>
          <w:b/>
          <w:sz w:val="22"/>
          <w:szCs w:val="22"/>
        </w:rPr>
        <w:t xml:space="preserve"> GENITORI</w:t>
      </w:r>
    </w:p>
    <w:p w:rsidR="00382692" w:rsidRPr="00F948A3" w:rsidRDefault="00382692" w:rsidP="00723AB3"/>
    <w:p w:rsidR="00382692" w:rsidRPr="00F948A3" w:rsidRDefault="00382692" w:rsidP="00723AB3">
      <w:pPr>
        <w:rPr>
          <w:sz w:val="22"/>
          <w:szCs w:val="22"/>
        </w:rPr>
      </w:pPr>
      <w:r w:rsidRPr="00F948A3">
        <w:rPr>
          <w:sz w:val="22"/>
          <w:szCs w:val="22"/>
        </w:rPr>
        <w:t>Si prega di indicare la propria scelta con una sola crocetta</w:t>
      </w:r>
      <w:r>
        <w:rPr>
          <w:sz w:val="22"/>
          <w:szCs w:val="22"/>
        </w:rPr>
        <w:t>.</w:t>
      </w:r>
    </w:p>
    <w:p w:rsidR="00382692" w:rsidRDefault="00382692" w:rsidP="00723AB3">
      <w:pPr>
        <w:rPr>
          <w:sz w:val="22"/>
          <w:szCs w:val="22"/>
        </w:rPr>
      </w:pPr>
    </w:p>
    <w:p w:rsidR="00382692" w:rsidRPr="00F948A3" w:rsidRDefault="00382692" w:rsidP="00723AB3">
      <w:pPr>
        <w:rPr>
          <w:sz w:val="22"/>
          <w:szCs w:val="22"/>
        </w:rPr>
      </w:pPr>
      <w:r w:rsidRPr="00F948A3">
        <w:rPr>
          <w:sz w:val="22"/>
          <w:szCs w:val="22"/>
        </w:rPr>
        <w:t>Quale classe frequenta suo figlio/a ?   _________</w:t>
      </w:r>
    </w:p>
    <w:p w:rsidR="00382692" w:rsidRPr="00F948A3" w:rsidRDefault="00382692" w:rsidP="00723AB3"/>
    <w:tbl>
      <w:tblPr>
        <w:tblW w:w="102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5953"/>
        <w:gridCol w:w="851"/>
        <w:gridCol w:w="1134"/>
        <w:gridCol w:w="992"/>
        <w:gridCol w:w="849"/>
      </w:tblGrid>
      <w:tr w:rsidR="00382692" w:rsidRPr="00F948A3" w:rsidTr="00C60E76">
        <w:trPr>
          <w:trHeight w:val="567"/>
        </w:trPr>
        <w:tc>
          <w:tcPr>
            <w:tcW w:w="6379" w:type="dxa"/>
            <w:gridSpan w:val="2"/>
          </w:tcPr>
          <w:p w:rsidR="00382692" w:rsidRPr="00F948A3" w:rsidRDefault="00382692" w:rsidP="00C60E76">
            <w:pPr>
              <w:pStyle w:val="Heading3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948A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Mio figlio/a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sempre</w:t>
            </w:r>
          </w:p>
        </w:tc>
        <w:tc>
          <w:tcPr>
            <w:tcW w:w="1134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il più delle volte</w:t>
            </w:r>
          </w:p>
        </w:tc>
        <w:tc>
          <w:tcPr>
            <w:tcW w:w="992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qualche</w:t>
            </w:r>
          </w:p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volta</w:t>
            </w:r>
          </w:p>
        </w:tc>
        <w:tc>
          <w:tcPr>
            <w:tcW w:w="849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mai</w:t>
            </w: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1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 xml:space="preserve">Viene a scuola volentieri   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2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Trova interessante il lavoro scolastico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3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Riceve una quantità equilibrata di compiti per casa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4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E’ incoraggiato/a a lavorare al meglio delle sue capacità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5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E’ trattato/a in modo corretto dagli insegnanti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6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Parla volentieri con noi genitori di ciò che fa a scuola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7</w:t>
            </w:r>
          </w:p>
        </w:tc>
        <w:tc>
          <w:tcPr>
            <w:tcW w:w="5953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E’ soddisfatto/a della preparazione che sta ricevendo a scuola</w:t>
            </w:r>
          </w:p>
        </w:tc>
        <w:tc>
          <w:tcPr>
            <w:tcW w:w="851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</w:tbl>
    <w:p w:rsidR="00382692" w:rsidRPr="00F948A3" w:rsidRDefault="00382692" w:rsidP="00723A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7654"/>
        <w:gridCol w:w="624"/>
        <w:gridCol w:w="624"/>
        <w:gridCol w:w="878"/>
      </w:tblGrid>
      <w:tr w:rsidR="00382692" w:rsidRPr="00F948A3" w:rsidTr="00C60E76">
        <w:trPr>
          <w:trHeight w:val="567"/>
        </w:trPr>
        <w:tc>
          <w:tcPr>
            <w:tcW w:w="8080" w:type="dxa"/>
            <w:gridSpan w:val="2"/>
          </w:tcPr>
          <w:p w:rsidR="00382692" w:rsidRPr="00F948A3" w:rsidRDefault="00382692" w:rsidP="00C60E76">
            <w:pPr>
              <w:pStyle w:val="Heading3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F948A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Il progetto Aree a Rischio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si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no</w:t>
            </w:r>
          </w:p>
        </w:tc>
        <w:tc>
          <w:tcPr>
            <w:tcW w:w="878" w:type="dxa"/>
          </w:tcPr>
          <w:p w:rsidR="00382692" w:rsidRPr="00F948A3" w:rsidRDefault="00382692" w:rsidP="00C60E76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948A3">
              <w:rPr>
                <w:b/>
                <w:bCs/>
                <w:i/>
                <w:sz w:val="22"/>
                <w:szCs w:val="22"/>
              </w:rPr>
              <w:t>non so</w:t>
            </w: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pStyle w:val="Heading1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948A3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Le comunicazioni che ha ricevuto dalla scuola le hanno fornito un quadro accurato sulle finalità e sui risultati del progetto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Condivide le finalità e i risultati previsti dal progetto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I docenti hanno mostrato disponibilità nei confronti delle esigenze e delle richieste di suo figlio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Pensa che i docenti abbiano stimolato e motivato l'interesse di suo/a figlio/a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Ritiene che la tipologia e l'organizzazione che è stata data al progetto aiuta a combattere la dispersione scolastica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Ritiene che le attività extracurriculari siano un'occasione per scoprire ed esercitare attitudini, abilità e competenze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Lei ha dato la sua disponibilità ad impegnarsi nel progetto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  <w:tr w:rsidR="00382692" w:rsidRPr="00F948A3" w:rsidTr="00C60E76">
        <w:trPr>
          <w:trHeight w:val="454"/>
        </w:trPr>
        <w:tc>
          <w:tcPr>
            <w:tcW w:w="426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  <w:r w:rsidRPr="00F948A3">
              <w:rPr>
                <w:sz w:val="22"/>
                <w:szCs w:val="22"/>
              </w:rPr>
              <w:t>E' disponibile in futuro a partecipare ad incontri per programmare attività opzionali ed extracurriculari</w:t>
            </w: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  <w:tc>
          <w:tcPr>
            <w:tcW w:w="878" w:type="dxa"/>
          </w:tcPr>
          <w:p w:rsidR="00382692" w:rsidRPr="00F948A3" w:rsidRDefault="00382692" w:rsidP="00C60E76">
            <w:pPr>
              <w:rPr>
                <w:sz w:val="22"/>
                <w:szCs w:val="22"/>
              </w:rPr>
            </w:pPr>
          </w:p>
        </w:tc>
      </w:tr>
    </w:tbl>
    <w:p w:rsidR="00382692" w:rsidRPr="00F948A3" w:rsidRDefault="00382692" w:rsidP="00723AB3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382692" w:rsidRPr="00E3251C" w:rsidRDefault="00382692" w:rsidP="00E3251C">
      <w:pPr>
        <w:autoSpaceDE w:val="0"/>
        <w:autoSpaceDN w:val="0"/>
        <w:adjustRightInd w:val="0"/>
        <w:rPr>
          <w:bCs/>
          <w:sz w:val="22"/>
          <w:szCs w:val="22"/>
        </w:rPr>
      </w:pPr>
      <w:r w:rsidRPr="00F948A3">
        <w:rPr>
          <w:bCs/>
          <w:sz w:val="22"/>
          <w:szCs w:val="22"/>
        </w:rPr>
        <w:t>Marcianise, ___________</w:t>
      </w:r>
      <w:r>
        <w:rPr>
          <w:bCs/>
          <w:sz w:val="22"/>
          <w:szCs w:val="22"/>
        </w:rPr>
        <w:t>____</w:t>
      </w:r>
    </w:p>
    <w:sectPr w:rsidR="00382692" w:rsidRPr="00E3251C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3AB3"/>
    <w:rsid w:val="0010349B"/>
    <w:rsid w:val="00197C34"/>
    <w:rsid w:val="001F33E9"/>
    <w:rsid w:val="002A6BAE"/>
    <w:rsid w:val="00382692"/>
    <w:rsid w:val="004714B9"/>
    <w:rsid w:val="00566534"/>
    <w:rsid w:val="006C36C7"/>
    <w:rsid w:val="006D34F7"/>
    <w:rsid w:val="00723AB3"/>
    <w:rsid w:val="00A061C9"/>
    <w:rsid w:val="00A7031D"/>
    <w:rsid w:val="00C1493C"/>
    <w:rsid w:val="00C60E76"/>
    <w:rsid w:val="00E02205"/>
    <w:rsid w:val="00E3251C"/>
    <w:rsid w:val="00EE0BBB"/>
    <w:rsid w:val="00F9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B3"/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3AB3"/>
    <w:pPr>
      <w:keepNext/>
      <w:outlineLvl w:val="0"/>
    </w:pPr>
    <w:rPr>
      <w:rFonts w:ascii="Trebuchet MS" w:hAnsi="Trebuchet MS" w:cs="Trebuchet MS"/>
      <w:b/>
      <w:bCs/>
      <w:color w:val="33996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23AB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3251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23AB3"/>
    <w:rPr>
      <w:rFonts w:ascii="Trebuchet MS" w:eastAsia="Times New Roman" w:hAnsi="Trebuchet MS" w:cs="Trebuchet MS"/>
      <w:b/>
      <w:bCs/>
      <w:color w:val="339966"/>
      <w:sz w:val="20"/>
      <w:szCs w:val="20"/>
      <w:lang w:eastAsia="it-IT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23AB3"/>
    <w:rPr>
      <w:rFonts w:ascii="Cambria" w:hAnsi="Cambria" w:cs="Times New Roman"/>
      <w:b/>
      <w:bCs/>
      <w:sz w:val="26"/>
      <w:szCs w:val="26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251C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E3251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32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3251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ecert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361</Words>
  <Characters>2059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Novelli</dc:creator>
  <cp:keywords/>
  <dc:description/>
  <cp:lastModifiedBy>Privato</cp:lastModifiedBy>
  <cp:revision>2</cp:revision>
  <dcterms:created xsi:type="dcterms:W3CDTF">2012-06-01T11:01:00Z</dcterms:created>
  <dcterms:modified xsi:type="dcterms:W3CDTF">2012-06-01T11:01:00Z</dcterms:modified>
</cp:coreProperties>
</file>