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534" w:rsidRDefault="00977534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354"/>
        <w:gridCol w:w="2268"/>
      </w:tblGrid>
      <w:tr w:rsidR="00977534" w:rsidRPr="007B1A97">
        <w:trPr>
          <w:tblHeader/>
          <w:tblCellSpacing w:w="0" w:type="dxa"/>
          <w:jc w:val="center"/>
        </w:trPr>
        <w:tc>
          <w:tcPr>
            <w:tcW w:w="4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977534" w:rsidRDefault="00977534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 xml:space="preserve">Classe  Prima Sezione </w:t>
            </w:r>
            <w:r w:rsidRPr="00483D35">
              <w:rPr>
                <w:b/>
                <w:bCs/>
                <w:color w:val="000000"/>
                <w:sz w:val="24"/>
                <w:szCs w:val="24"/>
                <w:lang w:eastAsia="it-IT"/>
              </w:rPr>
              <w:t xml:space="preserve">A </w:t>
            </w:r>
          </w:p>
          <w:p w:rsidR="00977534" w:rsidRDefault="00977534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Professionale Abbigliamento e Moda</w:t>
            </w:r>
          </w:p>
          <w:p w:rsidR="00977534" w:rsidRPr="00483D35" w:rsidRDefault="00977534" w:rsidP="00483D3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977534" w:rsidRPr="007B1A97">
        <w:trPr>
          <w:tblHeader/>
          <w:tblCellSpacing w:w="0" w:type="dxa"/>
          <w:jc w:val="center"/>
        </w:trPr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977534" w:rsidRPr="00483D35" w:rsidRDefault="00977534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</w:tcPr>
          <w:p w:rsidR="00977534" w:rsidRPr="00483D35" w:rsidRDefault="00977534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NOME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ACCIARO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MICHELA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ANASTASIO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VALERIA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ARGENZIANO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FRANCESCA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BIANCO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GIUSEPPINA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CESARO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SALVINA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D'ALESSIO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MARIA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DEL PRETE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DALILA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DERGANO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CAROLINA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DI VIRGILIO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LUCIA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DORDEVIC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CRISTINA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FIORILLO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ROSA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IOVINELLA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ILENIA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MEZZACAPO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KATIA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PETITO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ASSIA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PICCOLO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MARIA CRISTINA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PIETRONUDO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DARIO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TACCONE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GIOVANNA</w:t>
            </w:r>
          </w:p>
        </w:tc>
      </w:tr>
      <w:tr w:rsidR="00977534" w:rsidRPr="007B1A97">
        <w:trPr>
          <w:tblCellSpacing w:w="0" w:type="dxa"/>
          <w:jc w:val="center"/>
        </w:trPr>
        <w:tc>
          <w:tcPr>
            <w:tcW w:w="23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977534" w:rsidRPr="003413D8" w:rsidRDefault="00977534" w:rsidP="003413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413D8">
              <w:rPr>
                <w:color w:val="000000"/>
                <w:lang w:eastAsia="it-IT"/>
              </w:rPr>
              <w:t>VALENTINO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977534" w:rsidRPr="001F1CAA" w:rsidRDefault="00977534" w:rsidP="00370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F1CAA">
              <w:rPr>
                <w:color w:val="000000"/>
                <w:lang w:eastAsia="it-IT"/>
              </w:rPr>
              <w:t>CARLA</w:t>
            </w:r>
          </w:p>
        </w:tc>
      </w:tr>
    </w:tbl>
    <w:p w:rsidR="00977534" w:rsidRDefault="00977534"/>
    <w:p w:rsidR="00977534" w:rsidRDefault="00977534"/>
    <w:p w:rsidR="00977534" w:rsidRDefault="00977534"/>
    <w:sectPr w:rsidR="00977534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43635"/>
    <w:multiLevelType w:val="hybridMultilevel"/>
    <w:tmpl w:val="A7ACE6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3D35"/>
    <w:rsid w:val="000E6F98"/>
    <w:rsid w:val="00197C34"/>
    <w:rsid w:val="001A454F"/>
    <w:rsid w:val="001F1CAA"/>
    <w:rsid w:val="00296E86"/>
    <w:rsid w:val="003413D8"/>
    <w:rsid w:val="00370400"/>
    <w:rsid w:val="003C206A"/>
    <w:rsid w:val="0047053E"/>
    <w:rsid w:val="004714B9"/>
    <w:rsid w:val="00483D35"/>
    <w:rsid w:val="004A5351"/>
    <w:rsid w:val="00536CF1"/>
    <w:rsid w:val="005D3C41"/>
    <w:rsid w:val="0066394F"/>
    <w:rsid w:val="00727EBD"/>
    <w:rsid w:val="007734CD"/>
    <w:rsid w:val="00773B32"/>
    <w:rsid w:val="007878A2"/>
    <w:rsid w:val="007B1A97"/>
    <w:rsid w:val="00832EDC"/>
    <w:rsid w:val="00946C2C"/>
    <w:rsid w:val="00977534"/>
    <w:rsid w:val="00BB09F4"/>
    <w:rsid w:val="00BC51F7"/>
    <w:rsid w:val="00BF5BBF"/>
    <w:rsid w:val="00C75E44"/>
    <w:rsid w:val="00DC59BE"/>
    <w:rsid w:val="00E12C4D"/>
    <w:rsid w:val="00E53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4B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413D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80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1</Pages>
  <Words>60</Words>
  <Characters>345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SCUOLA MAGISTRALE NOVELLI</cp:lastModifiedBy>
  <cp:revision>10</cp:revision>
  <cp:lastPrinted>2012-09-11T11:31:00Z</cp:lastPrinted>
  <dcterms:created xsi:type="dcterms:W3CDTF">2012-08-27T13:28:00Z</dcterms:created>
  <dcterms:modified xsi:type="dcterms:W3CDTF">2012-09-11T11:36:00Z</dcterms:modified>
</cp:coreProperties>
</file>