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F8" w:rsidRDefault="00AD30F8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411"/>
        <w:gridCol w:w="2977"/>
      </w:tblGrid>
      <w:tr w:rsidR="00AD30F8" w:rsidRPr="00B90663">
        <w:trPr>
          <w:tblHeader/>
          <w:tblCellSpacing w:w="0" w:type="dxa"/>
          <w:jc w:val="center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D30F8" w:rsidRDefault="00AD30F8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Classe  Prima Sezione B</w:t>
            </w:r>
            <w:r w:rsidRPr="00483D35">
              <w:rPr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</w:p>
          <w:p w:rsidR="00AD30F8" w:rsidRDefault="00AD30F8" w:rsidP="00483D35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t-IT"/>
              </w:rPr>
              <w:t>Professionale Abbigliamento e Moda</w:t>
            </w:r>
          </w:p>
          <w:p w:rsidR="00AD30F8" w:rsidRPr="00483D35" w:rsidRDefault="00AD30F8" w:rsidP="00483D3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AD30F8" w:rsidRPr="00B90663">
        <w:trPr>
          <w:tblHeader/>
          <w:tblCellSpacing w:w="0" w:type="dxa"/>
          <w:jc w:val="center"/>
        </w:trPr>
        <w:tc>
          <w:tcPr>
            <w:tcW w:w="2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AD30F8" w:rsidRPr="00483D35" w:rsidRDefault="00AD30F8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</w:tcPr>
          <w:p w:rsidR="00AD30F8" w:rsidRPr="00483D35" w:rsidRDefault="00AD30F8" w:rsidP="00483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b/>
                <w:bCs/>
                <w:color w:val="000000"/>
                <w:lang w:eastAsia="it-IT"/>
              </w:rPr>
              <w:t>NOME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F364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ARMANDO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415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MASSIMILIANA GIOVANNA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F364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CASTIELLO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4153D6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GENOVEFFA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F364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CELESTINO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415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MARIA ANTONIETTA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F364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CHIARALBA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415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CAROLINA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F364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DIANA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666974" w:rsidRDefault="00AD30F8" w:rsidP="004153D6">
            <w:pPr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MARIA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DI CAPRIO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MARIA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DI VIRGILIO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ANTONIETTA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GIONTI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DANIELA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IANNIELLO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Default="00AD30F8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JESSICA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LUPOLI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LUCIA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MARTUCCI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NICOLETTA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MORRONE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NUNZIA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PEZZELLA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MADDALENA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PISANO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GIUSEPPINA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RUSSO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DANIELA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TARTAGLIONE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CONCETTA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TESCIONE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RAFFAELE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VENDEMIA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color w:val="000000"/>
                <w:lang w:eastAsia="it-IT"/>
              </w:rPr>
              <w:t>ELENA</w:t>
            </w:r>
          </w:p>
        </w:tc>
      </w:tr>
      <w:tr w:rsidR="00AD30F8" w:rsidRPr="00B90663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D30F8" w:rsidRPr="00F364AD" w:rsidRDefault="00AD30F8" w:rsidP="00290C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64AD">
              <w:rPr>
                <w:color w:val="000000"/>
                <w:lang w:eastAsia="it-IT"/>
              </w:rPr>
              <w:t>VENERUSO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AD30F8" w:rsidRPr="00775309" w:rsidRDefault="00AD30F8" w:rsidP="00290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75309">
              <w:rPr>
                <w:color w:val="000000"/>
                <w:lang w:eastAsia="it-IT"/>
              </w:rPr>
              <w:t>ILARIA</w:t>
            </w:r>
          </w:p>
        </w:tc>
      </w:tr>
    </w:tbl>
    <w:p w:rsidR="00AD30F8" w:rsidRDefault="00AD30F8"/>
    <w:p w:rsidR="00AD30F8" w:rsidRDefault="00AD30F8"/>
    <w:p w:rsidR="00AD30F8" w:rsidRDefault="00AD30F8"/>
    <w:sectPr w:rsidR="00AD30F8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47160"/>
    <w:multiLevelType w:val="hybridMultilevel"/>
    <w:tmpl w:val="0B32EE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E2121"/>
    <w:multiLevelType w:val="hybridMultilevel"/>
    <w:tmpl w:val="628ADB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D35"/>
    <w:rsid w:val="00021F2C"/>
    <w:rsid w:val="00197C34"/>
    <w:rsid w:val="001A454F"/>
    <w:rsid w:val="001E0700"/>
    <w:rsid w:val="001F1CAA"/>
    <w:rsid w:val="0024230C"/>
    <w:rsid w:val="00290C65"/>
    <w:rsid w:val="002B0F31"/>
    <w:rsid w:val="002B2C49"/>
    <w:rsid w:val="0037614B"/>
    <w:rsid w:val="004153D6"/>
    <w:rsid w:val="004714B9"/>
    <w:rsid w:val="00483D35"/>
    <w:rsid w:val="00626B2B"/>
    <w:rsid w:val="00666974"/>
    <w:rsid w:val="00692004"/>
    <w:rsid w:val="00761B44"/>
    <w:rsid w:val="00773B32"/>
    <w:rsid w:val="00775309"/>
    <w:rsid w:val="007878A2"/>
    <w:rsid w:val="007F1373"/>
    <w:rsid w:val="00867BA7"/>
    <w:rsid w:val="00877E59"/>
    <w:rsid w:val="00946C2C"/>
    <w:rsid w:val="009B4044"/>
    <w:rsid w:val="00A81864"/>
    <w:rsid w:val="00AD30F8"/>
    <w:rsid w:val="00B24B42"/>
    <w:rsid w:val="00B90663"/>
    <w:rsid w:val="00C1136C"/>
    <w:rsid w:val="00C41EF7"/>
    <w:rsid w:val="00C46176"/>
    <w:rsid w:val="00CB6A6F"/>
    <w:rsid w:val="00CE1154"/>
    <w:rsid w:val="00DB5581"/>
    <w:rsid w:val="00EB742E"/>
    <w:rsid w:val="00F12F2A"/>
    <w:rsid w:val="00F36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B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364A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70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</TotalTime>
  <Pages>1</Pages>
  <Words>66</Words>
  <Characters>381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SCUOLA MAGISTRALE NOVELLI</cp:lastModifiedBy>
  <cp:revision>15</cp:revision>
  <cp:lastPrinted>2012-08-29T08:36:00Z</cp:lastPrinted>
  <dcterms:created xsi:type="dcterms:W3CDTF">2012-08-27T13:28:00Z</dcterms:created>
  <dcterms:modified xsi:type="dcterms:W3CDTF">2012-09-10T11:20:00Z</dcterms:modified>
</cp:coreProperties>
</file>