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A80" w:rsidRDefault="00827A80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285"/>
        <w:gridCol w:w="2977"/>
      </w:tblGrid>
      <w:tr w:rsidR="00827A80" w:rsidRPr="00CA14DC">
        <w:trPr>
          <w:tblHeader/>
          <w:tblCellSpacing w:w="0" w:type="dxa"/>
          <w:jc w:val="center"/>
        </w:trPr>
        <w:tc>
          <w:tcPr>
            <w:tcW w:w="5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827A80" w:rsidRDefault="00827A80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D</w:t>
            </w:r>
          </w:p>
          <w:p w:rsidR="00827A80" w:rsidRDefault="00827A80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Abbigliamento e Moda</w:t>
            </w:r>
          </w:p>
          <w:p w:rsidR="00827A80" w:rsidRPr="00483D35" w:rsidRDefault="00827A80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827A80" w:rsidRPr="00CA14DC">
        <w:trPr>
          <w:tblHeader/>
          <w:tblCellSpacing w:w="0" w:type="dxa"/>
          <w:jc w:val="center"/>
        </w:trPr>
        <w:tc>
          <w:tcPr>
            <w:tcW w:w="2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827A80" w:rsidRPr="00483D35" w:rsidRDefault="00827A80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827A80" w:rsidRPr="00483D35" w:rsidRDefault="00827A80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AMBROSINO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NICOLETTA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ARENA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ISABEL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CRISPINO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DOMENICA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FERRARO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CATERINA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GUIDA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MARICA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HAKIMA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ELMAIDI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ILIADE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ASSUNTA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IULIANO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MICHELA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LICIBERTO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JESSICA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LUONGO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ILARIA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MALLARDO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MARIA ROSARIA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MARZANO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CONCETTA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MINICHINO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MARIA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MUSOLINO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JENNIFER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PELLINO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MARIA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RECCIA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TERESA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RUSSO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GIOVANNA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TESCIONE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ANNA MARIA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VALLANTE'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LOREDANA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VITALE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4102D">
              <w:rPr>
                <w:color w:val="000000"/>
                <w:lang w:eastAsia="it-IT"/>
              </w:rPr>
              <w:t>ANGELA MARIA</w:t>
            </w:r>
          </w:p>
        </w:tc>
      </w:tr>
      <w:tr w:rsidR="00827A80" w:rsidRPr="00CA14DC">
        <w:trPr>
          <w:tblCellSpacing w:w="0" w:type="dxa"/>
          <w:jc w:val="center"/>
        </w:trPr>
        <w:tc>
          <w:tcPr>
            <w:tcW w:w="22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27A80" w:rsidRPr="000D1515" w:rsidRDefault="00827A80" w:rsidP="000D15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D1515">
              <w:rPr>
                <w:color w:val="000000"/>
                <w:lang w:eastAsia="it-IT"/>
              </w:rPr>
              <w:t>ZINNO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27A80" w:rsidRPr="0094102D" w:rsidRDefault="00827A80" w:rsidP="00F07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ALESSIA</w:t>
            </w:r>
          </w:p>
        </w:tc>
      </w:tr>
    </w:tbl>
    <w:p w:rsidR="00827A80" w:rsidRDefault="00827A80"/>
    <w:p w:rsidR="00827A80" w:rsidRDefault="00827A80"/>
    <w:p w:rsidR="00827A80" w:rsidRDefault="00827A80"/>
    <w:sectPr w:rsidR="00827A80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E7CF9"/>
    <w:multiLevelType w:val="hybridMultilevel"/>
    <w:tmpl w:val="486CD8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D1515"/>
    <w:rsid w:val="000F3351"/>
    <w:rsid w:val="00120CF4"/>
    <w:rsid w:val="00197C34"/>
    <w:rsid w:val="001A454F"/>
    <w:rsid w:val="001F1CAA"/>
    <w:rsid w:val="00221626"/>
    <w:rsid w:val="00273E06"/>
    <w:rsid w:val="00327C6C"/>
    <w:rsid w:val="00336955"/>
    <w:rsid w:val="004714B9"/>
    <w:rsid w:val="00483D35"/>
    <w:rsid w:val="0062264E"/>
    <w:rsid w:val="0072174A"/>
    <w:rsid w:val="00773B32"/>
    <w:rsid w:val="00775309"/>
    <w:rsid w:val="007878A2"/>
    <w:rsid w:val="00827A80"/>
    <w:rsid w:val="00852C90"/>
    <w:rsid w:val="0094102D"/>
    <w:rsid w:val="00946C2C"/>
    <w:rsid w:val="009B4044"/>
    <w:rsid w:val="009C1277"/>
    <w:rsid w:val="00C42CDF"/>
    <w:rsid w:val="00CA14DC"/>
    <w:rsid w:val="00D10F7B"/>
    <w:rsid w:val="00DC0735"/>
    <w:rsid w:val="00E53226"/>
    <w:rsid w:val="00EB411D"/>
    <w:rsid w:val="00F0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D151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6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67</Words>
  <Characters>382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SCUOLA MAGISTRALE NOVELLI</cp:lastModifiedBy>
  <cp:revision>15</cp:revision>
  <cp:lastPrinted>2012-08-29T08:40:00Z</cp:lastPrinted>
  <dcterms:created xsi:type="dcterms:W3CDTF">2012-08-27T13:28:00Z</dcterms:created>
  <dcterms:modified xsi:type="dcterms:W3CDTF">2012-09-11T11:30:00Z</dcterms:modified>
</cp:coreProperties>
</file>