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41681B" w:rsidRPr="0082054C" w:rsidTr="00D124BD">
        <w:trPr>
          <w:trHeight w:val="2326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41681B" w:rsidRPr="0082054C" w:rsidRDefault="0041681B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82054C">
              <w:rPr>
                <w:noProof/>
                <w:sz w:val="26"/>
                <w:szCs w:val="26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41681B" w:rsidRPr="0082054C" w:rsidRDefault="0041681B" w:rsidP="00D12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41681B" w:rsidRPr="001C31A5" w:rsidRDefault="0041681B" w:rsidP="001C31A5">
            <w:pPr>
              <w:pStyle w:val="Heading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1C31A5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>Liceo delle Scienze Umane indirizzo base - Liceo delle Scienze Umane opzione economico sociale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>Liceo Linguistico</w:t>
            </w:r>
          </w:p>
          <w:p w:rsidR="0041681B" w:rsidRPr="001C31A5" w:rsidRDefault="0041681B" w:rsidP="001C31A5">
            <w:pPr>
              <w:pStyle w:val="Heading4"/>
              <w:jc w:val="center"/>
              <w:rPr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>Istituto Professionale Industria e Artigianato  Operatore Abbigliamento e Moda</w:t>
            </w:r>
          </w:p>
          <w:p w:rsidR="0041681B" w:rsidRPr="001C31A5" w:rsidRDefault="0041681B" w:rsidP="001C31A5">
            <w:pPr>
              <w:pStyle w:val="Heading4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 xml:space="preserve"> Istituto Professionale per i Servizi Socio Sanitari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 xml:space="preserve">Via G.B. Novelli, N° 1  </w:t>
            </w:r>
            <w:r w:rsidRPr="0082054C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 </w:t>
            </w: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 xml:space="preserve">81025 </w:t>
            </w:r>
            <w:r w:rsidRPr="0082054C"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 xml:space="preserve"> (CE</w:t>
            </w:r>
            <w:r w:rsidRPr="0082054C"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)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82054C"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>Segreteria Tel :0823-511909  Fax 0823-511834    Vicedirigenza Tel :0823-580019  0823-580040</w:t>
            </w:r>
          </w:p>
          <w:p w:rsidR="0041681B" w:rsidRPr="0082054C" w:rsidRDefault="0041681B" w:rsidP="001C31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 w:rsidRPr="0082054C">
              <w:rPr>
                <w:rFonts w:ascii="Times New Roman" w:hAnsi="Times New Roman"/>
                <w:sz w:val="18"/>
                <w:szCs w:val="18"/>
                <w:u w:color="FF0000"/>
              </w:rPr>
              <w:t>Tel Dirigente Scolastico : 0823-511863</w:t>
            </w:r>
          </w:p>
          <w:p w:rsidR="0041681B" w:rsidRPr="001C31A5" w:rsidRDefault="0041681B" w:rsidP="001C31A5">
            <w:pPr>
              <w:pStyle w:val="Header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1C31A5">
                <w:rPr>
                  <w:rStyle w:val="Hyperlink"/>
                  <w:rFonts w:ascii="Times New Roman" w:hAnsi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1C31A5">
                <w:rPr>
                  <w:rStyle w:val="Hyperlink"/>
                  <w:rFonts w:ascii="Times New Roman" w:hAnsi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41681B" w:rsidRPr="00783599" w:rsidRDefault="0041681B" w:rsidP="001C31A5">
            <w:pPr>
              <w:pStyle w:val="Header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>Sito Web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  <w:lang w:val="en-GB"/>
              </w:rPr>
              <w:t xml:space="preserve"> </w:t>
            </w:r>
            <w:hyperlink r:id="rId8" w:history="1">
              <w:r w:rsidRPr="001C31A5">
                <w:rPr>
                  <w:rStyle w:val="Hyperlink"/>
                  <w:rFonts w:ascii="Times New Roman" w:hAnsi="Times New Roman"/>
                  <w:sz w:val="18"/>
                  <w:szCs w:val="18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41681B" w:rsidRPr="0082054C" w:rsidRDefault="0041681B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82054C">
              <w:rPr>
                <w:noProof/>
                <w:sz w:val="26"/>
                <w:szCs w:val="26"/>
                <w:u w:color="FF0000"/>
                <w:lang w:eastAsia="it-IT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41681B" w:rsidRPr="0082054C" w:rsidRDefault="0041681B" w:rsidP="00D124BD">
            <w:pPr>
              <w:jc w:val="both"/>
              <w:rPr>
                <w:sz w:val="26"/>
                <w:szCs w:val="26"/>
              </w:rPr>
            </w:pPr>
          </w:p>
        </w:tc>
      </w:tr>
    </w:tbl>
    <w:p w:rsidR="0041681B" w:rsidRPr="00F71048" w:rsidRDefault="0041681B" w:rsidP="001C31A5">
      <w:pPr>
        <w:spacing w:after="0" w:line="240" w:lineRule="auto"/>
      </w:pPr>
      <w:r>
        <w:t xml:space="preserve">Prot.                                                                                                        </w:t>
      </w:r>
      <w:r>
        <w:rPr>
          <w:b/>
          <w:sz w:val="26"/>
          <w:szCs w:val="26"/>
        </w:rPr>
        <w:t xml:space="preserve">Al Personale ATA </w:t>
      </w:r>
      <w:r w:rsidRPr="00143707">
        <w:rPr>
          <w:b/>
          <w:sz w:val="26"/>
          <w:szCs w:val="26"/>
        </w:rPr>
        <w:t>dell’ISISS “Novelli”</w:t>
      </w:r>
    </w:p>
    <w:p w:rsidR="0041681B" w:rsidRPr="00143707" w:rsidRDefault="0041681B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Sede Centrale e Succursale</w:t>
      </w:r>
    </w:p>
    <w:p w:rsidR="0041681B" w:rsidRPr="00EA0601" w:rsidRDefault="0041681B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e p.c. al DSGA</w:t>
      </w:r>
    </w:p>
    <w:p w:rsidR="0041681B" w:rsidRDefault="0041681B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41681B" w:rsidRPr="00A3398B" w:rsidRDefault="0041681B" w:rsidP="001C31A5">
      <w:pPr>
        <w:spacing w:after="0" w:line="240" w:lineRule="auto"/>
        <w:jc w:val="center"/>
        <w:rPr>
          <w:b/>
          <w:sz w:val="28"/>
          <w:szCs w:val="28"/>
        </w:rPr>
      </w:pPr>
      <w:r w:rsidRPr="00A3398B">
        <w:rPr>
          <w:b/>
          <w:sz w:val="28"/>
          <w:szCs w:val="28"/>
        </w:rPr>
        <w:t xml:space="preserve">Comunicazione </w:t>
      </w:r>
      <w:r>
        <w:rPr>
          <w:b/>
          <w:sz w:val="28"/>
          <w:szCs w:val="28"/>
        </w:rPr>
        <w:t>n°</w:t>
      </w:r>
    </w:p>
    <w:p w:rsidR="0041681B" w:rsidRPr="00143707" w:rsidRDefault="0041681B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41681B" w:rsidRPr="003064A8" w:rsidRDefault="0041681B" w:rsidP="001C31A5">
      <w:pPr>
        <w:spacing w:after="0" w:line="240" w:lineRule="auto"/>
        <w:jc w:val="both"/>
        <w:rPr>
          <w:b/>
          <w:sz w:val="28"/>
          <w:szCs w:val="28"/>
        </w:rPr>
      </w:pPr>
      <w:r w:rsidRPr="003064A8">
        <w:rPr>
          <w:b/>
          <w:sz w:val="28"/>
          <w:szCs w:val="28"/>
        </w:rPr>
        <w:t>Oggetto : Nuovo Portale del Tesoro - NoiPA</w:t>
      </w:r>
    </w:p>
    <w:p w:rsidR="0041681B" w:rsidRDefault="0041681B" w:rsidP="001C31A5">
      <w:pPr>
        <w:spacing w:after="0" w:line="240" w:lineRule="auto"/>
        <w:jc w:val="both"/>
        <w:rPr>
          <w:b/>
          <w:sz w:val="26"/>
          <w:szCs w:val="26"/>
        </w:rPr>
      </w:pPr>
    </w:p>
    <w:p w:rsidR="0041681B" w:rsidRDefault="0041681B" w:rsidP="0000540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Nei primi giorni di </w:t>
      </w:r>
      <w:r w:rsidRPr="006F4D29">
        <w:rPr>
          <w:b/>
          <w:sz w:val="28"/>
          <w:szCs w:val="28"/>
        </w:rPr>
        <w:t>Ottobre 2012</w:t>
      </w:r>
      <w:r>
        <w:rPr>
          <w:sz w:val="28"/>
          <w:szCs w:val="28"/>
        </w:rPr>
        <w:t xml:space="preserve"> </w:t>
      </w:r>
      <w:r w:rsidRPr="003064A8">
        <w:rPr>
          <w:sz w:val="28"/>
          <w:szCs w:val="28"/>
        </w:rPr>
        <w:t xml:space="preserve">sarà in linea il nuovo portale NoiPA, il luogo virtuale dedicato al mondo della Pubblica Amministrazione ricco di informazioni e servizi interattivi. </w:t>
      </w:r>
    </w:p>
    <w:p w:rsidR="0041681B" w:rsidRPr="006F4D29" w:rsidRDefault="0041681B" w:rsidP="00005403">
      <w:pPr>
        <w:spacing w:after="0" w:line="240" w:lineRule="auto"/>
        <w:rPr>
          <w:b/>
          <w:sz w:val="28"/>
          <w:szCs w:val="28"/>
        </w:rPr>
      </w:pPr>
      <w:r w:rsidRPr="006F4D29">
        <w:rPr>
          <w:b/>
          <w:sz w:val="28"/>
          <w:szCs w:val="28"/>
        </w:rPr>
        <w:t>NoiPA sarà l’unico punto di accesso ai servizi attualmente disponibili sul sito SPT e sul portale Stipendi PA.</w:t>
      </w:r>
    </w:p>
    <w:p w:rsidR="0041681B" w:rsidRPr="00A3398B" w:rsidRDefault="0041681B" w:rsidP="00005403">
      <w:pPr>
        <w:spacing w:after="0" w:line="240" w:lineRule="auto"/>
        <w:rPr>
          <w:sz w:val="28"/>
          <w:szCs w:val="28"/>
        </w:rPr>
      </w:pPr>
      <w:r w:rsidRPr="00A3398B">
        <w:rPr>
          <w:sz w:val="28"/>
          <w:szCs w:val="28"/>
        </w:rPr>
        <w:t>L’indirizzo Web per accedere al portale  NoiPA- servizi PA riservato ai dipendenti della Pubblica Amministrazione è il seguente:</w:t>
      </w:r>
    </w:p>
    <w:p w:rsidR="0041681B" w:rsidRPr="00A3398B" w:rsidRDefault="0041681B" w:rsidP="00A3398B">
      <w:pPr>
        <w:spacing w:after="0" w:line="240" w:lineRule="auto"/>
        <w:jc w:val="center"/>
        <w:rPr>
          <w:b/>
          <w:sz w:val="32"/>
          <w:szCs w:val="32"/>
        </w:rPr>
      </w:pPr>
      <w:hyperlink r:id="rId10" w:history="1">
        <w:r w:rsidRPr="00A3398B">
          <w:rPr>
            <w:b/>
            <w:sz w:val="32"/>
            <w:szCs w:val="32"/>
          </w:rPr>
          <w:t>www.spt.mef.gov.it</w:t>
        </w:r>
      </w:hyperlink>
    </w:p>
    <w:p w:rsidR="0041681B" w:rsidRDefault="0041681B" w:rsidP="00005403">
      <w:pPr>
        <w:spacing w:after="0" w:line="240" w:lineRule="auto"/>
        <w:rPr>
          <w:sz w:val="28"/>
          <w:szCs w:val="28"/>
        </w:rPr>
      </w:pPr>
      <w:r w:rsidRPr="003064A8">
        <w:rPr>
          <w:b/>
          <w:sz w:val="28"/>
          <w:szCs w:val="28"/>
          <w:u w:val="single"/>
        </w:rPr>
        <w:t>Il nuovo portale sostituirà il portale Stipendi PA</w:t>
      </w:r>
      <w:r w:rsidRPr="003064A8">
        <w:rPr>
          <w:sz w:val="28"/>
          <w:szCs w:val="28"/>
        </w:rPr>
        <w:t xml:space="preserve"> e il sito SPT al fine di facilitare la ricerca di informazioni, favorire la partecipazione e offrire nuovi servizi.</w:t>
      </w:r>
    </w:p>
    <w:p w:rsidR="0041681B" w:rsidRDefault="0041681B" w:rsidP="00005403">
      <w:pPr>
        <w:spacing w:after="0" w:line="240" w:lineRule="auto"/>
        <w:rPr>
          <w:sz w:val="28"/>
          <w:szCs w:val="28"/>
        </w:rPr>
      </w:pPr>
    </w:p>
    <w:p w:rsidR="0041681B" w:rsidRDefault="0041681B" w:rsidP="00005403">
      <w:pPr>
        <w:spacing w:after="0" w:line="240" w:lineRule="auto"/>
        <w:rPr>
          <w:sz w:val="28"/>
          <w:szCs w:val="28"/>
        </w:rPr>
      </w:pPr>
      <w:r w:rsidRPr="003064A8">
        <w:rPr>
          <w:sz w:val="28"/>
          <w:szCs w:val="28"/>
        </w:rPr>
        <w:t xml:space="preserve">Per consentire l’avvio del nuovo portale, </w:t>
      </w:r>
      <w:r>
        <w:rPr>
          <w:sz w:val="28"/>
          <w:szCs w:val="28"/>
        </w:rPr>
        <w:t xml:space="preserve">già </w:t>
      </w:r>
      <w:r w:rsidRPr="003064A8">
        <w:rPr>
          <w:sz w:val="28"/>
          <w:szCs w:val="28"/>
        </w:rPr>
        <w:t xml:space="preserve">a partire dal </w:t>
      </w:r>
      <w:r>
        <w:rPr>
          <w:sz w:val="28"/>
          <w:szCs w:val="28"/>
        </w:rPr>
        <w:t xml:space="preserve">giorno </w:t>
      </w:r>
      <w:r w:rsidRPr="003064A8">
        <w:rPr>
          <w:sz w:val="28"/>
          <w:szCs w:val="28"/>
        </w:rPr>
        <w:t>22 settembre</w:t>
      </w:r>
      <w:r>
        <w:rPr>
          <w:sz w:val="28"/>
          <w:szCs w:val="28"/>
        </w:rPr>
        <w:t xml:space="preserve"> 2012</w:t>
      </w:r>
      <w:r w:rsidRPr="003064A8">
        <w:rPr>
          <w:sz w:val="28"/>
          <w:szCs w:val="28"/>
        </w:rPr>
        <w:t xml:space="preserve"> </w:t>
      </w:r>
      <w:r>
        <w:rPr>
          <w:sz w:val="28"/>
          <w:szCs w:val="28"/>
        </w:rPr>
        <w:t>sono stati sospesi, sul portale  stipendipa.tesoro.it ,  i servizi self service e l</w:t>
      </w:r>
      <w:r w:rsidRPr="003064A8">
        <w:rPr>
          <w:sz w:val="28"/>
          <w:szCs w:val="28"/>
        </w:rPr>
        <w:t xml:space="preserve">a funzione di </w:t>
      </w:r>
      <w:r w:rsidRPr="003064A8">
        <w:rPr>
          <w:b/>
          <w:sz w:val="28"/>
          <w:szCs w:val="28"/>
        </w:rPr>
        <w:t>“reset password”.</w:t>
      </w:r>
      <w:r w:rsidRPr="003064A8">
        <w:rPr>
          <w:sz w:val="28"/>
          <w:szCs w:val="28"/>
        </w:rPr>
        <w:t xml:space="preserve"> </w:t>
      </w:r>
    </w:p>
    <w:p w:rsidR="0041681B" w:rsidRDefault="0041681B" w:rsidP="00005403">
      <w:pPr>
        <w:spacing w:after="0" w:line="240" w:lineRule="auto"/>
        <w:rPr>
          <w:sz w:val="28"/>
          <w:szCs w:val="28"/>
        </w:rPr>
      </w:pPr>
      <w:r w:rsidRPr="003064A8">
        <w:rPr>
          <w:sz w:val="28"/>
          <w:szCs w:val="28"/>
        </w:rPr>
        <w:t xml:space="preserve">Per limitare il disagio, si assicura il prolungamento della validità delle password al fine di evitarne la scadenza fino all’avvio del nuovo portale. </w:t>
      </w:r>
    </w:p>
    <w:p w:rsidR="0041681B" w:rsidRDefault="0041681B" w:rsidP="004D0E1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Resta garantito, relativamente al portale stipendipa.tesoro.it, </w:t>
      </w:r>
      <w:r w:rsidRPr="003064A8">
        <w:rPr>
          <w:sz w:val="28"/>
          <w:szCs w:val="28"/>
        </w:rPr>
        <w:t>l’utilizzo delle funzioni di consultazione dei cedolini e degli altri modelli pubblicati.  </w:t>
      </w:r>
    </w:p>
    <w:p w:rsidR="0041681B" w:rsidRPr="004D0E10" w:rsidRDefault="0041681B" w:rsidP="004D0E1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 </w:t>
      </w:r>
      <w:r w:rsidRPr="004D0E10">
        <w:rPr>
          <w:sz w:val="28"/>
          <w:szCs w:val="28"/>
        </w:rPr>
        <w:t>approfondire la conoscenza del portale NoiPA – servizi PA a Persone PA, collegarsi al seguente indirizzo web :</w:t>
      </w:r>
    </w:p>
    <w:p w:rsidR="0041681B" w:rsidRPr="004D0E10" w:rsidRDefault="0041681B" w:rsidP="004D0E10">
      <w:pPr>
        <w:spacing w:after="0" w:line="240" w:lineRule="auto"/>
        <w:jc w:val="center"/>
        <w:rPr>
          <w:sz w:val="28"/>
          <w:szCs w:val="28"/>
        </w:rPr>
      </w:pPr>
      <w:r w:rsidRPr="004D0E10">
        <w:rPr>
          <w:sz w:val="28"/>
          <w:szCs w:val="28"/>
        </w:rPr>
        <w:t>http://www.spt.mef.gov.it/servizi_informativi/NoiPA/index.html</w:t>
      </w:r>
    </w:p>
    <w:p w:rsidR="0041681B" w:rsidRDefault="0041681B" w:rsidP="00005403">
      <w:pPr>
        <w:spacing w:after="0" w:line="240" w:lineRule="auto"/>
        <w:rPr>
          <w:sz w:val="28"/>
          <w:szCs w:val="28"/>
        </w:rPr>
      </w:pPr>
    </w:p>
    <w:p w:rsidR="0041681B" w:rsidRDefault="0041681B" w:rsidP="00005403">
      <w:pPr>
        <w:spacing w:after="0" w:line="240" w:lineRule="auto"/>
        <w:rPr>
          <w:sz w:val="28"/>
          <w:szCs w:val="28"/>
        </w:rPr>
      </w:pPr>
    </w:p>
    <w:p w:rsidR="0041681B" w:rsidRPr="003064A8" w:rsidRDefault="0041681B" w:rsidP="00005403">
      <w:pPr>
        <w:spacing w:after="0" w:line="240" w:lineRule="auto"/>
        <w:rPr>
          <w:b/>
          <w:sz w:val="28"/>
          <w:szCs w:val="28"/>
        </w:rPr>
      </w:pPr>
    </w:p>
    <w:p w:rsidR="0041681B" w:rsidRPr="00A3398B" w:rsidRDefault="0041681B" w:rsidP="00CD0BC8">
      <w:pPr>
        <w:spacing w:after="0" w:line="240" w:lineRule="auto"/>
        <w:rPr>
          <w:b/>
          <w:sz w:val="28"/>
          <w:szCs w:val="28"/>
        </w:rPr>
      </w:pPr>
      <w:r w:rsidRPr="00A3398B"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A3398B">
        <w:rPr>
          <w:b/>
          <w:sz w:val="28"/>
          <w:szCs w:val="28"/>
        </w:rPr>
        <w:t>Il Dirigente Scolastico</w:t>
      </w:r>
    </w:p>
    <w:p w:rsidR="0041681B" w:rsidRPr="00A3398B" w:rsidRDefault="0041681B" w:rsidP="00CD0BC8">
      <w:pPr>
        <w:spacing w:after="0" w:line="240" w:lineRule="auto"/>
        <w:rPr>
          <w:b/>
          <w:sz w:val="28"/>
          <w:szCs w:val="28"/>
        </w:rPr>
      </w:pPr>
      <w:r w:rsidRPr="00A3398B">
        <w:rPr>
          <w:b/>
          <w:sz w:val="28"/>
          <w:szCs w:val="28"/>
        </w:rPr>
        <w:t>Marcianise, 26/09/2012                                                         Prof.ssa Emma Marchitto</w:t>
      </w:r>
    </w:p>
    <w:p w:rsidR="0041681B" w:rsidRDefault="0041681B" w:rsidP="00CD0BC8">
      <w:pPr>
        <w:spacing w:line="240" w:lineRule="auto"/>
      </w:pPr>
    </w:p>
    <w:sectPr w:rsidR="0041681B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2A1D"/>
    <w:multiLevelType w:val="hybridMultilevel"/>
    <w:tmpl w:val="8AE036F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17E2"/>
    <w:rsid w:val="00005403"/>
    <w:rsid w:val="00015D88"/>
    <w:rsid w:val="00046CF2"/>
    <w:rsid w:val="000547AB"/>
    <w:rsid w:val="00066FE9"/>
    <w:rsid w:val="00094E85"/>
    <w:rsid w:val="00143707"/>
    <w:rsid w:val="00186389"/>
    <w:rsid w:val="001B257C"/>
    <w:rsid w:val="001C31A5"/>
    <w:rsid w:val="00203A90"/>
    <w:rsid w:val="002934A1"/>
    <w:rsid w:val="002D53C2"/>
    <w:rsid w:val="003064A8"/>
    <w:rsid w:val="00314EE2"/>
    <w:rsid w:val="00327917"/>
    <w:rsid w:val="0033015C"/>
    <w:rsid w:val="0034698A"/>
    <w:rsid w:val="0041681B"/>
    <w:rsid w:val="00461681"/>
    <w:rsid w:val="004819C2"/>
    <w:rsid w:val="004D0E10"/>
    <w:rsid w:val="005910D7"/>
    <w:rsid w:val="00592F9C"/>
    <w:rsid w:val="005C49C0"/>
    <w:rsid w:val="006D5580"/>
    <w:rsid w:val="006F4D29"/>
    <w:rsid w:val="007017E2"/>
    <w:rsid w:val="00705EAC"/>
    <w:rsid w:val="007069EE"/>
    <w:rsid w:val="0074441B"/>
    <w:rsid w:val="00783599"/>
    <w:rsid w:val="00792A8C"/>
    <w:rsid w:val="007962E5"/>
    <w:rsid w:val="007E69CA"/>
    <w:rsid w:val="008072EA"/>
    <w:rsid w:val="0082054C"/>
    <w:rsid w:val="00843D24"/>
    <w:rsid w:val="009103E5"/>
    <w:rsid w:val="009A68D1"/>
    <w:rsid w:val="009B2575"/>
    <w:rsid w:val="009C772C"/>
    <w:rsid w:val="00A3398B"/>
    <w:rsid w:val="00A95BAF"/>
    <w:rsid w:val="00AF3394"/>
    <w:rsid w:val="00B253CE"/>
    <w:rsid w:val="00BC7D4B"/>
    <w:rsid w:val="00BF351C"/>
    <w:rsid w:val="00C06580"/>
    <w:rsid w:val="00C57328"/>
    <w:rsid w:val="00C81312"/>
    <w:rsid w:val="00CD0BC8"/>
    <w:rsid w:val="00CD3C02"/>
    <w:rsid w:val="00CE4D47"/>
    <w:rsid w:val="00D124BD"/>
    <w:rsid w:val="00DF1D6A"/>
    <w:rsid w:val="00E64A6C"/>
    <w:rsid w:val="00E746C2"/>
    <w:rsid w:val="00EA0601"/>
    <w:rsid w:val="00F71048"/>
    <w:rsid w:val="00F81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E2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31A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D0E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C31A5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C31A5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D0E10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C31A5"/>
    <w:rPr>
      <w:rFonts w:ascii="Times New Roman" w:hAnsi="Times New Roman" w:cs="Times New Roman"/>
      <w:sz w:val="20"/>
      <w:szCs w:val="20"/>
      <w:lang w:eastAsia="it-IT"/>
    </w:rPr>
  </w:style>
  <w:style w:type="paragraph" w:styleId="ListParagraph">
    <w:name w:val="List Paragraph"/>
    <w:basedOn w:val="Normal"/>
    <w:uiPriority w:val="99"/>
    <w:qFormat/>
    <w:rsid w:val="007017E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C31A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C31A5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C31A5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1C3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3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1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spt.mef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397</Words>
  <Characters>2263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Privato</cp:lastModifiedBy>
  <cp:revision>2</cp:revision>
  <cp:lastPrinted>2012-09-26T09:01:00Z</cp:lastPrinted>
  <dcterms:created xsi:type="dcterms:W3CDTF">2012-09-27T05:27:00Z</dcterms:created>
  <dcterms:modified xsi:type="dcterms:W3CDTF">2012-09-27T05:27:00Z</dcterms:modified>
</cp:coreProperties>
</file>