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78"/>
      </w:tblGrid>
      <w:tr w:rsidR="006D0BF1" w:rsidRPr="005F3198" w:rsidTr="009E371C">
        <w:trPr>
          <w:trHeight w:val="436"/>
        </w:trPr>
        <w:tc>
          <w:tcPr>
            <w:tcW w:w="12678" w:type="dxa"/>
          </w:tcPr>
          <w:p w:rsidR="006D0BF1" w:rsidRDefault="006D0BF1" w:rsidP="00775682"/>
          <w:p w:rsidR="006D0BF1" w:rsidRPr="009E371C" w:rsidRDefault="006D0BF1" w:rsidP="009E371C">
            <w:pPr>
              <w:jc w:val="center"/>
              <w:rPr>
                <w:rFonts w:ascii="Courier New" w:hAnsi="Courier New" w:cs="Courier New"/>
                <w:b/>
                <w:sz w:val="44"/>
                <w:szCs w:val="44"/>
                <w:lang w:val="it-IT"/>
              </w:rPr>
            </w:pPr>
            <w:r w:rsidRPr="009E371C">
              <w:rPr>
                <w:rFonts w:ascii="Courier New" w:hAnsi="Courier New" w:cs="Courier New"/>
                <w:b/>
                <w:sz w:val="44"/>
                <w:szCs w:val="44"/>
                <w:lang w:val="it-IT"/>
              </w:rPr>
              <w:t>PRENOTAZIONI LABORATORIO LINGUISTICO</w:t>
            </w:r>
          </w:p>
          <w:p w:rsidR="006D0BF1" w:rsidRPr="009E371C" w:rsidRDefault="006D0BF1" w:rsidP="00775682">
            <w:pPr>
              <w:rPr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RESPONSABILE DEL LABORATORIO: PROF.SSA POMPA ANTONIA AS. TECNICO: SIG. CHIANESE MICHELE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</w:tr>
    </w:tbl>
    <w:p w:rsidR="006D0BF1" w:rsidRPr="001D7D66" w:rsidRDefault="006D0BF1" w:rsidP="00165FB0">
      <w:pPr>
        <w:rPr>
          <w:lang w:val="it-IT"/>
        </w:rPr>
      </w:pPr>
    </w:p>
    <w:p w:rsidR="006D0BF1" w:rsidRPr="00FF763E" w:rsidRDefault="006D0BF1" w:rsidP="00165FB0">
      <w:pPr>
        <w:jc w:val="center"/>
        <w:rPr>
          <w:b/>
          <w:sz w:val="28"/>
          <w:szCs w:val="28"/>
          <w:lang w:val="it-IT"/>
        </w:rPr>
      </w:pPr>
      <w:r w:rsidRPr="00FF763E">
        <w:rPr>
          <w:b/>
          <w:sz w:val="28"/>
          <w:szCs w:val="28"/>
          <w:lang w:val="it-IT"/>
        </w:rPr>
        <w:t xml:space="preserve">PRENOTAZIONI DAL </w:t>
      </w:r>
      <w:r>
        <w:rPr>
          <w:b/>
          <w:sz w:val="28"/>
          <w:szCs w:val="28"/>
          <w:lang w:val="it-IT"/>
        </w:rPr>
        <w:t>07</w:t>
      </w:r>
      <w:r w:rsidRPr="00FF763E">
        <w:rPr>
          <w:b/>
          <w:sz w:val="28"/>
          <w:szCs w:val="28"/>
          <w:lang w:val="it-IT"/>
        </w:rPr>
        <w:t>/</w:t>
      </w:r>
      <w:r>
        <w:rPr>
          <w:b/>
          <w:sz w:val="28"/>
          <w:szCs w:val="28"/>
          <w:lang w:val="it-IT"/>
        </w:rPr>
        <w:t>01</w:t>
      </w:r>
      <w:r w:rsidRPr="00FF763E">
        <w:rPr>
          <w:b/>
          <w:sz w:val="28"/>
          <w:szCs w:val="28"/>
          <w:lang w:val="it-IT"/>
        </w:rPr>
        <w:t>/201</w:t>
      </w:r>
      <w:r>
        <w:rPr>
          <w:b/>
          <w:sz w:val="28"/>
          <w:szCs w:val="28"/>
          <w:lang w:val="it-IT"/>
        </w:rPr>
        <w:t>3</w:t>
      </w:r>
      <w:r w:rsidRPr="00FF763E">
        <w:rPr>
          <w:b/>
          <w:sz w:val="28"/>
          <w:szCs w:val="28"/>
          <w:lang w:val="it-IT"/>
        </w:rPr>
        <w:t xml:space="preserve"> AL </w:t>
      </w:r>
      <w:r>
        <w:rPr>
          <w:b/>
          <w:sz w:val="28"/>
          <w:szCs w:val="28"/>
          <w:lang w:val="it-IT"/>
        </w:rPr>
        <w:t>12</w:t>
      </w:r>
      <w:r w:rsidRPr="00FF763E">
        <w:rPr>
          <w:b/>
          <w:sz w:val="28"/>
          <w:szCs w:val="28"/>
          <w:lang w:val="it-IT"/>
        </w:rPr>
        <w:t>/</w:t>
      </w:r>
      <w:r>
        <w:rPr>
          <w:b/>
          <w:sz w:val="28"/>
          <w:szCs w:val="28"/>
          <w:lang w:val="it-IT"/>
        </w:rPr>
        <w:t>0</w:t>
      </w:r>
      <w:r w:rsidRPr="00FF763E">
        <w:rPr>
          <w:b/>
          <w:sz w:val="28"/>
          <w:szCs w:val="28"/>
          <w:lang w:val="it-IT"/>
        </w:rPr>
        <w:t>1/201</w:t>
      </w:r>
      <w:r>
        <w:rPr>
          <w:b/>
          <w:sz w:val="28"/>
          <w:szCs w:val="28"/>
          <w:lang w:val="it-IT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61"/>
        <w:gridCol w:w="2061"/>
        <w:gridCol w:w="2061"/>
        <w:gridCol w:w="2061"/>
        <w:gridCol w:w="2061"/>
        <w:gridCol w:w="2061"/>
        <w:gridCol w:w="2061"/>
        <w:gridCol w:w="38"/>
      </w:tblGrid>
      <w:tr w:rsidR="006D0BF1" w:rsidRPr="001D7D66" w:rsidTr="009E371C">
        <w:trPr>
          <w:gridAfter w:val="1"/>
          <w:wAfter w:w="38" w:type="dxa"/>
        </w:trPr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ORA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LUNEDI</w:t>
            </w: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07/01</w:t>
            </w:r>
          </w:p>
        </w:tc>
        <w:tc>
          <w:tcPr>
            <w:tcW w:w="2061" w:type="dxa"/>
          </w:tcPr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MARTEDI</w:t>
            </w: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08/01</w:t>
            </w:r>
          </w:p>
        </w:tc>
        <w:tc>
          <w:tcPr>
            <w:tcW w:w="2061" w:type="dxa"/>
          </w:tcPr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MERCOLEDI</w:t>
            </w: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09/01</w:t>
            </w:r>
          </w:p>
        </w:tc>
        <w:tc>
          <w:tcPr>
            <w:tcW w:w="2061" w:type="dxa"/>
          </w:tcPr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GIOVEDI</w:t>
            </w: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10/01</w:t>
            </w:r>
          </w:p>
        </w:tc>
        <w:tc>
          <w:tcPr>
            <w:tcW w:w="2061" w:type="dxa"/>
          </w:tcPr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VENERDI</w:t>
            </w: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11/01</w:t>
            </w:r>
          </w:p>
        </w:tc>
        <w:tc>
          <w:tcPr>
            <w:tcW w:w="2061" w:type="dxa"/>
          </w:tcPr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SABATO</w:t>
            </w:r>
          </w:p>
          <w:p w:rsidR="006D0BF1" w:rsidRPr="009E371C" w:rsidRDefault="006D0BF1" w:rsidP="009E371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E371C">
              <w:rPr>
                <w:b/>
                <w:sz w:val="22"/>
                <w:szCs w:val="22"/>
                <w:lang w:val="it-IT"/>
              </w:rPr>
              <w:t>12/01</w:t>
            </w:r>
          </w:p>
        </w:tc>
      </w:tr>
      <w:tr w:rsidR="006D0BF1" w:rsidRPr="007818A9" w:rsidTr="009E371C">
        <w:trPr>
          <w:gridAfter w:val="1"/>
          <w:wAfter w:w="38" w:type="dxa"/>
        </w:trPr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32"/>
                <w:szCs w:val="32"/>
                <w:lang w:val="it-IT"/>
              </w:rPr>
            </w:pPr>
            <w:r w:rsidRPr="009E371C">
              <w:rPr>
                <w:b/>
                <w:sz w:val="32"/>
                <w:szCs w:val="32"/>
                <w:lang w:val="it-IT"/>
              </w:rPr>
              <w:t>1°-</w:t>
            </w:r>
            <w:r w:rsidRPr="009E371C">
              <w:rPr>
                <w:b/>
                <w:sz w:val="24"/>
                <w:szCs w:val="24"/>
                <w:lang w:val="it-IT"/>
              </w:rPr>
              <w:t>08,10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4° AT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ROSSANO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5°AL SPAGNOLO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SANTILLO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4°BL FRANCESE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OCCHIATO</w:t>
            </w:r>
          </w:p>
          <w:p w:rsidR="006D0BF1" w:rsidRDefault="006D0BF1" w:rsidP="00775682">
            <w:r w:rsidRPr="009E371C">
              <w:rPr>
                <w:lang w:val="it-IT"/>
              </w:rPr>
              <w:t>BIACINO</w:t>
            </w:r>
          </w:p>
        </w:tc>
        <w:tc>
          <w:tcPr>
            <w:tcW w:w="2061" w:type="dxa"/>
          </w:tcPr>
          <w:p w:rsidR="006D0BF1" w:rsidRDefault="006D0BF1" w:rsidP="00775682">
            <w:r>
              <w:t>5°AL INGLESE</w:t>
            </w:r>
          </w:p>
          <w:p w:rsidR="006D0BF1" w:rsidRDefault="006D0BF1" w:rsidP="00775682">
            <w:r>
              <w:t>MENDITTO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2°AL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MENDITTO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CAPEZZUTO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1°AES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COLESANTI</w:t>
            </w:r>
          </w:p>
        </w:tc>
        <w:bookmarkStart w:id="0" w:name="_GoBack"/>
        <w:bookmarkEnd w:id="0"/>
      </w:tr>
      <w:tr w:rsidR="006D0BF1" w:rsidRPr="005F415E" w:rsidTr="009E371C">
        <w:trPr>
          <w:gridAfter w:val="1"/>
          <w:wAfter w:w="38" w:type="dxa"/>
        </w:trPr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32"/>
                <w:szCs w:val="32"/>
              </w:rPr>
            </w:pPr>
            <w:r w:rsidRPr="009E371C">
              <w:rPr>
                <w:b/>
                <w:sz w:val="32"/>
                <w:szCs w:val="32"/>
              </w:rPr>
              <w:t>2°-</w:t>
            </w:r>
            <w:r w:rsidRPr="009E371C">
              <w:rPr>
                <w:b/>
                <w:sz w:val="24"/>
                <w:szCs w:val="24"/>
              </w:rPr>
              <w:t>09,10</w:t>
            </w:r>
          </w:p>
          <w:p w:rsidR="006D0BF1" w:rsidRDefault="006D0BF1" w:rsidP="00775682"/>
        </w:tc>
        <w:tc>
          <w:tcPr>
            <w:tcW w:w="2061" w:type="dxa"/>
          </w:tcPr>
          <w:p w:rsidR="006D0BF1" w:rsidRDefault="006D0BF1" w:rsidP="00775682">
            <w:r>
              <w:t>2°BL FRANCESE</w:t>
            </w:r>
          </w:p>
          <w:p w:rsidR="006D0BF1" w:rsidRDefault="006D0BF1" w:rsidP="00775682">
            <w:r>
              <w:t>OCCHIATO</w:t>
            </w:r>
          </w:p>
          <w:p w:rsidR="006D0BF1" w:rsidRDefault="006D0BF1" w:rsidP="00775682">
            <w:r>
              <w:t>BIACINO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5°AL TEDESCO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BUCCIERO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1°BL FRANCESE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OCCHIATO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BIACINO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3°BL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CAPEZZUTO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VARVAZZO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5°AL SPAGNOLO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SANTILLO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2°BL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VITAGLIANO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CAPEZZUTO</w:t>
            </w:r>
          </w:p>
        </w:tc>
      </w:tr>
      <w:tr w:rsidR="006D0BF1" w:rsidRPr="00665DD8" w:rsidTr="009E371C">
        <w:trPr>
          <w:gridAfter w:val="1"/>
          <w:wAfter w:w="38" w:type="dxa"/>
        </w:trPr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32"/>
                <w:szCs w:val="32"/>
              </w:rPr>
            </w:pPr>
            <w:r w:rsidRPr="009E371C">
              <w:rPr>
                <w:b/>
                <w:sz w:val="32"/>
                <w:szCs w:val="32"/>
              </w:rPr>
              <w:t>3°-</w:t>
            </w:r>
            <w:r w:rsidRPr="009E371C">
              <w:rPr>
                <w:b/>
                <w:sz w:val="24"/>
                <w:szCs w:val="24"/>
              </w:rPr>
              <w:t>10,10</w:t>
            </w:r>
          </w:p>
          <w:p w:rsidR="006D0BF1" w:rsidRDefault="006D0BF1" w:rsidP="00775682"/>
        </w:tc>
        <w:tc>
          <w:tcPr>
            <w:tcW w:w="2061" w:type="dxa"/>
          </w:tcPr>
          <w:p w:rsidR="006D0BF1" w:rsidRDefault="006D0BF1" w:rsidP="00775682">
            <w:r>
              <w:t>3°AT INGLESE</w:t>
            </w:r>
          </w:p>
          <w:p w:rsidR="006D0BF1" w:rsidRDefault="006D0BF1" w:rsidP="00775682">
            <w:r>
              <w:t>ROSSANO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2°AL FRANCESE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POMPA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BIACINO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1° BL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MENDITTO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CAPEZZUTO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4°AL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COLESANTI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</w:tr>
      <w:tr w:rsidR="006D0BF1" w:rsidRPr="00073FA8" w:rsidTr="009E371C">
        <w:trPr>
          <w:gridAfter w:val="1"/>
          <w:wAfter w:w="38" w:type="dxa"/>
        </w:trPr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32"/>
                <w:szCs w:val="32"/>
              </w:rPr>
            </w:pPr>
            <w:r w:rsidRPr="009E371C">
              <w:rPr>
                <w:b/>
                <w:sz w:val="32"/>
                <w:szCs w:val="32"/>
              </w:rPr>
              <w:t>4°-</w:t>
            </w:r>
            <w:r w:rsidRPr="009E371C">
              <w:rPr>
                <w:b/>
                <w:sz w:val="24"/>
                <w:szCs w:val="24"/>
              </w:rPr>
              <w:t>11,10</w:t>
            </w:r>
          </w:p>
          <w:p w:rsidR="006D0BF1" w:rsidRDefault="006D0BF1" w:rsidP="00775682"/>
          <w:p w:rsidR="006D0BF1" w:rsidRDefault="006D0BF1" w:rsidP="00775682"/>
        </w:tc>
        <w:tc>
          <w:tcPr>
            <w:tcW w:w="2061" w:type="dxa"/>
          </w:tcPr>
          <w:p w:rsidR="006D0BF1" w:rsidRDefault="006D0BF1" w:rsidP="00775682">
            <w:r>
              <w:t>1° AL FRANCESE</w:t>
            </w:r>
          </w:p>
          <w:p w:rsidR="006D0BF1" w:rsidRDefault="006D0BF1" w:rsidP="00775682">
            <w:r>
              <w:t>POMPA</w:t>
            </w:r>
          </w:p>
          <w:p w:rsidR="006D0BF1" w:rsidRDefault="006D0BF1" w:rsidP="00775682">
            <w:r>
              <w:t>BIACINO</w:t>
            </w:r>
          </w:p>
        </w:tc>
        <w:tc>
          <w:tcPr>
            <w:tcW w:w="2061" w:type="dxa"/>
          </w:tcPr>
          <w:p w:rsidR="006D0BF1" w:rsidRDefault="006D0BF1" w:rsidP="00775682">
            <w:r>
              <w:t>1°CT INGLESE</w:t>
            </w:r>
          </w:p>
          <w:p w:rsidR="006D0BF1" w:rsidRDefault="006D0BF1" w:rsidP="00775682">
            <w:r>
              <w:t>FARRO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1° AL SPAGNOLO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SANTILLO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3°AL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CAPEZZUTO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MENDITTO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2° BL SPAGNOLO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SANTILLO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5° EP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VARVAZZO</w:t>
            </w:r>
          </w:p>
        </w:tc>
      </w:tr>
      <w:tr w:rsidR="006D0BF1" w:rsidRPr="00073FA8" w:rsidTr="009E371C">
        <w:trPr>
          <w:gridAfter w:val="1"/>
          <w:wAfter w:w="38" w:type="dxa"/>
        </w:trPr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32"/>
                <w:szCs w:val="32"/>
              </w:rPr>
            </w:pPr>
            <w:r w:rsidRPr="009E371C">
              <w:rPr>
                <w:b/>
                <w:sz w:val="32"/>
                <w:szCs w:val="32"/>
              </w:rPr>
              <w:t>5°-</w:t>
            </w:r>
            <w:r w:rsidRPr="009E371C">
              <w:rPr>
                <w:b/>
                <w:sz w:val="24"/>
                <w:szCs w:val="24"/>
              </w:rPr>
              <w:t>12,10</w:t>
            </w:r>
          </w:p>
          <w:p w:rsidR="006D0BF1" w:rsidRDefault="006D0BF1" w:rsidP="00775682"/>
        </w:tc>
        <w:tc>
          <w:tcPr>
            <w:tcW w:w="2061" w:type="dxa"/>
          </w:tcPr>
          <w:p w:rsidR="006D0BF1" w:rsidRDefault="006D0BF1" w:rsidP="00775682">
            <w:r>
              <w:t>3°BL FRANCESE</w:t>
            </w:r>
          </w:p>
          <w:p w:rsidR="006D0BF1" w:rsidRDefault="006D0BF1" w:rsidP="00775682">
            <w:r>
              <w:t>OCCHIATO</w:t>
            </w:r>
          </w:p>
          <w:p w:rsidR="006D0BF1" w:rsidRDefault="006D0BF1" w:rsidP="00775682">
            <w:r>
              <w:t>BIACINO</w:t>
            </w:r>
          </w:p>
        </w:tc>
        <w:tc>
          <w:tcPr>
            <w:tcW w:w="2061" w:type="dxa"/>
          </w:tcPr>
          <w:p w:rsidR="006D0BF1" w:rsidRDefault="006D0BF1" w:rsidP="00775682">
            <w:r>
              <w:t>1°AL SPAGOLO</w:t>
            </w:r>
          </w:p>
          <w:p w:rsidR="006D0BF1" w:rsidRDefault="006D0BF1" w:rsidP="00775682">
            <w:r>
              <w:t>SANTILLO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4°AL FRANCESE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POMPA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BIACINO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1°AL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CAPEZZUTO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MENDITTO</w:t>
            </w: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4° AL SPAGNOLO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SANTILLO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</w:p>
        </w:tc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3°BL INGLESE</w:t>
            </w:r>
          </w:p>
          <w:p w:rsidR="006D0BF1" w:rsidRPr="009E371C" w:rsidRDefault="006D0BF1" w:rsidP="00775682">
            <w:pPr>
              <w:rPr>
                <w:lang w:val="it-IT"/>
              </w:rPr>
            </w:pPr>
            <w:r w:rsidRPr="009E371C">
              <w:rPr>
                <w:lang w:val="it-IT"/>
              </w:rPr>
              <w:t>VARVAZZO</w:t>
            </w:r>
          </w:p>
        </w:tc>
      </w:tr>
      <w:tr w:rsidR="006D0BF1" w:rsidTr="009E371C">
        <w:tc>
          <w:tcPr>
            <w:tcW w:w="2061" w:type="dxa"/>
          </w:tcPr>
          <w:p w:rsidR="006D0BF1" w:rsidRPr="009E371C" w:rsidRDefault="006D0BF1" w:rsidP="00775682">
            <w:pPr>
              <w:rPr>
                <w:lang w:val="it-IT"/>
              </w:rPr>
            </w:pPr>
          </w:p>
          <w:p w:rsidR="006D0BF1" w:rsidRPr="009E371C" w:rsidRDefault="006D0BF1" w:rsidP="009E371C">
            <w:pPr>
              <w:jc w:val="center"/>
              <w:rPr>
                <w:b/>
                <w:sz w:val="32"/>
                <w:szCs w:val="32"/>
              </w:rPr>
            </w:pPr>
            <w:r w:rsidRPr="009E371C">
              <w:rPr>
                <w:b/>
                <w:sz w:val="32"/>
                <w:szCs w:val="32"/>
              </w:rPr>
              <w:t>6°-</w:t>
            </w:r>
            <w:r w:rsidRPr="009E371C">
              <w:rPr>
                <w:b/>
                <w:sz w:val="24"/>
                <w:szCs w:val="24"/>
              </w:rPr>
              <w:t>13,05</w:t>
            </w:r>
          </w:p>
          <w:p w:rsidR="006D0BF1" w:rsidRDefault="006D0BF1" w:rsidP="00775682"/>
          <w:p w:rsidR="006D0BF1" w:rsidRDefault="006D0BF1" w:rsidP="00775682"/>
        </w:tc>
        <w:tc>
          <w:tcPr>
            <w:tcW w:w="2061" w:type="dxa"/>
          </w:tcPr>
          <w:p w:rsidR="006D0BF1" w:rsidRDefault="006D0BF1" w:rsidP="00775682"/>
        </w:tc>
        <w:tc>
          <w:tcPr>
            <w:tcW w:w="2061" w:type="dxa"/>
          </w:tcPr>
          <w:p w:rsidR="006D0BF1" w:rsidRDefault="006D0BF1" w:rsidP="00775682"/>
        </w:tc>
        <w:tc>
          <w:tcPr>
            <w:tcW w:w="2061" w:type="dxa"/>
          </w:tcPr>
          <w:p w:rsidR="006D0BF1" w:rsidRDefault="006D0BF1" w:rsidP="00775682"/>
        </w:tc>
        <w:tc>
          <w:tcPr>
            <w:tcW w:w="2061" w:type="dxa"/>
          </w:tcPr>
          <w:p w:rsidR="006D0BF1" w:rsidRDefault="006D0BF1" w:rsidP="00775682"/>
        </w:tc>
        <w:tc>
          <w:tcPr>
            <w:tcW w:w="2061" w:type="dxa"/>
          </w:tcPr>
          <w:p w:rsidR="006D0BF1" w:rsidRDefault="006D0BF1" w:rsidP="00775682"/>
        </w:tc>
        <w:tc>
          <w:tcPr>
            <w:tcW w:w="2099" w:type="dxa"/>
            <w:gridSpan w:val="2"/>
          </w:tcPr>
          <w:p w:rsidR="006D0BF1" w:rsidRDefault="006D0BF1" w:rsidP="00775682"/>
        </w:tc>
      </w:tr>
    </w:tbl>
    <w:p w:rsidR="006D0BF1" w:rsidRDefault="006D0BF1"/>
    <w:sectPr w:rsidR="006D0BF1" w:rsidSect="00165FB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2596"/>
    <w:rsid w:val="00073FA8"/>
    <w:rsid w:val="00165FB0"/>
    <w:rsid w:val="001D7D66"/>
    <w:rsid w:val="00206E87"/>
    <w:rsid w:val="005F3198"/>
    <w:rsid w:val="005F415E"/>
    <w:rsid w:val="00665DD8"/>
    <w:rsid w:val="006D0BF1"/>
    <w:rsid w:val="00775682"/>
    <w:rsid w:val="007818A9"/>
    <w:rsid w:val="009E371C"/>
    <w:rsid w:val="00B92596"/>
    <w:rsid w:val="00C258C0"/>
    <w:rsid w:val="00E31A69"/>
    <w:rsid w:val="00E8465F"/>
    <w:rsid w:val="00FF7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B0"/>
    <w:pPr>
      <w:autoSpaceDE w:val="0"/>
      <w:autoSpaceDN w:val="0"/>
    </w:pPr>
    <w:rPr>
      <w:rFonts w:ascii="Times New Roman" w:eastAsia="Times New Roman" w:hAnsi="Times New Roman"/>
      <w:noProof/>
      <w:sz w:val="20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65FB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163</Words>
  <Characters>935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PRENOTAZIONI LABORATORIO LINGUISTICO</dc:title>
  <dc:subject/>
  <dc:creator>no</dc:creator>
  <cp:keywords/>
  <dc:description/>
  <cp:lastModifiedBy>Succursale Novelli</cp:lastModifiedBy>
  <cp:revision>2</cp:revision>
  <dcterms:created xsi:type="dcterms:W3CDTF">2013-01-07T10:41:00Z</dcterms:created>
  <dcterms:modified xsi:type="dcterms:W3CDTF">2013-01-07T10:41:00Z</dcterms:modified>
</cp:coreProperties>
</file>