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4FF" w:rsidRPr="008F624B" w:rsidRDefault="004304FF" w:rsidP="008F624B">
      <w:pPr>
        <w:pStyle w:val="Heading2"/>
        <w:jc w:val="center"/>
        <w:rPr>
          <w:i/>
          <w:iCs/>
          <w:sz w:val="20"/>
          <w:szCs w:val="20"/>
        </w:rPr>
      </w:pPr>
      <w:r w:rsidRPr="008F624B">
        <w:rPr>
          <w:i/>
          <w:iCs/>
          <w:sz w:val="20"/>
          <w:szCs w:val="20"/>
        </w:rPr>
        <w:t>ISTITUTO STATALE  D’ISTRUZIONE SECONDARIA SUPERIORE</w:t>
      </w:r>
    </w:p>
    <w:p w:rsidR="004304FF" w:rsidRPr="008F624B" w:rsidRDefault="004304FF" w:rsidP="008F624B">
      <w:pPr>
        <w:jc w:val="center"/>
        <w:rPr>
          <w:b/>
          <w:bCs/>
          <w:sz w:val="20"/>
          <w:szCs w:val="20"/>
        </w:rPr>
      </w:pPr>
      <w:r w:rsidRPr="008F624B">
        <w:rPr>
          <w:b/>
          <w:bCs/>
          <w:sz w:val="20"/>
          <w:szCs w:val="20"/>
        </w:rPr>
        <w:t>“ G. B.  NOVELLI ”</w:t>
      </w:r>
    </w:p>
    <w:p w:rsidR="004304FF" w:rsidRPr="008F624B" w:rsidRDefault="004304FF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>Liceo delle Scienze Umane - Liceo Linguistico</w:t>
      </w:r>
    </w:p>
    <w:p w:rsidR="004304FF" w:rsidRPr="008F624B" w:rsidRDefault="004304FF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>Liceo delle Scienze Umane opzione economico sociale</w:t>
      </w:r>
    </w:p>
    <w:p w:rsidR="004304FF" w:rsidRPr="008F624B" w:rsidRDefault="004304FF" w:rsidP="008F624B">
      <w:pPr>
        <w:pStyle w:val="Heading4"/>
        <w:jc w:val="center"/>
        <w:rPr>
          <w:b/>
          <w:bCs/>
          <w:sz w:val="20"/>
        </w:rPr>
      </w:pPr>
      <w:r w:rsidRPr="008F624B">
        <w:rPr>
          <w:sz w:val="20"/>
        </w:rPr>
        <w:t>Istituto Professionale Abbigliamento e Moda - Istituto Professionale per i Servizi Socio Sanitari</w:t>
      </w:r>
    </w:p>
    <w:p w:rsidR="004304FF" w:rsidRPr="008F624B" w:rsidRDefault="004304FF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 xml:space="preserve">Via G.B. Novelli, N° 1  </w:t>
      </w:r>
      <w:r w:rsidRPr="008F624B">
        <w:rPr>
          <w:i/>
          <w:iCs/>
          <w:sz w:val="20"/>
          <w:szCs w:val="20"/>
        </w:rPr>
        <w:t xml:space="preserve">  </w:t>
      </w:r>
      <w:r w:rsidRPr="008F624B">
        <w:rPr>
          <w:sz w:val="20"/>
          <w:szCs w:val="20"/>
        </w:rPr>
        <w:t xml:space="preserve">81025 </w:t>
      </w:r>
      <w:r w:rsidRPr="008F624B">
        <w:rPr>
          <w:b/>
          <w:bCs/>
          <w:sz w:val="20"/>
          <w:szCs w:val="20"/>
        </w:rPr>
        <w:t>MARCIANISE</w:t>
      </w:r>
      <w:r w:rsidRPr="008F624B">
        <w:rPr>
          <w:sz w:val="20"/>
          <w:szCs w:val="20"/>
        </w:rPr>
        <w:t xml:space="preserve"> (CE</w:t>
      </w:r>
      <w:r w:rsidRPr="008F624B">
        <w:rPr>
          <w:b/>
          <w:bCs/>
          <w:sz w:val="20"/>
          <w:szCs w:val="20"/>
        </w:rPr>
        <w:t>)</w:t>
      </w:r>
    </w:p>
    <w:p w:rsidR="004304FF" w:rsidRPr="008F624B" w:rsidRDefault="004304FF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 xml:space="preserve">Codice Fiscale : 80102490614 </w:t>
      </w:r>
      <w:r w:rsidRPr="008F624B">
        <w:rPr>
          <w:b/>
          <w:bCs/>
          <w:sz w:val="20"/>
          <w:szCs w:val="20"/>
        </w:rPr>
        <w:t>–</w:t>
      </w:r>
      <w:r w:rsidRPr="008F624B">
        <w:rPr>
          <w:sz w:val="20"/>
          <w:szCs w:val="20"/>
        </w:rPr>
        <w:t xml:space="preserve"> Distretto Scolastico  n° 14</w:t>
      </w:r>
    </w:p>
    <w:p w:rsidR="004304FF" w:rsidRPr="008F624B" w:rsidRDefault="004304FF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 xml:space="preserve">Segr. Tel :0823/511909 – Fax 0823511834   Vicedirigenza Tel : 0823/580040 </w:t>
      </w:r>
    </w:p>
    <w:p w:rsidR="004304FF" w:rsidRPr="008F624B" w:rsidRDefault="004304FF" w:rsidP="008F624B">
      <w:pPr>
        <w:jc w:val="center"/>
        <w:rPr>
          <w:sz w:val="20"/>
          <w:szCs w:val="20"/>
        </w:rPr>
      </w:pPr>
      <w:r w:rsidRPr="008F624B">
        <w:rPr>
          <w:sz w:val="20"/>
          <w:szCs w:val="20"/>
        </w:rPr>
        <w:t>Tel Dirigente Scolastico : 0823/511863</w:t>
      </w:r>
    </w:p>
    <w:p w:rsidR="004304FF" w:rsidRPr="008F624B" w:rsidRDefault="004304FF" w:rsidP="008F624B">
      <w:pPr>
        <w:pStyle w:val="Header"/>
        <w:jc w:val="center"/>
        <w:rPr>
          <w:rFonts w:ascii="Times New Roman" w:hAnsi="Times New Roman" w:cs="Times New Roman"/>
          <w:sz w:val="20"/>
          <w:szCs w:val="20"/>
        </w:rPr>
      </w:pPr>
      <w:r w:rsidRPr="008F624B">
        <w:rPr>
          <w:rFonts w:ascii="Times New Roman" w:hAnsi="Times New Roman" w:cs="Times New Roman"/>
          <w:b/>
          <w:bCs/>
          <w:sz w:val="20"/>
          <w:szCs w:val="20"/>
        </w:rPr>
        <w:t>E-mail :</w:t>
      </w:r>
      <w:r w:rsidRPr="008F624B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8F624B">
          <w:rPr>
            <w:rStyle w:val="Hyperlink"/>
            <w:rFonts w:cs="Calibri"/>
            <w:sz w:val="20"/>
            <w:szCs w:val="20"/>
          </w:rPr>
          <w:t>ceis01100n@istruzione.it</w:t>
        </w:r>
      </w:hyperlink>
      <w:r w:rsidRPr="008F624B">
        <w:rPr>
          <w:rFonts w:ascii="Times New Roman" w:hAnsi="Times New Roman" w:cs="Times New Roman"/>
          <w:sz w:val="20"/>
          <w:szCs w:val="20"/>
        </w:rPr>
        <w:t xml:space="preserve">     </w:t>
      </w:r>
      <w:r w:rsidRPr="008F624B">
        <w:rPr>
          <w:rFonts w:ascii="Times New Roman" w:hAnsi="Times New Roman" w:cs="Times New Roman"/>
          <w:b/>
          <w:bCs/>
          <w:sz w:val="20"/>
          <w:szCs w:val="20"/>
        </w:rPr>
        <w:t xml:space="preserve">E-mail certificata (PEC) : </w:t>
      </w:r>
      <w:hyperlink r:id="rId6" w:history="1">
        <w:r w:rsidRPr="008F624B">
          <w:rPr>
            <w:rStyle w:val="Hyperlink"/>
            <w:rFonts w:cs="Calibri"/>
            <w:sz w:val="20"/>
            <w:szCs w:val="20"/>
          </w:rPr>
          <w:t>ceis01100n@pec.istruzione.it</w:t>
        </w:r>
      </w:hyperlink>
    </w:p>
    <w:p w:rsidR="004304FF" w:rsidRPr="00E207F3" w:rsidRDefault="004304FF" w:rsidP="008F624B">
      <w:pPr>
        <w:pStyle w:val="Header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E207F3">
        <w:rPr>
          <w:rFonts w:ascii="Times New Roman" w:hAnsi="Times New Roman" w:cs="Times New Roman"/>
          <w:b/>
          <w:bCs/>
          <w:sz w:val="20"/>
          <w:szCs w:val="20"/>
          <w:lang w:val="en-US"/>
        </w:rPr>
        <w:t>Sito Web :</w:t>
      </w:r>
      <w:r w:rsidRPr="00E207F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7" w:history="1">
        <w:r w:rsidRPr="00E207F3">
          <w:rPr>
            <w:rStyle w:val="Hyperlink"/>
            <w:rFonts w:cs="Calibri"/>
            <w:sz w:val="20"/>
            <w:szCs w:val="20"/>
            <w:lang w:val="en-US"/>
          </w:rPr>
          <w:t>www.istitutonovelli.it</w:t>
        </w:r>
      </w:hyperlink>
    </w:p>
    <w:p w:rsidR="004304FF" w:rsidRPr="00E207F3" w:rsidRDefault="004304FF" w:rsidP="008F624B">
      <w:pPr>
        <w:pStyle w:val="Heading2"/>
        <w:jc w:val="center"/>
        <w:rPr>
          <w:i/>
          <w:iCs/>
          <w:sz w:val="20"/>
          <w:szCs w:val="20"/>
          <w:lang w:val="en-US"/>
        </w:rPr>
      </w:pPr>
    </w:p>
    <w:p w:rsidR="004304FF" w:rsidRPr="00E207F3" w:rsidRDefault="004304FF">
      <w:pPr>
        <w:rPr>
          <w:lang w:val="en-US"/>
        </w:rPr>
      </w:pPr>
    </w:p>
    <w:p w:rsidR="004304FF" w:rsidRPr="00E207F3" w:rsidRDefault="004304FF">
      <w:pPr>
        <w:rPr>
          <w:lang w:val="en-US"/>
        </w:rPr>
      </w:pPr>
      <w:r w:rsidRPr="00E207F3">
        <w:rPr>
          <w:lang w:val="en-US"/>
        </w:rPr>
        <w:t xml:space="preserve">Prot. n. </w:t>
      </w:r>
      <w:r>
        <w:rPr>
          <w:lang w:val="en-US"/>
        </w:rPr>
        <w:t>8491 C/27f</w:t>
      </w:r>
    </w:p>
    <w:p w:rsidR="004304FF" w:rsidRPr="00DF304C" w:rsidRDefault="004304FF" w:rsidP="00DF304C">
      <w:pPr>
        <w:jc w:val="both"/>
        <w:rPr>
          <w:b/>
        </w:rPr>
      </w:pPr>
      <w:r>
        <w:t xml:space="preserve">Prot. Albo n. 279                                                             Agli alunni delle classi </w:t>
      </w:r>
    </w:p>
    <w:p w:rsidR="004304FF" w:rsidRPr="00DF304C" w:rsidRDefault="004304FF" w:rsidP="00245630">
      <w:pPr>
        <w:jc w:val="both"/>
        <w:rPr>
          <w:b/>
          <w:sz w:val="22"/>
          <w:szCs w:val="22"/>
        </w:rPr>
      </w:pPr>
      <w:r>
        <w:t xml:space="preserve">del 09/08/2013                              </w:t>
      </w:r>
      <w:r w:rsidRPr="00245630">
        <w:rPr>
          <w:b/>
          <w:sz w:val="22"/>
          <w:szCs w:val="22"/>
        </w:rPr>
        <w:t>1</w:t>
      </w:r>
      <w:r w:rsidRPr="00DF304C">
        <w:rPr>
          <w:b/>
          <w:sz w:val="22"/>
          <w:szCs w:val="22"/>
        </w:rPr>
        <w:t xml:space="preserve">  sez. C  Liceo delle Scienze Umane – Opzione base a. s. 2012/13  </w:t>
      </w:r>
    </w:p>
    <w:p w:rsidR="004304FF" w:rsidRPr="00DF304C" w:rsidRDefault="004304FF" w:rsidP="00DF304C">
      <w:pPr>
        <w:ind w:left="360"/>
        <w:jc w:val="both"/>
        <w:rPr>
          <w:b/>
          <w:sz w:val="22"/>
          <w:szCs w:val="22"/>
        </w:rPr>
      </w:pPr>
      <w:r w:rsidRPr="00DF304C">
        <w:rPr>
          <w:b/>
          <w:sz w:val="22"/>
          <w:szCs w:val="22"/>
        </w:rPr>
        <w:t xml:space="preserve">                      </w:t>
      </w:r>
      <w:r>
        <w:rPr>
          <w:b/>
          <w:sz w:val="22"/>
          <w:szCs w:val="22"/>
        </w:rPr>
        <w:t xml:space="preserve">          </w:t>
      </w:r>
      <w:r w:rsidRPr="00DF304C">
        <w:rPr>
          <w:b/>
          <w:sz w:val="22"/>
          <w:szCs w:val="22"/>
        </w:rPr>
        <w:t xml:space="preserve">  1 sez. D Istituto Professionale indirizzo Abbigliamento e Moda  a. s. 2012/13  </w:t>
      </w:r>
    </w:p>
    <w:p w:rsidR="004304FF" w:rsidRPr="00DF304C" w:rsidRDefault="004304FF" w:rsidP="00DF304C">
      <w:pPr>
        <w:ind w:left="360"/>
        <w:jc w:val="both"/>
        <w:rPr>
          <w:b/>
          <w:sz w:val="22"/>
          <w:szCs w:val="22"/>
        </w:rPr>
      </w:pPr>
      <w:r w:rsidRPr="00DF304C">
        <w:rPr>
          <w:b/>
          <w:sz w:val="22"/>
          <w:szCs w:val="22"/>
        </w:rPr>
        <w:t xml:space="preserve">                       </w:t>
      </w:r>
      <w:r>
        <w:rPr>
          <w:b/>
          <w:sz w:val="22"/>
          <w:szCs w:val="22"/>
        </w:rPr>
        <w:t xml:space="preserve">         </w:t>
      </w:r>
      <w:r w:rsidRPr="00DF304C">
        <w:rPr>
          <w:b/>
          <w:sz w:val="22"/>
          <w:szCs w:val="22"/>
        </w:rPr>
        <w:t xml:space="preserve">  1 sez. E  Istituto Professionale indirizzo Abbigliamento e Moda a. s. 2012/13   </w:t>
      </w:r>
    </w:p>
    <w:p w:rsidR="004304FF" w:rsidRPr="00DF304C" w:rsidRDefault="004304FF" w:rsidP="00DF304C">
      <w:pPr>
        <w:rPr>
          <w:sz w:val="22"/>
          <w:szCs w:val="22"/>
        </w:rPr>
      </w:pPr>
      <w:r w:rsidRPr="00DF304C">
        <w:rPr>
          <w:b/>
          <w:sz w:val="22"/>
          <w:szCs w:val="22"/>
        </w:rPr>
        <w:t xml:space="preserve">                             </w:t>
      </w:r>
      <w:r>
        <w:rPr>
          <w:b/>
          <w:sz w:val="22"/>
          <w:szCs w:val="22"/>
        </w:rPr>
        <w:t xml:space="preserve">          </w:t>
      </w:r>
      <w:r w:rsidRPr="00DF304C">
        <w:rPr>
          <w:b/>
          <w:sz w:val="22"/>
          <w:szCs w:val="22"/>
        </w:rPr>
        <w:t xml:space="preserve"> 2 sez. D  Istituto Professionale indirizzo Abbigliamento e Moda  a. s. 2012/13  </w:t>
      </w:r>
    </w:p>
    <w:p w:rsidR="004304FF" w:rsidRDefault="004304FF">
      <w:r>
        <w:t xml:space="preserve">                                                                                      e ai  rispettivi genitori</w:t>
      </w:r>
    </w:p>
    <w:p w:rsidR="004304FF" w:rsidRDefault="004304FF">
      <w:r>
        <w:t xml:space="preserve">                                                                                      Alla DSGA</w:t>
      </w:r>
    </w:p>
    <w:p w:rsidR="004304FF" w:rsidRDefault="004304FF" w:rsidP="00D12958">
      <w:r>
        <w:t xml:space="preserve">                                                                                      All’Albo dell’Istituto</w:t>
      </w:r>
    </w:p>
    <w:p w:rsidR="004304FF" w:rsidRDefault="004304FF" w:rsidP="00D12958"/>
    <w:p w:rsidR="004304FF" w:rsidRDefault="004304FF" w:rsidP="00D12958"/>
    <w:p w:rsidR="004304FF" w:rsidRDefault="004304FF" w:rsidP="00D12958"/>
    <w:p w:rsidR="004304FF" w:rsidRDefault="004304FF" w:rsidP="00D12958">
      <w:pPr>
        <w:jc w:val="center"/>
      </w:pPr>
      <w:r>
        <w:t>COMUNICAZIONE N. 2</w:t>
      </w:r>
    </w:p>
    <w:p w:rsidR="004304FF" w:rsidRDefault="004304FF" w:rsidP="00DF304C"/>
    <w:p w:rsidR="004304FF" w:rsidRDefault="004304FF" w:rsidP="007A438C">
      <w:pPr>
        <w:rPr>
          <w:b/>
        </w:rPr>
      </w:pPr>
      <w:r w:rsidRPr="008F624B">
        <w:rPr>
          <w:b/>
        </w:rPr>
        <w:t xml:space="preserve">Oggetto: </w:t>
      </w:r>
      <w:r>
        <w:rPr>
          <w:b/>
        </w:rPr>
        <w:t>Convocazione genitori degli allievi delle classi come in intestazione</w:t>
      </w:r>
    </w:p>
    <w:p w:rsidR="004304FF" w:rsidRDefault="004304FF">
      <w:pPr>
        <w:rPr>
          <w:b/>
        </w:rPr>
      </w:pPr>
    </w:p>
    <w:p w:rsidR="004304FF" w:rsidRDefault="004304FF">
      <w:pPr>
        <w:rPr>
          <w:b/>
        </w:rPr>
      </w:pPr>
    </w:p>
    <w:p w:rsidR="004304FF" w:rsidRDefault="004304FF" w:rsidP="008F624B">
      <w:pPr>
        <w:jc w:val="center"/>
        <w:rPr>
          <w:b/>
        </w:rPr>
      </w:pPr>
      <w:r>
        <w:rPr>
          <w:b/>
        </w:rPr>
        <w:t>Il Dirigente Scolastico</w:t>
      </w:r>
    </w:p>
    <w:p w:rsidR="004304FF" w:rsidRDefault="004304FF" w:rsidP="008F624B">
      <w:pPr>
        <w:jc w:val="center"/>
        <w:rPr>
          <w:b/>
        </w:rPr>
      </w:pPr>
    </w:p>
    <w:p w:rsidR="004304FF" w:rsidRDefault="004304FF" w:rsidP="007A438C">
      <w:pPr>
        <w:jc w:val="both"/>
      </w:pPr>
      <w:r>
        <w:rPr>
          <w:b/>
        </w:rPr>
        <w:t xml:space="preserve">Visto </w:t>
      </w:r>
      <w:r w:rsidRPr="007A438C">
        <w:t>il decreto del Dirigente dell’Ufficio XIV Ambito Territoriale di Caserta</w:t>
      </w:r>
      <w:r>
        <w:rPr>
          <w:b/>
        </w:rPr>
        <w:t xml:space="preserve"> </w:t>
      </w:r>
      <w:r>
        <w:t>prot. n. 7696 del 26/06/2013 di approvazione dell’ organico anno scolastico 2013/2014;</w:t>
      </w:r>
    </w:p>
    <w:p w:rsidR="004304FF" w:rsidRDefault="004304FF" w:rsidP="007A438C">
      <w:pPr>
        <w:jc w:val="both"/>
      </w:pPr>
      <w:r w:rsidRPr="007A438C">
        <w:rPr>
          <w:b/>
        </w:rPr>
        <w:t>visto</w:t>
      </w:r>
      <w:r>
        <w:t xml:space="preserve"> il verbale n. 305 del Consiglio di istituto del giorno 20/04/2013 relativamente ai criteri di formazione delle classi successive alla prima - anno scolastico 2013/2014 laddove il numero di classi intermedie (seconde, terze e quarte) costituite per l’a. s. 2013/2014 risulta essere inferiore al numero di classi (rispettivamente prime, seconde e terze) funzionanti nell’anno scolastico precedente;</w:t>
      </w:r>
    </w:p>
    <w:p w:rsidR="004304FF" w:rsidRDefault="004304FF" w:rsidP="007A438C">
      <w:pPr>
        <w:jc w:val="both"/>
      </w:pPr>
      <w:r w:rsidRPr="00DF304C">
        <w:rPr>
          <w:b/>
        </w:rPr>
        <w:t>vista</w:t>
      </w:r>
      <w:r>
        <w:t xml:space="preserve"> la normativa vigente in materia di organici così come da circolare ministeriale n. 10 del 21/03/2013;</w:t>
      </w:r>
    </w:p>
    <w:p w:rsidR="004304FF" w:rsidRDefault="004304FF" w:rsidP="009200D5">
      <w:pPr>
        <w:jc w:val="both"/>
        <w:rPr>
          <w:b/>
        </w:rPr>
      </w:pPr>
    </w:p>
    <w:p w:rsidR="004304FF" w:rsidRDefault="004304FF" w:rsidP="009200D5">
      <w:pPr>
        <w:jc w:val="both"/>
        <w:rPr>
          <w:b/>
        </w:rPr>
      </w:pPr>
      <w:r>
        <w:rPr>
          <w:b/>
        </w:rPr>
        <w:t xml:space="preserve">convoca per il giorno 02 settembre 2013, secondo gli orari di seguito specificati, i genitori degli  alunni delle seguenti classi </w:t>
      </w:r>
      <w:r w:rsidRPr="00DF304C">
        <w:rPr>
          <w:b/>
          <w:u w:val="single"/>
        </w:rPr>
        <w:t>a. s. 2012/2013</w:t>
      </w:r>
      <w:r>
        <w:rPr>
          <w:b/>
        </w:rPr>
        <w:t>:</w:t>
      </w:r>
    </w:p>
    <w:p w:rsidR="004304FF" w:rsidRDefault="004304FF" w:rsidP="009200D5">
      <w:pPr>
        <w:jc w:val="both"/>
        <w:rPr>
          <w:b/>
        </w:rPr>
      </w:pPr>
    </w:p>
    <w:p w:rsidR="004304FF" w:rsidRPr="00DF304C" w:rsidRDefault="004304FF" w:rsidP="00DF304C">
      <w:pPr>
        <w:pStyle w:val="ListParagraph"/>
        <w:numPr>
          <w:ilvl w:val="0"/>
          <w:numId w:val="1"/>
        </w:numPr>
        <w:jc w:val="both"/>
        <w:rPr>
          <w:b/>
        </w:rPr>
      </w:pPr>
      <w:r w:rsidRPr="00DF304C">
        <w:rPr>
          <w:b/>
        </w:rPr>
        <w:t>classe 1  sez. C  Liceo delle Scienze Umane – Opzione base   ore 17,00</w:t>
      </w:r>
    </w:p>
    <w:p w:rsidR="004304FF" w:rsidRPr="00DF304C" w:rsidRDefault="004304FF" w:rsidP="00DF304C">
      <w:pPr>
        <w:pStyle w:val="ListParagraph"/>
        <w:numPr>
          <w:ilvl w:val="0"/>
          <w:numId w:val="1"/>
        </w:numPr>
        <w:jc w:val="both"/>
        <w:rPr>
          <w:b/>
        </w:rPr>
      </w:pPr>
      <w:r w:rsidRPr="00DF304C">
        <w:rPr>
          <w:b/>
        </w:rPr>
        <w:t>classe 1 sez. D e classe 1 sez. E  Istituto Professionale indirizzo Abbigliamento e Moda  ore 17,30</w:t>
      </w:r>
    </w:p>
    <w:p w:rsidR="004304FF" w:rsidRPr="00DF304C" w:rsidRDefault="004304FF" w:rsidP="00DF304C">
      <w:pPr>
        <w:pStyle w:val="ListParagraph"/>
        <w:numPr>
          <w:ilvl w:val="0"/>
          <w:numId w:val="1"/>
        </w:numPr>
        <w:jc w:val="both"/>
        <w:rPr>
          <w:b/>
        </w:rPr>
      </w:pPr>
      <w:r w:rsidRPr="00DF304C">
        <w:rPr>
          <w:b/>
        </w:rPr>
        <w:t>classe 2 sez. D  Istituto Professionale indirizzo Abbigliamento e Moda  ore 18,00</w:t>
      </w:r>
    </w:p>
    <w:p w:rsidR="004304FF" w:rsidRDefault="004304FF" w:rsidP="009200D5">
      <w:pPr>
        <w:jc w:val="both"/>
        <w:rPr>
          <w:b/>
        </w:rPr>
      </w:pPr>
    </w:p>
    <w:p w:rsidR="004304FF" w:rsidRDefault="004304FF"/>
    <w:p w:rsidR="004304FF" w:rsidRDefault="004304FF">
      <w:r>
        <w:t>Marcianise 09/08/2013                                               IL DIRIGENTE SCOLASTICO</w:t>
      </w:r>
    </w:p>
    <w:p w:rsidR="004304FF" w:rsidRDefault="004304FF">
      <w:r>
        <w:t xml:space="preserve">                                                                               f.to           Prof.ssa Emma Marchitto</w:t>
      </w:r>
    </w:p>
    <w:sectPr w:rsidR="004304FF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31590"/>
    <w:multiLevelType w:val="hybridMultilevel"/>
    <w:tmpl w:val="4D9005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624B"/>
    <w:rsid w:val="00115600"/>
    <w:rsid w:val="00245630"/>
    <w:rsid w:val="00346A7A"/>
    <w:rsid w:val="004304FF"/>
    <w:rsid w:val="00442567"/>
    <w:rsid w:val="005C39CF"/>
    <w:rsid w:val="006B32DB"/>
    <w:rsid w:val="00761474"/>
    <w:rsid w:val="007A438C"/>
    <w:rsid w:val="008F624B"/>
    <w:rsid w:val="009200D5"/>
    <w:rsid w:val="00A078B0"/>
    <w:rsid w:val="00AD65E8"/>
    <w:rsid w:val="00D12958"/>
    <w:rsid w:val="00D41B12"/>
    <w:rsid w:val="00D45324"/>
    <w:rsid w:val="00DF304C"/>
    <w:rsid w:val="00E207F3"/>
    <w:rsid w:val="00E87D61"/>
    <w:rsid w:val="00FE5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24B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624B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624B"/>
    <w:pPr>
      <w:keepNext/>
      <w:ind w:right="566"/>
      <w:outlineLvl w:val="3"/>
    </w:pPr>
    <w:rPr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8F624B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8F624B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8F624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8F624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F624B"/>
    <w:rPr>
      <w:rFonts w:ascii="Calibri" w:eastAsia="Times New Roman" w:hAnsi="Calibri" w:cs="Calibri"/>
    </w:rPr>
  </w:style>
  <w:style w:type="paragraph" w:styleId="ListParagraph">
    <w:name w:val="List Paragraph"/>
    <w:basedOn w:val="Normal"/>
    <w:uiPriority w:val="99"/>
    <w:qFormat/>
    <w:rsid w:val="00DF30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8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67</TotalTime>
  <Pages>1</Pages>
  <Words>460</Words>
  <Characters>2624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dc:description/>
  <cp:lastModifiedBy>Privato</cp:lastModifiedBy>
  <cp:revision>7</cp:revision>
  <cp:lastPrinted>2013-08-08T17:21:00Z</cp:lastPrinted>
  <dcterms:created xsi:type="dcterms:W3CDTF">2013-08-08T16:08:00Z</dcterms:created>
  <dcterms:modified xsi:type="dcterms:W3CDTF">2013-08-09T13:17:00Z</dcterms:modified>
</cp:coreProperties>
</file>