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03E6" w:rsidRPr="008F624B" w:rsidRDefault="00F503E6" w:rsidP="008F624B">
      <w:pPr>
        <w:pStyle w:val="Heading2"/>
        <w:jc w:val="center"/>
        <w:rPr>
          <w:i/>
          <w:iCs/>
          <w:sz w:val="20"/>
          <w:szCs w:val="20"/>
        </w:rPr>
      </w:pPr>
      <w:r w:rsidRPr="008F624B">
        <w:rPr>
          <w:i/>
          <w:iCs/>
          <w:sz w:val="20"/>
          <w:szCs w:val="20"/>
        </w:rPr>
        <w:t>ISTITUTO STATALE  D’ISTRUZIONE SECONDARIA SUPERIORE</w:t>
      </w:r>
    </w:p>
    <w:p w:rsidR="00F503E6" w:rsidRPr="008F624B" w:rsidRDefault="00F503E6" w:rsidP="008F624B">
      <w:pPr>
        <w:jc w:val="center"/>
        <w:rPr>
          <w:b/>
          <w:bCs/>
          <w:sz w:val="20"/>
          <w:szCs w:val="20"/>
        </w:rPr>
      </w:pPr>
      <w:r w:rsidRPr="008F624B">
        <w:rPr>
          <w:b/>
          <w:bCs/>
          <w:sz w:val="20"/>
          <w:szCs w:val="20"/>
        </w:rPr>
        <w:t>“ G. B.  NOVELLI ”</w:t>
      </w:r>
    </w:p>
    <w:p w:rsidR="00F503E6" w:rsidRPr="008F624B" w:rsidRDefault="00F503E6" w:rsidP="008F624B">
      <w:pPr>
        <w:jc w:val="center"/>
        <w:rPr>
          <w:sz w:val="20"/>
          <w:szCs w:val="20"/>
        </w:rPr>
      </w:pPr>
      <w:r w:rsidRPr="008F624B">
        <w:rPr>
          <w:sz w:val="20"/>
          <w:szCs w:val="20"/>
        </w:rPr>
        <w:t>Liceo delle Scienze Umane - Liceo Linguistico</w:t>
      </w:r>
    </w:p>
    <w:p w:rsidR="00F503E6" w:rsidRPr="008F624B" w:rsidRDefault="00F503E6" w:rsidP="008F624B">
      <w:pPr>
        <w:jc w:val="center"/>
        <w:rPr>
          <w:sz w:val="20"/>
          <w:szCs w:val="20"/>
        </w:rPr>
      </w:pPr>
      <w:r w:rsidRPr="008F624B">
        <w:rPr>
          <w:sz w:val="20"/>
          <w:szCs w:val="20"/>
        </w:rPr>
        <w:t>Liceo delle Scienze Umane opzione economico sociale</w:t>
      </w:r>
    </w:p>
    <w:p w:rsidR="00F503E6" w:rsidRPr="008F624B" w:rsidRDefault="00F503E6" w:rsidP="008F624B">
      <w:pPr>
        <w:pStyle w:val="Heading4"/>
        <w:jc w:val="center"/>
        <w:rPr>
          <w:b/>
          <w:bCs/>
          <w:sz w:val="20"/>
        </w:rPr>
      </w:pPr>
      <w:r w:rsidRPr="008F624B">
        <w:rPr>
          <w:sz w:val="20"/>
        </w:rPr>
        <w:t>Istituto Professionale Abbigliamento e Moda - Istituto Professionale per i Servizi Socio Sanitari</w:t>
      </w:r>
    </w:p>
    <w:p w:rsidR="00F503E6" w:rsidRPr="008F624B" w:rsidRDefault="00F503E6" w:rsidP="008F624B">
      <w:pPr>
        <w:jc w:val="center"/>
        <w:rPr>
          <w:sz w:val="20"/>
          <w:szCs w:val="20"/>
        </w:rPr>
      </w:pPr>
      <w:r w:rsidRPr="008F624B">
        <w:rPr>
          <w:sz w:val="20"/>
          <w:szCs w:val="20"/>
        </w:rPr>
        <w:t xml:space="preserve">Via G.B. Novelli, N° 1  </w:t>
      </w:r>
      <w:r w:rsidRPr="008F624B">
        <w:rPr>
          <w:i/>
          <w:iCs/>
          <w:sz w:val="20"/>
          <w:szCs w:val="20"/>
        </w:rPr>
        <w:t xml:space="preserve">  </w:t>
      </w:r>
      <w:r w:rsidRPr="008F624B">
        <w:rPr>
          <w:sz w:val="20"/>
          <w:szCs w:val="20"/>
        </w:rPr>
        <w:t xml:space="preserve">81025 </w:t>
      </w:r>
      <w:r w:rsidRPr="008F624B">
        <w:rPr>
          <w:b/>
          <w:bCs/>
          <w:sz w:val="20"/>
          <w:szCs w:val="20"/>
        </w:rPr>
        <w:t>MARCIANISE</w:t>
      </w:r>
      <w:r w:rsidRPr="008F624B">
        <w:rPr>
          <w:sz w:val="20"/>
          <w:szCs w:val="20"/>
        </w:rPr>
        <w:t xml:space="preserve"> (CE</w:t>
      </w:r>
      <w:r w:rsidRPr="008F624B">
        <w:rPr>
          <w:b/>
          <w:bCs/>
          <w:sz w:val="20"/>
          <w:szCs w:val="20"/>
        </w:rPr>
        <w:t>)</w:t>
      </w:r>
    </w:p>
    <w:p w:rsidR="00F503E6" w:rsidRPr="008F624B" w:rsidRDefault="00F503E6" w:rsidP="008F624B">
      <w:pPr>
        <w:jc w:val="center"/>
        <w:rPr>
          <w:sz w:val="20"/>
          <w:szCs w:val="20"/>
        </w:rPr>
      </w:pPr>
      <w:r w:rsidRPr="008F624B">
        <w:rPr>
          <w:sz w:val="20"/>
          <w:szCs w:val="20"/>
        </w:rPr>
        <w:t xml:space="preserve">Codice Fiscale : 80102490614 </w:t>
      </w:r>
      <w:r w:rsidRPr="008F624B">
        <w:rPr>
          <w:b/>
          <w:bCs/>
          <w:sz w:val="20"/>
          <w:szCs w:val="20"/>
        </w:rPr>
        <w:t>–</w:t>
      </w:r>
      <w:r w:rsidRPr="008F624B">
        <w:rPr>
          <w:sz w:val="20"/>
          <w:szCs w:val="20"/>
        </w:rPr>
        <w:t xml:space="preserve"> Distretto Scolastico  n° 14</w:t>
      </w:r>
    </w:p>
    <w:p w:rsidR="00F503E6" w:rsidRPr="008F624B" w:rsidRDefault="00F503E6" w:rsidP="008F624B">
      <w:pPr>
        <w:jc w:val="center"/>
        <w:rPr>
          <w:sz w:val="20"/>
          <w:szCs w:val="20"/>
        </w:rPr>
      </w:pPr>
      <w:r w:rsidRPr="008F624B">
        <w:rPr>
          <w:sz w:val="20"/>
          <w:szCs w:val="20"/>
        </w:rPr>
        <w:t xml:space="preserve">Segr. Tel :0823/511909 – Fax 0823511834   Vicedirigenza Tel : 0823/580040 </w:t>
      </w:r>
    </w:p>
    <w:p w:rsidR="00F503E6" w:rsidRPr="008F624B" w:rsidRDefault="00F503E6" w:rsidP="008F624B">
      <w:pPr>
        <w:jc w:val="center"/>
        <w:rPr>
          <w:sz w:val="20"/>
          <w:szCs w:val="20"/>
        </w:rPr>
      </w:pPr>
      <w:r w:rsidRPr="008F624B">
        <w:rPr>
          <w:sz w:val="20"/>
          <w:szCs w:val="20"/>
        </w:rPr>
        <w:t>Tel Dirigente Scolastico : 0823/511863</w:t>
      </w:r>
    </w:p>
    <w:p w:rsidR="00F503E6" w:rsidRPr="008F624B" w:rsidRDefault="00F503E6" w:rsidP="008F624B">
      <w:pPr>
        <w:pStyle w:val="Header"/>
        <w:jc w:val="center"/>
        <w:rPr>
          <w:rFonts w:ascii="Times New Roman" w:hAnsi="Times New Roman" w:cs="Times New Roman"/>
          <w:sz w:val="20"/>
          <w:szCs w:val="20"/>
        </w:rPr>
      </w:pPr>
      <w:r w:rsidRPr="008F624B">
        <w:rPr>
          <w:rFonts w:ascii="Times New Roman" w:hAnsi="Times New Roman" w:cs="Times New Roman"/>
          <w:b/>
          <w:bCs/>
          <w:sz w:val="20"/>
          <w:szCs w:val="20"/>
        </w:rPr>
        <w:t>E-mail :</w:t>
      </w:r>
      <w:r w:rsidRPr="008F624B">
        <w:rPr>
          <w:rFonts w:ascii="Times New Roman" w:hAnsi="Times New Roman" w:cs="Times New Roman"/>
          <w:sz w:val="20"/>
          <w:szCs w:val="20"/>
        </w:rPr>
        <w:t xml:space="preserve"> </w:t>
      </w:r>
      <w:hyperlink r:id="rId4" w:history="1">
        <w:r w:rsidRPr="008F624B">
          <w:rPr>
            <w:rStyle w:val="Hyperlink"/>
            <w:rFonts w:cs="Calibri"/>
            <w:sz w:val="20"/>
            <w:szCs w:val="20"/>
          </w:rPr>
          <w:t>ceis01100n@istruzione.it</w:t>
        </w:r>
      </w:hyperlink>
      <w:r w:rsidRPr="008F624B">
        <w:rPr>
          <w:rFonts w:ascii="Times New Roman" w:hAnsi="Times New Roman" w:cs="Times New Roman"/>
          <w:sz w:val="20"/>
          <w:szCs w:val="20"/>
        </w:rPr>
        <w:t xml:space="preserve">     </w:t>
      </w:r>
      <w:r w:rsidRPr="008F624B">
        <w:rPr>
          <w:rFonts w:ascii="Times New Roman" w:hAnsi="Times New Roman" w:cs="Times New Roman"/>
          <w:b/>
          <w:bCs/>
          <w:sz w:val="20"/>
          <w:szCs w:val="20"/>
        </w:rPr>
        <w:t xml:space="preserve">E-mail certificata (PEC) : </w:t>
      </w:r>
      <w:hyperlink r:id="rId5" w:history="1">
        <w:r w:rsidRPr="008F624B">
          <w:rPr>
            <w:rStyle w:val="Hyperlink"/>
            <w:rFonts w:cs="Calibri"/>
            <w:sz w:val="20"/>
            <w:szCs w:val="20"/>
          </w:rPr>
          <w:t>ceis01100n@pec.istruzione.it</w:t>
        </w:r>
      </w:hyperlink>
    </w:p>
    <w:p w:rsidR="00F503E6" w:rsidRPr="008F624B" w:rsidRDefault="00F503E6" w:rsidP="008F624B">
      <w:pPr>
        <w:pStyle w:val="Header"/>
        <w:jc w:val="center"/>
        <w:rPr>
          <w:rFonts w:ascii="Times New Roman" w:hAnsi="Times New Roman" w:cs="Times New Roman"/>
          <w:sz w:val="20"/>
          <w:szCs w:val="20"/>
        </w:rPr>
      </w:pPr>
      <w:r w:rsidRPr="008F624B">
        <w:rPr>
          <w:rFonts w:ascii="Times New Roman" w:hAnsi="Times New Roman" w:cs="Times New Roman"/>
          <w:b/>
          <w:bCs/>
          <w:sz w:val="20"/>
          <w:szCs w:val="20"/>
        </w:rPr>
        <w:t>Sito Web :</w:t>
      </w:r>
      <w:r w:rsidRPr="008F624B">
        <w:rPr>
          <w:rFonts w:ascii="Times New Roman" w:hAnsi="Times New Roman" w:cs="Times New Roman"/>
          <w:sz w:val="20"/>
          <w:szCs w:val="20"/>
        </w:rPr>
        <w:t xml:space="preserve"> </w:t>
      </w:r>
      <w:hyperlink r:id="rId6" w:history="1">
        <w:r w:rsidRPr="008F624B">
          <w:rPr>
            <w:rStyle w:val="Hyperlink"/>
            <w:rFonts w:cs="Calibri"/>
            <w:sz w:val="20"/>
            <w:szCs w:val="20"/>
          </w:rPr>
          <w:t>www.istitutonovelli.it</w:t>
        </w:r>
      </w:hyperlink>
    </w:p>
    <w:p w:rsidR="00F503E6" w:rsidRPr="008F624B" w:rsidRDefault="00F503E6" w:rsidP="008F624B">
      <w:pPr>
        <w:pStyle w:val="Heading2"/>
        <w:jc w:val="center"/>
        <w:rPr>
          <w:i/>
          <w:iCs/>
          <w:sz w:val="20"/>
          <w:szCs w:val="20"/>
        </w:rPr>
      </w:pPr>
    </w:p>
    <w:p w:rsidR="00F503E6" w:rsidRDefault="00F503E6"/>
    <w:p w:rsidR="00F503E6" w:rsidRDefault="00F503E6"/>
    <w:p w:rsidR="00F503E6" w:rsidRDefault="00F503E6">
      <w:r>
        <w:t xml:space="preserve">Prot. N.8485 C/27f                                                         Agli alunni delle classi prime a. s. 2013/2014 </w:t>
      </w:r>
    </w:p>
    <w:p w:rsidR="00F503E6" w:rsidRDefault="00F503E6">
      <w:r>
        <w:t>Prot. Albo N.278                                                             e alle rispettive famiglie</w:t>
      </w:r>
    </w:p>
    <w:p w:rsidR="00F503E6" w:rsidRDefault="00F503E6">
      <w:r>
        <w:t>del 09/08/2013                                                                Alla DSGA</w:t>
      </w:r>
    </w:p>
    <w:p w:rsidR="00F503E6" w:rsidRDefault="00F503E6" w:rsidP="00D12958">
      <w:r>
        <w:t xml:space="preserve">                                                                                        All’Albo dell’Istituto</w:t>
      </w:r>
    </w:p>
    <w:p w:rsidR="00F503E6" w:rsidRDefault="00F503E6" w:rsidP="00D12958"/>
    <w:p w:rsidR="00F503E6" w:rsidRDefault="00F503E6" w:rsidP="00D12958"/>
    <w:p w:rsidR="00F503E6" w:rsidRDefault="00F503E6" w:rsidP="00D12958"/>
    <w:p w:rsidR="00F503E6" w:rsidRDefault="00F503E6" w:rsidP="00D12958">
      <w:pPr>
        <w:jc w:val="center"/>
      </w:pPr>
      <w:r>
        <w:t>COMUNICAZIONE N. 1</w:t>
      </w:r>
    </w:p>
    <w:p w:rsidR="00F503E6" w:rsidRDefault="00F503E6" w:rsidP="008F624B">
      <w:pPr>
        <w:jc w:val="center"/>
      </w:pPr>
    </w:p>
    <w:p w:rsidR="00F503E6" w:rsidRDefault="00F503E6" w:rsidP="008F624B">
      <w:pPr>
        <w:jc w:val="center"/>
      </w:pPr>
    </w:p>
    <w:p w:rsidR="00F503E6" w:rsidRDefault="00F503E6">
      <w:pPr>
        <w:rPr>
          <w:b/>
        </w:rPr>
      </w:pPr>
      <w:r w:rsidRPr="008F624B">
        <w:rPr>
          <w:b/>
        </w:rPr>
        <w:t>Oggetto: Decreto di pubblicazione elenchi alunni iscritti alle classi prime</w:t>
      </w:r>
      <w:r>
        <w:rPr>
          <w:b/>
        </w:rPr>
        <w:t xml:space="preserve"> dell’ISISS “G. B. </w:t>
      </w:r>
    </w:p>
    <w:p w:rsidR="00F503E6" w:rsidRDefault="00F503E6">
      <w:pPr>
        <w:rPr>
          <w:b/>
        </w:rPr>
      </w:pPr>
      <w:r>
        <w:rPr>
          <w:b/>
        </w:rPr>
        <w:t xml:space="preserve">               Novelli” di Marcianise</w:t>
      </w:r>
      <w:r w:rsidRPr="008F624B">
        <w:rPr>
          <w:b/>
        </w:rPr>
        <w:t xml:space="preserve"> a. s. 2013/2014</w:t>
      </w:r>
      <w:r>
        <w:rPr>
          <w:b/>
        </w:rPr>
        <w:t xml:space="preserve"> </w:t>
      </w:r>
    </w:p>
    <w:p w:rsidR="00F503E6" w:rsidRDefault="00F503E6">
      <w:pPr>
        <w:rPr>
          <w:b/>
        </w:rPr>
      </w:pPr>
    </w:p>
    <w:p w:rsidR="00F503E6" w:rsidRDefault="00F503E6">
      <w:pPr>
        <w:rPr>
          <w:b/>
        </w:rPr>
      </w:pPr>
    </w:p>
    <w:p w:rsidR="00F503E6" w:rsidRDefault="00F503E6">
      <w:pPr>
        <w:rPr>
          <w:b/>
        </w:rPr>
      </w:pPr>
    </w:p>
    <w:p w:rsidR="00F503E6" w:rsidRDefault="00F503E6" w:rsidP="008F624B">
      <w:pPr>
        <w:jc w:val="center"/>
        <w:rPr>
          <w:b/>
        </w:rPr>
      </w:pPr>
      <w:r>
        <w:rPr>
          <w:b/>
        </w:rPr>
        <w:t>Il Dirigente Scolastico</w:t>
      </w:r>
    </w:p>
    <w:p w:rsidR="00F503E6" w:rsidRDefault="00F503E6" w:rsidP="008F624B">
      <w:pPr>
        <w:jc w:val="center"/>
        <w:rPr>
          <w:b/>
        </w:rPr>
      </w:pPr>
    </w:p>
    <w:p w:rsidR="00F503E6" w:rsidRPr="009200D5" w:rsidRDefault="00F503E6" w:rsidP="009200D5">
      <w:pPr>
        <w:jc w:val="both"/>
        <w:rPr>
          <w:b/>
        </w:rPr>
      </w:pPr>
      <w:r>
        <w:rPr>
          <w:b/>
        </w:rPr>
        <w:t xml:space="preserve">Vista </w:t>
      </w:r>
      <w:r>
        <w:t xml:space="preserve">la Circolare Miur </w:t>
      </w:r>
      <w:r>
        <w:rPr>
          <w:rFonts w:ascii="BookAntiqua,Bold" w:hAnsi="BookAntiqua,Bold" w:cs="BookAntiqua,Bold"/>
          <w:b/>
          <w:bCs/>
          <w:sz w:val="22"/>
          <w:szCs w:val="22"/>
          <w:lang w:eastAsia="en-US"/>
        </w:rPr>
        <w:t xml:space="preserve"> </w:t>
      </w:r>
      <w:r>
        <w:rPr>
          <w:rFonts w:ascii="BookAntiqua" w:hAnsi="BookAntiqua" w:cs="BookAntiqua"/>
          <w:sz w:val="22"/>
          <w:szCs w:val="22"/>
          <w:lang w:eastAsia="en-US"/>
        </w:rPr>
        <w:t>n</w:t>
      </w:r>
      <w:r>
        <w:rPr>
          <w:rFonts w:ascii="BookAntiqua,Bold" w:hAnsi="BookAntiqua,Bold" w:cs="BookAntiqua,Bold"/>
          <w:b/>
          <w:bCs/>
          <w:sz w:val="22"/>
          <w:szCs w:val="22"/>
          <w:lang w:eastAsia="en-US"/>
        </w:rPr>
        <w:t>. 10</w:t>
      </w:r>
      <w:r w:rsidRPr="009200D5">
        <w:rPr>
          <w:rFonts w:ascii="BookAntiqua" w:hAnsi="BookAntiqua" w:cs="BookAntiqua"/>
          <w:sz w:val="22"/>
          <w:szCs w:val="22"/>
          <w:lang w:eastAsia="en-US"/>
        </w:rPr>
        <w:t xml:space="preserve"> </w:t>
      </w:r>
      <w:r>
        <w:rPr>
          <w:rFonts w:ascii="BookAntiqua" w:hAnsi="BookAntiqua" w:cs="BookAntiqua"/>
          <w:sz w:val="22"/>
          <w:szCs w:val="22"/>
          <w:lang w:eastAsia="en-US"/>
        </w:rPr>
        <w:t>AOODPIT Prot. n. 727</w:t>
      </w:r>
      <w:r>
        <w:rPr>
          <w:rFonts w:ascii="BookAntiqua,Bold" w:hAnsi="BookAntiqua,Bold" w:cs="BookAntiqua,Bold"/>
          <w:b/>
          <w:bCs/>
          <w:sz w:val="22"/>
          <w:szCs w:val="22"/>
          <w:lang w:eastAsia="en-US"/>
        </w:rPr>
        <w:t xml:space="preserve"> </w:t>
      </w:r>
      <w:r>
        <w:rPr>
          <w:rFonts w:ascii="BookAntiqua" w:hAnsi="BookAntiqua" w:cs="BookAntiqua"/>
          <w:sz w:val="22"/>
          <w:szCs w:val="22"/>
          <w:lang w:eastAsia="en-US"/>
        </w:rPr>
        <w:t>del 21 marzo 2013;</w:t>
      </w:r>
    </w:p>
    <w:p w:rsidR="00F503E6" w:rsidRDefault="00F503E6" w:rsidP="009200D5">
      <w:pPr>
        <w:jc w:val="both"/>
        <w:rPr>
          <w:b/>
        </w:rPr>
      </w:pPr>
      <w:r>
        <w:rPr>
          <w:b/>
        </w:rPr>
        <w:t xml:space="preserve">Viste </w:t>
      </w:r>
      <w:r w:rsidRPr="008F624B">
        <w:t>le istanze</w:t>
      </w:r>
      <w:r>
        <w:t xml:space="preserve"> di iscrizione alle classi prime di ciascun indirizzo di studi </w:t>
      </w:r>
      <w:r w:rsidRPr="008F624B">
        <w:t xml:space="preserve"> pervenute</w:t>
      </w:r>
      <w:r>
        <w:t xml:space="preserve"> presso questa Istituzione Scolastica ISISS “G. B. Novelli” di Marcianise per l’anno scolastico 2013/2014;</w:t>
      </w:r>
    </w:p>
    <w:p w:rsidR="00F503E6" w:rsidRDefault="00F503E6" w:rsidP="009200D5">
      <w:pPr>
        <w:jc w:val="both"/>
      </w:pPr>
      <w:r>
        <w:rPr>
          <w:b/>
        </w:rPr>
        <w:t xml:space="preserve">Viste </w:t>
      </w:r>
      <w:r w:rsidRPr="008F624B">
        <w:t>le decisioni assunte in merito all’</w:t>
      </w:r>
      <w:r>
        <w:t>accoglimento di dette</w:t>
      </w:r>
      <w:r w:rsidRPr="008F624B">
        <w:t xml:space="preserve"> istanze</w:t>
      </w:r>
      <w:r>
        <w:t>;</w:t>
      </w:r>
    </w:p>
    <w:p w:rsidR="00F503E6" w:rsidRDefault="00F503E6" w:rsidP="009200D5">
      <w:pPr>
        <w:jc w:val="both"/>
        <w:rPr>
          <w:b/>
        </w:rPr>
      </w:pPr>
    </w:p>
    <w:p w:rsidR="00F503E6" w:rsidRDefault="00F503E6" w:rsidP="009200D5">
      <w:pPr>
        <w:jc w:val="center"/>
        <w:rPr>
          <w:b/>
        </w:rPr>
      </w:pPr>
      <w:r>
        <w:rPr>
          <w:b/>
        </w:rPr>
        <w:t>Dispone</w:t>
      </w:r>
    </w:p>
    <w:p w:rsidR="00F503E6" w:rsidRDefault="00F503E6" w:rsidP="009200D5">
      <w:pPr>
        <w:jc w:val="both"/>
        <w:rPr>
          <w:b/>
        </w:rPr>
      </w:pPr>
    </w:p>
    <w:p w:rsidR="00F503E6" w:rsidRDefault="00F503E6" w:rsidP="009200D5">
      <w:pPr>
        <w:jc w:val="both"/>
      </w:pPr>
      <w:r w:rsidRPr="00D12958">
        <w:t>La pubblicazione</w:t>
      </w:r>
      <w:r>
        <w:rPr>
          <w:b/>
        </w:rPr>
        <w:t xml:space="preserve"> </w:t>
      </w:r>
      <w:r>
        <w:t>in data odierna all’Albo di questa Istituzione Scolastica degli elenchi nominativi degli alunni iscritti alle classi prime anno scolastico 2013/2014 di ciascun indirizzo di studi dell’ISISS “G. B. Novelli” di Marcianise.</w:t>
      </w:r>
    </w:p>
    <w:p w:rsidR="00F503E6" w:rsidRDefault="00F503E6" w:rsidP="009200D5">
      <w:pPr>
        <w:jc w:val="both"/>
      </w:pPr>
      <w:r>
        <w:t xml:space="preserve"> Eventuali reclami dovranno essere puntualmente motivati e indirizzati per iscritto al Dirigente Scolastico entro dieci giorni dalla pubblicazione.</w:t>
      </w:r>
    </w:p>
    <w:p w:rsidR="00F503E6" w:rsidRDefault="00F503E6"/>
    <w:p w:rsidR="00F503E6" w:rsidRDefault="00F503E6"/>
    <w:p w:rsidR="00F503E6" w:rsidRDefault="00F503E6"/>
    <w:p w:rsidR="00F503E6" w:rsidRDefault="00F503E6"/>
    <w:p w:rsidR="00F503E6" w:rsidRDefault="00F503E6"/>
    <w:p w:rsidR="00F503E6" w:rsidRDefault="00F503E6">
      <w:r>
        <w:t>Marcianise 09/08/2013                                                  IL DIRIGENTE SCOLASTICO</w:t>
      </w:r>
    </w:p>
    <w:p w:rsidR="00F503E6" w:rsidRDefault="00F503E6">
      <w:r>
        <w:t xml:space="preserve">                                                                                       f.to   Prof.ssa Emma Marchitto</w:t>
      </w:r>
    </w:p>
    <w:sectPr w:rsidR="00F503E6" w:rsidSect="00D41B1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ookAntiqua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ookAntiqua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F624B"/>
    <w:rsid w:val="00014A29"/>
    <w:rsid w:val="00115600"/>
    <w:rsid w:val="002F5326"/>
    <w:rsid w:val="00421871"/>
    <w:rsid w:val="005C2A31"/>
    <w:rsid w:val="00846DD7"/>
    <w:rsid w:val="008F624B"/>
    <w:rsid w:val="009200D5"/>
    <w:rsid w:val="00D12958"/>
    <w:rsid w:val="00D41B12"/>
    <w:rsid w:val="00D45324"/>
    <w:rsid w:val="00E54D4A"/>
    <w:rsid w:val="00E87D61"/>
    <w:rsid w:val="00EE3D58"/>
    <w:rsid w:val="00F503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24B"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F624B"/>
    <w:pPr>
      <w:keepNext/>
      <w:outlineLvl w:val="1"/>
    </w:pPr>
    <w:rPr>
      <w:b/>
      <w:bCs/>
    </w:rPr>
  </w:style>
  <w:style w:type="paragraph" w:styleId="Heading4">
    <w:name w:val="heading 4"/>
    <w:basedOn w:val="Normal"/>
    <w:next w:val="Normal"/>
    <w:link w:val="Heading4Char"/>
    <w:uiPriority w:val="99"/>
    <w:qFormat/>
    <w:rsid w:val="008F624B"/>
    <w:pPr>
      <w:keepNext/>
      <w:ind w:right="566"/>
      <w:outlineLvl w:val="3"/>
    </w:pPr>
    <w:rPr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8F624B"/>
    <w:rPr>
      <w:rFonts w:ascii="Times New Roman" w:hAnsi="Times New Roman" w:cs="Times New Roman"/>
      <w:b/>
      <w:bCs/>
      <w:sz w:val="24"/>
      <w:szCs w:val="24"/>
      <w:lang w:eastAsia="it-IT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8F624B"/>
    <w:rPr>
      <w:rFonts w:ascii="Times New Roman" w:hAnsi="Times New Roman" w:cs="Times New Roman"/>
      <w:sz w:val="20"/>
      <w:szCs w:val="20"/>
      <w:lang w:eastAsia="it-IT"/>
    </w:rPr>
  </w:style>
  <w:style w:type="character" w:styleId="Hyperlink">
    <w:name w:val="Hyperlink"/>
    <w:basedOn w:val="DefaultParagraphFont"/>
    <w:uiPriority w:val="99"/>
    <w:semiHidden/>
    <w:rsid w:val="008F624B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rsid w:val="008F624B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8F624B"/>
    <w:rPr>
      <w:rFonts w:ascii="Calibri" w:eastAsia="Times New Roman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1500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stitutonovelli.it" TargetMode="External"/><Relationship Id="rId5" Type="http://schemas.openxmlformats.org/officeDocument/2006/relationships/hyperlink" Target="mailto:ceis01100n@pec.istruzione.it" TargetMode="External"/><Relationship Id="rId4" Type="http://schemas.openxmlformats.org/officeDocument/2006/relationships/hyperlink" Target="mailto:ceis01100n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39</TotalTime>
  <Pages>1</Pages>
  <Words>349</Words>
  <Characters>1994</Characters>
  <Application>Microsoft Office Outlook</Application>
  <DocSecurity>0</DocSecurity>
  <Lines>0</Lines>
  <Paragraphs>0</Paragraphs>
  <ScaleCrop>false</ScaleCrop>
  <Company>Olidata S.p.A.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LabPC3</dc:creator>
  <cp:keywords/>
  <dc:description/>
  <cp:lastModifiedBy>Privato</cp:lastModifiedBy>
  <cp:revision>5</cp:revision>
  <cp:lastPrinted>2013-08-08T16:39:00Z</cp:lastPrinted>
  <dcterms:created xsi:type="dcterms:W3CDTF">2013-08-08T16:08:00Z</dcterms:created>
  <dcterms:modified xsi:type="dcterms:W3CDTF">2013-08-09T13:19:00Z</dcterms:modified>
</cp:coreProperties>
</file>