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B97780" w:rsidRPr="006C36C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B97780" w:rsidRPr="006C36C7" w:rsidRDefault="00B97780" w:rsidP="00C74FA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BC5271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2pt;height:53.25pt;visibility:visible">
                  <v:imagedata r:id="rId5" o:title=""/>
                </v:shape>
              </w:pict>
            </w:r>
          </w:p>
          <w:p w:rsidR="00B97780" w:rsidRPr="006C36C7" w:rsidRDefault="00B97780" w:rsidP="00C74F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B97780" w:rsidRPr="00665E49" w:rsidRDefault="00B97780" w:rsidP="00C74FAB">
            <w:pPr>
              <w:pStyle w:val="Heading2"/>
              <w:jc w:val="center"/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</w:pPr>
            <w:r w:rsidRPr="00665E49"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B97780" w:rsidRPr="00665E49" w:rsidRDefault="00B97780" w:rsidP="00C74FAB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665E4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B97780" w:rsidRPr="00665E49" w:rsidRDefault="00B97780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B97780" w:rsidRPr="00665E49" w:rsidRDefault="00B97780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B97780" w:rsidRPr="00665E49" w:rsidRDefault="00B97780" w:rsidP="00C74FAB">
            <w:pPr>
              <w:pStyle w:val="Heading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Istituto Professionale Industria e Artigianato </w:t>
            </w:r>
          </w:p>
          <w:p w:rsidR="00B97780" w:rsidRPr="00665E49" w:rsidRDefault="00B97780" w:rsidP="00C74FAB">
            <w:pPr>
              <w:pStyle w:val="Heading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Istituto Professionale per i Servizi Socio-sanitari</w:t>
            </w:r>
          </w:p>
          <w:p w:rsidR="00B97780" w:rsidRPr="00665E49" w:rsidRDefault="00B97780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Via G.B. Novelli, n° 1  81025 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665E49">
              <w:rPr>
                <w:sz w:val="16"/>
                <w:szCs w:val="16"/>
                <w:u w:color="FF0000"/>
              </w:rPr>
              <w:t xml:space="preserve"> (CE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 xml:space="preserve">) – </w:t>
            </w:r>
            <w:r w:rsidRPr="00665E49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B97780" w:rsidRPr="00665E49" w:rsidRDefault="00B97780" w:rsidP="00C74FAB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DISTRETTO SCOLASTICO  n° 14</w:t>
            </w:r>
          </w:p>
          <w:p w:rsidR="00B97780" w:rsidRPr="00665E49" w:rsidRDefault="00B97780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Segreteria Tel :0823-511909  Fax 0823511834    </w:t>
            </w:r>
            <w:r>
              <w:rPr>
                <w:sz w:val="16"/>
                <w:szCs w:val="16"/>
                <w:u w:color="FF0000"/>
              </w:rPr>
              <w:t>Vicedirigenza  Tel : 0823-580019</w:t>
            </w:r>
          </w:p>
          <w:p w:rsidR="00B97780" w:rsidRPr="00665E49" w:rsidRDefault="00B97780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Telefono Dirigente Scolastico : 0823-511863</w:t>
            </w:r>
          </w:p>
          <w:p w:rsidR="00B97780" w:rsidRPr="00665E49" w:rsidRDefault="00B97780" w:rsidP="00C74FAB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665E49">
              <w:rPr>
                <w:b/>
                <w:bCs/>
                <w:sz w:val="16"/>
                <w:szCs w:val="16"/>
                <w:u w:color="FF0000"/>
              </w:rPr>
              <w:t>E-mail :</w:t>
            </w:r>
            <w:r w:rsidRPr="00665E49">
              <w:rPr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665E49">
                <w:rPr>
                  <w:rStyle w:val="Hyperlink"/>
                  <w:sz w:val="16"/>
                  <w:szCs w:val="16"/>
                  <w:u w:color="FF0000"/>
                </w:rPr>
                <w:t>ceis01100n@istruzione.it</w:t>
              </w:r>
            </w:hyperlink>
            <w:r w:rsidRPr="00665E49">
              <w:rPr>
                <w:sz w:val="16"/>
                <w:szCs w:val="16"/>
                <w:u w:color="FF0000"/>
              </w:rPr>
              <w:t xml:space="preserve">       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665E49">
                <w:rPr>
                  <w:rStyle w:val="Hyperlink"/>
                  <w:sz w:val="16"/>
                  <w:szCs w:val="16"/>
                  <w:u w:color="FF0000"/>
                </w:rPr>
                <w:t>ceis01100n@pec.istruzionet.it</w:t>
              </w:r>
            </w:hyperlink>
          </w:p>
          <w:p w:rsidR="00B97780" w:rsidRPr="0010349B" w:rsidRDefault="00B97780" w:rsidP="00C74FAB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665E49">
              <w:rPr>
                <w:b/>
                <w:bCs/>
                <w:sz w:val="16"/>
                <w:szCs w:val="16"/>
                <w:u w:color="FF0000"/>
                <w:lang w:val="en-GB"/>
              </w:rPr>
              <w:t>Sito Web :</w:t>
            </w:r>
            <w:r w:rsidRPr="00665E49">
              <w:rPr>
                <w:sz w:val="16"/>
                <w:szCs w:val="16"/>
                <w:u w:color="FF0000"/>
                <w:lang w:val="en-GB"/>
              </w:rPr>
              <w:t xml:space="preserve"> </w:t>
            </w:r>
            <w:hyperlink r:id="rId8" w:history="1">
              <w:r w:rsidRPr="00665E49">
                <w:rPr>
                  <w:rStyle w:val="Hyperlink"/>
                  <w:sz w:val="16"/>
                  <w:szCs w:val="16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B97780" w:rsidRPr="006C36C7" w:rsidRDefault="00B97780" w:rsidP="00C74FA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BC5271">
              <w:rPr>
                <w:noProof/>
                <w:sz w:val="26"/>
                <w:szCs w:val="26"/>
                <w:u w:color="FF0000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B97780" w:rsidRPr="006C36C7" w:rsidRDefault="00B97780" w:rsidP="00C74FAB">
            <w:pPr>
              <w:jc w:val="center"/>
              <w:rPr>
                <w:sz w:val="26"/>
                <w:szCs w:val="26"/>
              </w:rPr>
            </w:pPr>
          </w:p>
        </w:tc>
      </w:tr>
    </w:tbl>
    <w:p w:rsidR="00B97780" w:rsidRDefault="00B97780" w:rsidP="00290807">
      <w:pPr>
        <w:rPr>
          <w:sz w:val="28"/>
          <w:szCs w:val="28"/>
        </w:rPr>
      </w:pPr>
    </w:p>
    <w:p w:rsidR="00B97780" w:rsidRDefault="00B97780" w:rsidP="00290807">
      <w:pPr>
        <w:rPr>
          <w:b/>
          <w:bCs/>
        </w:rPr>
      </w:pPr>
      <w:r w:rsidRPr="0008704B">
        <w:rPr>
          <w:sz w:val="28"/>
          <w:szCs w:val="28"/>
        </w:rPr>
        <w:t>Prot.  N</w:t>
      </w:r>
      <w:r w:rsidRPr="00FD3C47">
        <w:t xml:space="preserve">°  </w:t>
      </w:r>
      <w:r>
        <w:t xml:space="preserve">               </w:t>
      </w:r>
      <w:r w:rsidRPr="00FD3C47">
        <w:t xml:space="preserve">  </w:t>
      </w:r>
      <w:r>
        <w:t xml:space="preserve">                                                                  </w:t>
      </w:r>
      <w:r>
        <w:rPr>
          <w:b/>
          <w:bCs/>
        </w:rPr>
        <w:t>AI DOCENTI</w:t>
      </w:r>
    </w:p>
    <w:p w:rsidR="00B97780" w:rsidRPr="00DF4E3D" w:rsidRDefault="00B97780" w:rsidP="00290807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</w:t>
      </w:r>
      <w:r w:rsidRPr="00DF4E3D">
        <w:rPr>
          <w:b/>
          <w:bCs/>
        </w:rPr>
        <w:t xml:space="preserve"> DELL’ISISS “G.B. NOVELLI”</w:t>
      </w:r>
    </w:p>
    <w:p w:rsidR="00B97780" w:rsidRPr="00DF4E3D" w:rsidRDefault="00B97780" w:rsidP="00290807">
      <w:pPr>
        <w:rPr>
          <w:b/>
          <w:bCs/>
        </w:rPr>
      </w:pPr>
      <w:r w:rsidRPr="00DF4E3D">
        <w:rPr>
          <w:b/>
          <w:bCs/>
        </w:rPr>
        <w:t xml:space="preserve">                            </w:t>
      </w:r>
      <w:r>
        <w:rPr>
          <w:b/>
          <w:bCs/>
        </w:rPr>
        <w:t xml:space="preserve">    </w:t>
      </w:r>
      <w:r w:rsidRPr="00DF4E3D">
        <w:rPr>
          <w:b/>
          <w:bCs/>
        </w:rPr>
        <w:t xml:space="preserve">  </w:t>
      </w:r>
      <w:r>
        <w:rPr>
          <w:b/>
          <w:bCs/>
        </w:rPr>
        <w:t xml:space="preserve">                                           </w:t>
      </w:r>
    </w:p>
    <w:p w:rsidR="00B97780" w:rsidRDefault="00B97780" w:rsidP="0029080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p w:rsidR="00B97780" w:rsidRDefault="00B97780" w:rsidP="002908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97780" w:rsidRDefault="00B97780" w:rsidP="00290807">
      <w:pPr>
        <w:rPr>
          <w:sz w:val="28"/>
          <w:szCs w:val="28"/>
        </w:rPr>
      </w:pPr>
    </w:p>
    <w:p w:rsidR="00B97780" w:rsidRDefault="00B97780" w:rsidP="00290807">
      <w:pPr>
        <w:jc w:val="center"/>
        <w:rPr>
          <w:sz w:val="28"/>
          <w:szCs w:val="28"/>
        </w:rPr>
      </w:pPr>
      <w:r>
        <w:rPr>
          <w:sz w:val="28"/>
          <w:szCs w:val="28"/>
        </w:rPr>
        <w:t>COMUNICAZIONE N. 232</w:t>
      </w:r>
    </w:p>
    <w:p w:rsidR="00B97780" w:rsidRDefault="00B97780" w:rsidP="00290807">
      <w:pPr>
        <w:jc w:val="center"/>
        <w:rPr>
          <w:sz w:val="28"/>
          <w:szCs w:val="28"/>
        </w:rPr>
      </w:pPr>
    </w:p>
    <w:p w:rsidR="00B97780" w:rsidRPr="0008704B" w:rsidRDefault="00B97780" w:rsidP="00290807">
      <w:pPr>
        <w:jc w:val="center"/>
        <w:rPr>
          <w:sz w:val="28"/>
          <w:szCs w:val="28"/>
        </w:rPr>
      </w:pPr>
    </w:p>
    <w:p w:rsidR="00B97780" w:rsidRDefault="00B97780" w:rsidP="00F3709E">
      <w:pPr>
        <w:rPr>
          <w:b/>
          <w:bCs/>
          <w:sz w:val="28"/>
          <w:szCs w:val="28"/>
        </w:rPr>
      </w:pPr>
      <w:r w:rsidRPr="00DF53CA">
        <w:rPr>
          <w:b/>
          <w:bCs/>
          <w:sz w:val="28"/>
          <w:szCs w:val="28"/>
        </w:rPr>
        <w:t xml:space="preserve">Oggetto: </w:t>
      </w:r>
      <w:r>
        <w:rPr>
          <w:b/>
          <w:bCs/>
          <w:sz w:val="28"/>
          <w:szCs w:val="28"/>
        </w:rPr>
        <w:t xml:space="preserve"> Seminario di informazione /formazione “Il PDP: efficace strumento </w:t>
      </w:r>
    </w:p>
    <w:p w:rsidR="00B97780" w:rsidRDefault="00B97780" w:rsidP="00F370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per i DSA nella scuola dell’inclusione” </w:t>
      </w:r>
    </w:p>
    <w:p w:rsidR="00B97780" w:rsidRDefault="00B97780" w:rsidP="00F3709E">
      <w:pPr>
        <w:rPr>
          <w:b/>
          <w:bCs/>
          <w:sz w:val="28"/>
          <w:szCs w:val="28"/>
        </w:rPr>
      </w:pPr>
    </w:p>
    <w:p w:rsidR="00B97780" w:rsidRDefault="00B97780" w:rsidP="00F3709E">
      <w:pPr>
        <w:rPr>
          <w:b/>
          <w:bCs/>
          <w:sz w:val="28"/>
          <w:szCs w:val="28"/>
        </w:rPr>
      </w:pPr>
    </w:p>
    <w:p w:rsidR="00B97780" w:rsidRDefault="00B97780" w:rsidP="00B15E0E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Con la presente si comunica che </w:t>
      </w:r>
      <w:r w:rsidRPr="009E1681">
        <w:rPr>
          <w:sz w:val="28"/>
          <w:szCs w:val="28"/>
          <w:u w:val="single"/>
        </w:rPr>
        <w:t xml:space="preserve">presso il </w:t>
      </w:r>
      <w:r>
        <w:rPr>
          <w:sz w:val="28"/>
          <w:szCs w:val="28"/>
          <w:u w:val="single"/>
        </w:rPr>
        <w:t xml:space="preserve">Liceo “Manzoni” di Caserta </w:t>
      </w:r>
      <w:r w:rsidRPr="001E39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si terrà in data </w:t>
      </w:r>
      <w:r w:rsidRPr="009E1681">
        <w:rPr>
          <w:b/>
          <w:bCs/>
          <w:sz w:val="28"/>
          <w:szCs w:val="28"/>
        </w:rPr>
        <w:t>ma</w:t>
      </w:r>
      <w:r>
        <w:rPr>
          <w:b/>
          <w:bCs/>
          <w:sz w:val="28"/>
          <w:szCs w:val="28"/>
        </w:rPr>
        <w:t>rtedì 15 aprile 2014 alle ore 16</w:t>
      </w:r>
      <w:r w:rsidRPr="009E1681">
        <w:rPr>
          <w:b/>
          <w:bCs/>
          <w:sz w:val="28"/>
          <w:szCs w:val="28"/>
        </w:rPr>
        <w:t xml:space="preserve">,00 </w:t>
      </w:r>
      <w:r>
        <w:rPr>
          <w:sz w:val="28"/>
          <w:szCs w:val="28"/>
        </w:rPr>
        <w:t xml:space="preserve">un seminario </w:t>
      </w:r>
      <w:r>
        <w:rPr>
          <w:b/>
          <w:bCs/>
          <w:sz w:val="28"/>
          <w:szCs w:val="28"/>
        </w:rPr>
        <w:t xml:space="preserve">di informazione /formazione che svilupperà il seguente tema: “Il PDP: efficace strumento per i DSA nella scuola dell’inclusione” </w:t>
      </w:r>
    </w:p>
    <w:p w:rsidR="00B97780" w:rsidRPr="00F3709E" w:rsidRDefault="00B97780" w:rsidP="00B15E0E">
      <w:pPr>
        <w:jc w:val="both"/>
        <w:rPr>
          <w:sz w:val="28"/>
          <w:szCs w:val="28"/>
        </w:rPr>
      </w:pPr>
      <w:r>
        <w:rPr>
          <w:sz w:val="28"/>
          <w:szCs w:val="28"/>
        </w:rPr>
        <w:t>In considerazione della rilevanza della tematica anche alla luce delle recenti disposizioni normative nel merito, si invitano tutti i docenti a considerare l’opportunità di partecipare  al succitato seminario.</w:t>
      </w:r>
    </w:p>
    <w:p w:rsidR="00B97780" w:rsidRPr="00B15E0E" w:rsidRDefault="00B97780" w:rsidP="00B15E0E">
      <w:pPr>
        <w:jc w:val="both"/>
        <w:rPr>
          <w:b/>
          <w:bCs/>
          <w:sz w:val="28"/>
          <w:szCs w:val="28"/>
        </w:rPr>
      </w:pPr>
      <w:r w:rsidRPr="00B15E0E">
        <w:rPr>
          <w:sz w:val="28"/>
          <w:szCs w:val="28"/>
        </w:rPr>
        <w:t xml:space="preserve">Dovendo questa Istituzione Scolastica procedere alla comunicazione </w:t>
      </w:r>
      <w:r>
        <w:rPr>
          <w:sz w:val="28"/>
          <w:szCs w:val="28"/>
        </w:rPr>
        <w:t xml:space="preserve">al Liceo “Manzoni” </w:t>
      </w:r>
      <w:r w:rsidRPr="00B15E0E">
        <w:rPr>
          <w:sz w:val="28"/>
          <w:szCs w:val="28"/>
        </w:rPr>
        <w:t>dei nomi</w:t>
      </w:r>
      <w:r>
        <w:rPr>
          <w:sz w:val="28"/>
          <w:szCs w:val="28"/>
        </w:rPr>
        <w:t>nativi dei docenti partecipanti</w:t>
      </w:r>
      <w:r w:rsidRPr="00B15E0E">
        <w:rPr>
          <w:sz w:val="28"/>
          <w:szCs w:val="28"/>
        </w:rPr>
        <w:t xml:space="preserve"> a detta attività, coloro che intendessero aderire all’</w:t>
      </w:r>
      <w:r>
        <w:rPr>
          <w:sz w:val="28"/>
          <w:szCs w:val="28"/>
        </w:rPr>
        <w:t>i</w:t>
      </w:r>
      <w:r w:rsidRPr="00B15E0E">
        <w:rPr>
          <w:sz w:val="28"/>
          <w:szCs w:val="28"/>
        </w:rPr>
        <w:t xml:space="preserve">niziativa dovranno segnalare la loro volontà nel merito alla prof.ssa Teresa Petrella </w:t>
      </w:r>
      <w:r w:rsidRPr="00B15E0E">
        <w:rPr>
          <w:b/>
          <w:bCs/>
          <w:sz w:val="28"/>
          <w:szCs w:val="28"/>
        </w:rPr>
        <w:t>entro e non oltre le ore 12,00 del giorno sabato 12 aprile 2014.</w:t>
      </w:r>
    </w:p>
    <w:p w:rsidR="00B97780" w:rsidRDefault="00B97780" w:rsidP="00290807"/>
    <w:p w:rsidR="00B97780" w:rsidRDefault="00B97780" w:rsidP="00290807"/>
    <w:p w:rsidR="00B97780" w:rsidRDefault="00B97780" w:rsidP="00290807"/>
    <w:p w:rsidR="00B97780" w:rsidRPr="00654BEF" w:rsidRDefault="00B97780" w:rsidP="00290807"/>
    <w:p w:rsidR="00B97780" w:rsidRPr="00654BEF" w:rsidRDefault="00B97780" w:rsidP="00290807">
      <w:r w:rsidRPr="00654BEF">
        <w:t xml:space="preserve">Marcianise, </w:t>
      </w:r>
      <w:r>
        <w:t>09/042014</w:t>
      </w:r>
      <w:r w:rsidRPr="00654BEF">
        <w:t xml:space="preserve">                                        </w:t>
      </w:r>
      <w:r>
        <w:t xml:space="preserve">                       </w:t>
      </w:r>
      <w:r w:rsidRPr="00654BEF">
        <w:t xml:space="preserve"> IL DIRIGENTE SCOLASTICO </w:t>
      </w:r>
    </w:p>
    <w:p w:rsidR="00B97780" w:rsidRPr="00654BEF" w:rsidRDefault="00B97780" w:rsidP="00290807">
      <w:pPr>
        <w:jc w:val="center"/>
      </w:pPr>
      <w:r w:rsidRPr="00645D0F">
        <w:t xml:space="preserve">                                                                          </w:t>
      </w:r>
      <w:r>
        <w:t xml:space="preserve">                     </w:t>
      </w:r>
      <w:r w:rsidRPr="00645D0F">
        <w:t xml:space="preserve"> Prof. ssa Emma Marchitto</w:t>
      </w:r>
    </w:p>
    <w:p w:rsidR="00B97780" w:rsidRDefault="00B97780"/>
    <w:p w:rsidR="00B97780" w:rsidRDefault="00B97780"/>
    <w:p w:rsidR="00B97780" w:rsidRDefault="00B97780"/>
    <w:p w:rsidR="00B97780" w:rsidRDefault="00B97780"/>
    <w:p w:rsidR="00B97780" w:rsidRDefault="00B97780"/>
    <w:p w:rsidR="00B97780" w:rsidRDefault="00B97780"/>
    <w:p w:rsidR="00B97780" w:rsidRDefault="00B97780"/>
    <w:p w:rsidR="00B97780" w:rsidRDefault="00B97780"/>
    <w:sectPr w:rsidR="00B97780" w:rsidSect="00DD52F0">
      <w:pgSz w:w="11906" w:h="16838"/>
      <w:pgMar w:top="510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0807"/>
    <w:rsid w:val="00065923"/>
    <w:rsid w:val="0008704B"/>
    <w:rsid w:val="000A4667"/>
    <w:rsid w:val="000A48B4"/>
    <w:rsid w:val="000D321C"/>
    <w:rsid w:val="0010349B"/>
    <w:rsid w:val="001901AD"/>
    <w:rsid w:val="001E3950"/>
    <w:rsid w:val="00290807"/>
    <w:rsid w:val="003515AD"/>
    <w:rsid w:val="00397257"/>
    <w:rsid w:val="003D4ECC"/>
    <w:rsid w:val="004858B7"/>
    <w:rsid w:val="005B62F4"/>
    <w:rsid w:val="005D44B6"/>
    <w:rsid w:val="00645D0F"/>
    <w:rsid w:val="00654BEF"/>
    <w:rsid w:val="00665E49"/>
    <w:rsid w:val="006C36C7"/>
    <w:rsid w:val="0071770E"/>
    <w:rsid w:val="00740F6C"/>
    <w:rsid w:val="007734B2"/>
    <w:rsid w:val="008D68A7"/>
    <w:rsid w:val="009635DA"/>
    <w:rsid w:val="0098746E"/>
    <w:rsid w:val="009B0A27"/>
    <w:rsid w:val="009D200A"/>
    <w:rsid w:val="009E1681"/>
    <w:rsid w:val="009E41AD"/>
    <w:rsid w:val="00B15E0E"/>
    <w:rsid w:val="00B97780"/>
    <w:rsid w:val="00BC5271"/>
    <w:rsid w:val="00BD1D38"/>
    <w:rsid w:val="00C33D3A"/>
    <w:rsid w:val="00C74FAB"/>
    <w:rsid w:val="00CB4962"/>
    <w:rsid w:val="00DD52F0"/>
    <w:rsid w:val="00DF4E3D"/>
    <w:rsid w:val="00DF53CA"/>
    <w:rsid w:val="00E9056E"/>
    <w:rsid w:val="00EB54AF"/>
    <w:rsid w:val="00F27647"/>
    <w:rsid w:val="00F3709E"/>
    <w:rsid w:val="00FD3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807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90807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290807"/>
    <w:pPr>
      <w:keepNext/>
      <w:ind w:right="566"/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90807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rsid w:val="00290807"/>
    <w:rPr>
      <w:rFonts w:ascii="Times New Roman" w:hAnsi="Times New Roman" w:cs="Times New Roman"/>
      <w:sz w:val="24"/>
      <w:szCs w:val="24"/>
      <w:lang w:eastAsia="it-IT"/>
    </w:rPr>
  </w:style>
  <w:style w:type="character" w:styleId="Hyperlink">
    <w:name w:val="Hyperlink"/>
    <w:basedOn w:val="DefaultParagraphFont"/>
    <w:uiPriority w:val="99"/>
    <w:rsid w:val="0029080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908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807"/>
    <w:rPr>
      <w:rFonts w:ascii="Tahoma" w:hAnsi="Tahoma" w:cs="Tahoma"/>
      <w:sz w:val="16"/>
      <w:szCs w:val="16"/>
      <w:lang w:eastAsia="it-IT"/>
    </w:rPr>
  </w:style>
  <w:style w:type="table" w:styleId="TableGrid">
    <w:name w:val="Table Grid"/>
    <w:basedOn w:val="TableNormal"/>
    <w:uiPriority w:val="99"/>
    <w:rsid w:val="00E9056E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352</Words>
  <Characters>2008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seven</dc:creator>
  <cp:keywords/>
  <dc:description/>
  <cp:lastModifiedBy>Rita</cp:lastModifiedBy>
  <cp:revision>2</cp:revision>
  <cp:lastPrinted>2014-04-09T15:47:00Z</cp:lastPrinted>
  <dcterms:created xsi:type="dcterms:W3CDTF">2014-04-09T19:56:00Z</dcterms:created>
  <dcterms:modified xsi:type="dcterms:W3CDTF">2014-04-09T19:56:00Z</dcterms:modified>
</cp:coreProperties>
</file>