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239" w:rsidRDefault="00223239" w:rsidP="00A87696">
      <w:pPr>
        <w:autoSpaceDE w:val="0"/>
        <w:autoSpaceDN w:val="0"/>
        <w:adjustRightInd w:val="0"/>
        <w:spacing w:after="0" w:line="240" w:lineRule="auto"/>
        <w:jc w:val="center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jc w:val="center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SISTEMA INFORMATIVO DEL MINISTERO DELL'ISTRUZIONE DELL'UNIVERSITA' E DELLA RICERCA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jc w:val="center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ESAMI DI STATO CONCLUSIVI DEI CORSI DI ISTRUZIONE SECONDARIA SUPERIORE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jc w:val="center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ELENCO COMMISSIONI COMPLETE</w:t>
      </w:r>
    </w:p>
    <w:p w:rsidR="00223239" w:rsidRDefault="00223239" w:rsidP="00A87696">
      <w:pPr>
        <w:jc w:val="center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ANNO SCOLASTICO 2013/2014</w:t>
      </w:r>
    </w:p>
    <w:p w:rsidR="00223239" w:rsidRDefault="00223239" w:rsidP="00A87696">
      <w:pPr>
        <w:jc w:val="center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jc w:val="center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PROVINCIA DI CASERTA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CEIC04001 - I COMMISSIONE SPERIMENTALE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** DATI RELATIVI ALLE CLASSI DELLA CONFIGURAZIONE **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ISTITUTO PRIMA SEDE: MARCIANISE - SCUOLA MAGISTRALE LIC.SC.UMANE-LINGUIST NOVELLI, VIA G.B.NOVELLI, 1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 CLASSE * ISTITUTO * SEZIONE* INDIRIZZO *PNI*IFP* CANDIDATI * LINGUE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                                                *INT.*EST.*BRA.*IPO.*MER.* STRANIERE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 1 * CEPQ011019 * A-04 * IC04 - LINGUISTICO * * * 23 * * * * *               I/ F/ S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 2 * CEPQ011019 * B-04 * IC04 - LINGUISTICO * * * 16 * * * * *               I/ F/ T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                                        TOTALI * 39 * * * *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DATI RELATIVI AL PRESIDENTE ED AI COMMISSARI ESTERNI 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CEIC04001 - I COMMISSIONE SPERIMENTALE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 PRESIDENTE: NOCERINO EMILIA N. IL 01/05/1965 (NA)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CASERTA - ISTITUTO TECNICO COMMERCIALE TERRA DI LAVORO, VIA CECCANO N.2 (CE) 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INDIRIZZO: IC04 - LINGUISTICO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1 - M802:ITALIANO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(A050:LETTERE IST. ISTR. SECOND. DI II G)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LAURITANO MARGHERITA N. IL 12/12/1968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SAN CIPRIANO D'AVERSA - LICEO SCIENTIFICO LICEO SCIENTIFICO STATALE, VIA ACQUARO, S.N.C.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2 - SL32:MATEMATICA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(A049:MATEMATICA E FISICA)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DELLI PAOLI MARIO FRANCESCO N. IL 14/01/1963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AVERSA - LICEO SCIENTIFICO LS ENRICO FERMI AVERSA, VIA FERMI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3 - M786:FILOSOFIA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(A037:FILOSOFIA E STORIA)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GIAQUINTO ANGELA IRENE N. IL 11/05/1953 (BN)</w:t>
      </w:r>
    </w:p>
    <w:p w:rsidR="00223239" w:rsidRDefault="00223239" w:rsidP="00A87696">
      <w:pPr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CASERTA - ISTITUTO MAGISTRALE LICEO "A. MANZONI"., VIA A. DE GASPERI (CE)</w:t>
      </w:r>
    </w:p>
    <w:p w:rsidR="00223239" w:rsidRDefault="00223239" w:rsidP="00A87696">
      <w:pPr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UFFICIO SCOLASTICO REGIONE CAMPANIA A.S. 2013/2014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PROVINCIA DI CASERTA</w:t>
      </w:r>
    </w:p>
    <w:p w:rsidR="00223239" w:rsidRPr="008934C4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 w:rsidRPr="008934C4">
        <w:rPr>
          <w:rFonts w:ascii="Courier" w:hAnsi="Courier" w:cs="Courier"/>
          <w:b/>
          <w:bCs/>
          <w:sz w:val="15"/>
          <w:szCs w:val="15"/>
        </w:rPr>
        <w:t>CEIC03001 - I COMMISSIONE SPERIMENTALE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** DATI RELATIVI ALLE CLASSI DELLA CONFIGURAZIONE **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ISTITUTO PRIMA SEDE: MARCIANISE - SCUOLA MAGISTRALE LIC.SC.UMANE-LINGUIST NOVELLI, VIA G.B.NOVELLI, 1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 CLASSE * ISTITUTO * SEZIONE* INDIRIZZO *PNI*IFP* CANDIDATI * LINGUE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                                             INT.*EST.*BRA.*IPO.*MER.* STRANIERE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*--------*------------*-------------------------------------------------------------------------------------------------------*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1 * CEPQ011019 * D * IC03 - PEDAGOGICO * * * 22 * * * * *                  I 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2 * CEPQ011019 * E * IC03 - PEDAGOGICO * * * 13 * 1 * * * *                I 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                                    TOTALI * 35 * 1 * * *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 PRESIDENTE: DI RONZA VINCENZA N. IL 01/01/1959 (CE)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AVERSA - ISTITUTO TECNICO COMMERCIALE A. GALLO, VIA DELL'ARCHEOLOGIA N.91 (CE)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INDIRIZZO: IC03 - PEDAGOGICO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1 - M802:ITALIANO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(A050:LETTERE IST. ISTR. SECOND. DI II G)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DE FILIPPO FIORENZO N. IL 27/10/1975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ORTA DI ATELLA - ISTITUTO TECNICO COMMERCIALE I.T.C. ORTA DI ATELLA, VIA DELLA LIBERTA'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2 - M781:FILOSOFIA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(A036:FILOSOFIA,PSICOL. E SC. DELL'EDUC)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TURCO CARMINE N. IL 21/09/1956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AVERSA - IST PROF PER I SERVIZI COMMERCIALI E TURISTICI IPS "E. MATTEI" - AVERSA, VIA GRAMSCI, 1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3 - S154:LINGUAGGI NON VERBALI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(A025:DISEGNO E STORIA DELL'ARTE)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GARGIONE NICOLA N. IL 01/06/1951 (CE)</w:t>
      </w:r>
    </w:p>
    <w:p w:rsidR="00223239" w:rsidRDefault="00223239" w:rsidP="00A87696">
      <w:pPr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AVERSA - LICEO SCIENTIFICO LS ENRICO FERMI AVERSA, VIA FERMI (CE)</w:t>
      </w:r>
    </w:p>
    <w:p w:rsidR="00223239" w:rsidRDefault="00223239" w:rsidP="00A87696">
      <w:pPr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PROVINCIA DI CASERTA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CEIC03002 - II COMMISSIONE SPERIMENTALE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** DATI RELATIVI ALLE CLASSI DELLA CONFIGURAZIONE **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ISTITUTO PRIMA SEDE: MARCIANISE - SCUOLA MAGISTRALE LIC.SC.UMANE-LINGUIST NOVELLI, VIA G.B.NOVELLI, 1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 CLASSE * ISTITUTO * SEZIONE* INDIRIZZO *PNI*IFP* CANDIDATI * LINGUE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                                            INT.*EST.*BRA.*IPO.*MER.* STRANIERE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1 * CEPQ011019 * B * IC03 - PEDAGOGICO * * *  20 * 1 * * * *                I 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2 * CEPQ011019 * C * IC03 - PEDAGOGICO * * * 18 * 1 * * * *                I 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                                   TOTALI * 38 * 2 * * *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** DATI RELATIVI AL PRESIDENTE ED AI COMMISSARI ESTERNI **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CEIC03002 - II COMMISSIONE SPERIMENTALE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 PRESIDENTE: DI GRAZIA FILOMENA N. IL 21/07/1962 (CE)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AVERSA - ISTITUTO SUPERIORE O.CONTI AVERSA, VIA E. DE NICOLA N 6 (CE)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INDIRIZZO: IC03 - PEDAGOGICO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1 - M802:ITALIANO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(A050:LETTERE IST. ISTR. SECOND. DI II G)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SPARACO CONSIGLIA N. IL 08/04/1969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AVERSA - IST PROF INDUSTRIA E ARTIGIANATO O.CONTI AVERSA, VIA E. DE NICOLA N 6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2 - M781:FILOSOFIA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(A036:FILOSOFIA,PSICOL. E SC. DELL'EDUC)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CIARAMELLA GIOVANNI N. IL 28/06/1961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CASERTA - ISTITUTO TECNICO INDUSTRIALE FRANCESCO GIORDANI, VIA LAVIANO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3 - S154:LINGUAGGI NON VERBALI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(A025:DISEGNO E STORIA DELL'ARTE)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PEZZELLA ROSANNA N. IL 27/01/1968 (NA)</w:t>
      </w:r>
    </w:p>
    <w:p w:rsidR="00223239" w:rsidRDefault="00223239" w:rsidP="00A87696">
      <w:pPr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AVERSA - LICEO ARTISTICO AVERSA, VIA PRESIDIO,38 (CE)</w:t>
      </w:r>
    </w:p>
    <w:p w:rsidR="00223239" w:rsidRDefault="00223239" w:rsidP="00A87696">
      <w:pPr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PROVINCIA DI CASERTA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CEIC03003 - III COMMISSIONE SPERIMENTALE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** DATI RELATIVI ALLE CLASSI DELLA CONFIGURAZIONE **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ISTITUTO PRIMA SEDE: MARCIANISE - SCUOLA MAGISTRALE LIC.SC.UMANE-LINGUIST NOVELLI, VIA G.B.NOVELLI, 1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 CLASSE * ISTITUTO * SEZIONE* INDIRIZZO *PNI*IFP* CANDIDATI * LINGUE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                                             INT.*EST.*BRA.*IPO.*MER.* STRANIERE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* 1 * CEPQ011019 * A * IC03 - PEDAGOGICO * * * 23 * * * * *                I 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ISTITUTO SECONDA SEDE: VAIRANO PATENORA - LICEO SCIENTIFICO "LEONARDO DA VINCI", VIA ROMA, 66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*--------*------------*-------------------------------------------------------------------------------------------------------*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 CLASSE * ISTITUTO * SEZIONE* INDIRIZZO *PNI*IFP* CANDIDATI * LINGUE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                                                    INT.*EST.*BRA.*IPO.*MER.* STRANIERE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2 * CEPS060008 * E * IC07 - PEDAGOGICO SOCIALE * * * 24 * * * * *                  I 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                                           TOTALI * 47 * * * * *</w:t>
      </w:r>
    </w:p>
    <w:p w:rsidR="00223239" w:rsidRDefault="00223239" w:rsidP="00A87696">
      <w:pPr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*----*----*----*----*----*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** DATI RELATIVI AL PRESIDENTE ED AI COMMISSARI ESTERNI **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CEIC03003 - III COMMISSIONE SPERIMENTALE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 PRESIDENTE: NATALE ERNESTO N. IL 30/06/1958 (CE)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CARINARO - ISTITUTO COMPRENSIVO CARINARO, VIA MANZONI, 28 (CE)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INDIRIZZO: IC03 - PEDAGOGICO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1 - M802:ITALIANO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(A050:LETTERE IST. ISTR. SECOND. DI II G)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AIEZZA PASQUALINA N. IL 08/10/1958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SANTA MARIA CAPUA VETERE - IST PROF INDUSTRIA E ARTIGIANATO "A. RIGHI" S.MARIA CV, VIA A. RIGHI N. 4 (CE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2 - M781:FILOSOFIA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(A036:FILOSOFIA,PSICOL. E SC. DELL'EDUC)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PETRILLO GIUSEPPINA N. IL 14/09/1954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AVERSA - ISTITUTO MAGISTRALE LICEO STATALE "NICCOLO' JOMMEL, VIA OVIDIO N.15- VIA COSTANTINOPOLI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3 - S154:LINGUAGGI NON VERBALI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(A025:DISEGNO E STORIA DELL'ARTE)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PAOLELLA ROSA N. IL 30/04/1975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SAN CIPRIANO D'AVERSA - LICEO SCIENTIFICO LICEO SCIENTIFICO STATALE, VIA ACQUARO, S.N.C.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INDIRIZZO: IC07 - PEDAGOGICO SOCIALE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1 - SI47:ITALIANO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(A051:LETTERE,LATINO NEI LICEI E IST. M)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RICCI STEFANIA N. IL 18/07/1967 (NA)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SANT'ANTIMO - LICEO SCIENTIFICO LICEO STATALE "LAURA BASSI", C.SO UNIONE SOVIETICA,85 (NA)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2 - M215:DISEGNO E STORIA DELL'ARTE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(A025:DISEGNO E STORIA DELL'ARTE)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PAOLELLA ROSA N. IL 30/04/1975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SAN CIPRIANO D'AVERSA - LICEO SCIENTIFICO LICEO SCIENTIFICO STATALE, VIA ACQUARO, S.N.C.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3 - M781:FILOSOFIA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(A036:FILOSOFIA,PSICOL. E SC. DELL'EDUC)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PETRILLO GIUSEPPINA N. IL 14/09/1954 (CE)</w:t>
      </w:r>
    </w:p>
    <w:p w:rsidR="00223239" w:rsidRDefault="00223239" w:rsidP="00A87696">
      <w:pPr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AVERSA - ISTITUTO MAGISTRALE LICEO STATALE "NICCOLO' JOMMEL, VIA OVIDIO N.15- VIA COSTANTINOPOLI (CE)</w:t>
      </w:r>
    </w:p>
    <w:p w:rsidR="00223239" w:rsidRDefault="00223239" w:rsidP="00A87696">
      <w:pPr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PROVINCIA DI CASERTA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CERR9M001 - I COMMISSIONE: TECNICO DELL'ABBIGLIAMENTO E DELLA MODA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** DATI RELATIVI ALLE CLASSI DELLA CONFIGURAZIONE **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ISTITUTO PRIMA SEDE: MARCIANISE - IST PROF INDUSTRIA E ARTIGIANATO IPIA NOVELLI MARCIANISE, VIA G.B. NOVELLI,1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 CLASSE * ISTITUTO * SEZIONE* INDIRIZZO *PNI*IFP* CANDIDATI * LINGUE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                                                                    INT.*EST.*BRA.*IPO.*MER.* STRANIERE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1 * CERI011019 * A-9M * RR9M - TEC.ABBIGL. E MODA (NUOVO ORD.) * * * 12 * * * * *                  F 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2 * CERI011019 * B-9M * RR9M - TEC.ABBIGL. E MODA (NUOVO ORD.) * * * 17 * 1 * * * *                I 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                                                            TOTALI * 29 * 1 * * *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** DATI RELATIVI AL PRESIDENTE ED AI COMMISSARI ESTERNI **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CERR9M001 - I COMMISSIONE: TECNICO DELL'ABBIGLIAMENTO E DELLA MODA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 PRESIDENTE: PASSARETTA DOMENICO N. IL 27/02/1954 (CE)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SESSA AURUNCA - IST PROF INDUSTRIA E ARTIGIANATO I.P.I.A. "L. DA VINCI" SESSA A, VIALE TRIESTE 1 (CE)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INDIRIZZO: RR9M - TEC.ABBIGL. E MODA (NUOVO ORD.)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1 - M802:ITALIANO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(A050:LETTERE IST. ISTR. SECOND. DI II G)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PICCIRILLO ANNA N. IL 02/09/1951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CASERTA - IST PROF PER I SERVIZI ALBERGHIERI E RISTORAZIONE I.P.S.A.R. "FERRARIS", VIA PETRARCA, 73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2 - M014:MATEMATICA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(A047:MATEMATICA)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LANDOLFI TOMMASO N. IL 22/04/1966 (RM)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AVERSA - ISTITUTO TECNICO INDUSTRIALE ALESSANDRO VOLTA AVERSA, VIA DELL' ARCHEOLOGIA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3 - M007:STORIA DELL' ARTE E DEL COSTUME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(A061:STORIA DELL'ARTE)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CANTONE ROSA N. IL 23/07/1961 (CE)</w:t>
      </w:r>
    </w:p>
    <w:p w:rsidR="00223239" w:rsidRDefault="00223239" w:rsidP="00A87696">
      <w:pPr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AVERSA - IST PROF INDUSTRIA E ARTIGIANATO O.CONTI AVERSA, VIA E. DE NICOLA N 6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UFFICIO SCOLASTICO REGIONE CAMPANIA A.S. 2013/2014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PROVINCIA DI CASERTA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CERR9S001 - I COMMISSIONE: TECNICO SERVIZI SOCIALI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** DATI RELATIVI ALLE CLASSI DELLA CONFIGURAZIONE **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ISTITUTO PRIMA SEDE: MARCIANISE - IST PROF INDUSTRIA E ARTIGIANATO IPIA NOVELLI MARCIANISE, VIA G.B. NOVELLI,1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 CLASSE * ISTITUTO * SEZIONE* INDIRIZZO *PNI*IFP* CANDIDATI * LINGUE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                                                                   INT.*EST.*BRA.*IPO.*MER.* STRANIERE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1 * CERI011019 * A * RR9S - TECNICO SER.SOCIALI (NUOVO ORD.) * * * 12 * 1 * * * *                I 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2 * CERI011019 * B * RR9S - TECNICO SER.SOCIALI (NUOVO ORD.) * * * 13 * 1 * * *         1        I 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                                                          TOTALI * 25 * 2 * * *         1 </w:t>
      </w:r>
    </w:p>
    <w:p w:rsidR="00223239" w:rsidRDefault="00223239" w:rsidP="00A87696">
      <w:pPr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*----*----*----*----*----*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** DATI RELATIVI AL PRESIDENTE ED AI COMMISSARI ESTERNI **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CERR9S001 - I COMMISSIONE: TECNICO SERVIZI SOCIALI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* PRESIDENTE: GOLIA EUGENIA N. IL 04/02/1956 (CE)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 xml:space="preserve">  AVERSA - ISTITUTO TECNICO COMMERCIALE I.T.S.-SETTORE EC. E TEC. "C., VIALE EUROPA 269 (CE) *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INDIRIZZO: RR9S - TECNICO SER.SOCIALI (NUOVO ORD.)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1 - M802:ITALIANO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(A050:LETTERE IST. ISTR. SECOND. DI II G)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GUIDA MARIA N. IL 28/06/1957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AVERSA - IST PROF INDUSTRIA E ARTIGIANATO O.CONTI AVERSA, VIA E. DE NICOLA N 6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2 - M014:MATEMATICA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(A047:MATEMATICA)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SCARAVILLI ELENA N. IL 04/12/1959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PROVENIENTE DA: CASERTA - ISTITUTO TECNICO INDUSTRIALE FRANCESCO GIORDANI, VIA LAVIANO (CE)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3 - M066:DIRITTO ED ECONOMIA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(A019:DISCIPLINE GIURIDICHE ED ECONOMI)</w:t>
      </w:r>
    </w:p>
    <w:p w:rsidR="00223239" w:rsidRDefault="00223239" w:rsidP="00A87696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b/>
          <w:bCs/>
          <w:sz w:val="15"/>
          <w:szCs w:val="15"/>
        </w:rPr>
      </w:pPr>
      <w:r>
        <w:rPr>
          <w:rFonts w:ascii="Courier" w:hAnsi="Courier" w:cs="Courier"/>
          <w:b/>
          <w:bCs/>
          <w:sz w:val="15"/>
          <w:szCs w:val="15"/>
        </w:rPr>
        <w:t>PALMIERI ANNA N. IL 31/05/1956 (CE)</w:t>
      </w:r>
    </w:p>
    <w:p w:rsidR="00223239" w:rsidRDefault="00223239" w:rsidP="00A87696">
      <w:r>
        <w:rPr>
          <w:rFonts w:ascii="Courier" w:hAnsi="Courier" w:cs="Courier"/>
          <w:b/>
          <w:bCs/>
          <w:sz w:val="15"/>
          <w:szCs w:val="15"/>
        </w:rPr>
        <w:t>PROVENIENTE DA: AVERSA - ISTITUTO TECNICO COMMERCIALE I.T.S.-SETTORE EC. E TEC. "C., VIALE EUROPA 269 (CE)</w:t>
      </w:r>
    </w:p>
    <w:sectPr w:rsidR="00223239" w:rsidSect="00A87696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7696"/>
    <w:rsid w:val="0001322E"/>
    <w:rsid w:val="00113CA7"/>
    <w:rsid w:val="00147BA9"/>
    <w:rsid w:val="00223239"/>
    <w:rsid w:val="00301A10"/>
    <w:rsid w:val="005377D9"/>
    <w:rsid w:val="005E2572"/>
    <w:rsid w:val="006D273C"/>
    <w:rsid w:val="00737C8D"/>
    <w:rsid w:val="008934C4"/>
    <w:rsid w:val="008D09E2"/>
    <w:rsid w:val="008D166D"/>
    <w:rsid w:val="0093684D"/>
    <w:rsid w:val="009775C3"/>
    <w:rsid w:val="009C7F7F"/>
    <w:rsid w:val="00A223E5"/>
    <w:rsid w:val="00A87696"/>
    <w:rsid w:val="00D41B12"/>
    <w:rsid w:val="00E223BD"/>
    <w:rsid w:val="00E87D61"/>
    <w:rsid w:val="00FE7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B12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1590</Words>
  <Characters>9065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SISTEMA INFORMATIVO DEL MINISTERO DELL'ISTRUZIONE DELL'UNIVERSITA' E DELLA RICERCA</dc:title>
  <dc:subject/>
  <dc:creator>LabPC3</dc:creator>
  <cp:keywords/>
  <dc:description/>
  <cp:lastModifiedBy>Privato</cp:lastModifiedBy>
  <cp:revision>2</cp:revision>
  <dcterms:created xsi:type="dcterms:W3CDTF">2014-06-06T19:30:00Z</dcterms:created>
  <dcterms:modified xsi:type="dcterms:W3CDTF">2014-06-06T19:30:00Z</dcterms:modified>
</cp:coreProperties>
</file>