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460" w:rsidRDefault="001A3460" w:rsidP="0075790A">
      <w:pPr>
        <w:jc w:val="right"/>
      </w:pPr>
    </w:p>
    <w:p w:rsidR="001A3460" w:rsidRDefault="001A3460" w:rsidP="0075790A">
      <w:pPr>
        <w:jc w:val="right"/>
      </w:pPr>
    </w:p>
    <w:p w:rsidR="001A3460" w:rsidRDefault="001A3460" w:rsidP="0075790A">
      <w:pPr>
        <w:jc w:val="right"/>
      </w:pPr>
    </w:p>
    <w:p w:rsidR="001A3460" w:rsidRDefault="001A3460" w:rsidP="0075790A">
      <w:pPr>
        <w:jc w:val="right"/>
      </w:pPr>
    </w:p>
    <w:p w:rsidR="001A3460" w:rsidRDefault="001A3460" w:rsidP="00416384"/>
    <w:p w:rsidR="001A3460" w:rsidRDefault="001A3460" w:rsidP="0075790A">
      <w:r>
        <w:t>Prot.n.</w:t>
      </w:r>
    </w:p>
    <w:p w:rsidR="001A3460" w:rsidRDefault="001A3460" w:rsidP="0075790A">
      <w:r>
        <w:t xml:space="preserve">Del </w:t>
      </w:r>
    </w:p>
    <w:p w:rsidR="001A3460" w:rsidRDefault="001A3460" w:rsidP="0075790A">
      <w:pPr>
        <w:jc w:val="right"/>
      </w:pPr>
    </w:p>
    <w:p w:rsidR="001A3460" w:rsidRDefault="001A3460" w:rsidP="0075790A">
      <w:pPr>
        <w:jc w:val="right"/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A3460" w:rsidRPr="0075790A">
        <w:trPr>
          <w:trHeight w:val="2832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1A3460" w:rsidRPr="0075790A" w:rsidRDefault="001A3460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7F7DFD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6.5pt;height:53.25pt;visibility:visible">
                  <v:imagedata r:id="rId4" o:title=""/>
                </v:shape>
              </w:pict>
            </w:r>
          </w:p>
          <w:p w:rsidR="001A3460" w:rsidRPr="0075790A" w:rsidRDefault="001A3460" w:rsidP="0075790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1A3460" w:rsidRPr="0075790A" w:rsidRDefault="001A3460" w:rsidP="0075790A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1A3460" w:rsidRPr="0075790A" w:rsidRDefault="001A3460" w:rsidP="0075790A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1A3460" w:rsidRPr="0075790A" w:rsidRDefault="001A3460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1A3460" w:rsidRPr="0075790A" w:rsidRDefault="001A3460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1A3460" w:rsidRDefault="001A3460" w:rsidP="0055393C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                        Istituto Professionale Abbigliamento e Moda - Istituto Professionale per i Servizi Socio Sanitari</w:t>
            </w:r>
          </w:p>
          <w:p w:rsidR="001A3460" w:rsidRPr="0055393C" w:rsidRDefault="001A3460" w:rsidP="0055393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  <w:u w:color="FF0000"/>
              </w:rPr>
              <w:t xml:space="preserve">Istituto </w:t>
            </w:r>
            <w:r>
              <w:rPr>
                <w:sz w:val="16"/>
                <w:szCs w:val="16"/>
              </w:rPr>
              <w:t>Professionale per l’Enogastronomia e l’Ospitalità Alberghiera</w:t>
            </w:r>
          </w:p>
          <w:p w:rsidR="001A3460" w:rsidRPr="0075790A" w:rsidRDefault="001A3460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Via G.B. Novelli, N° 1  81025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75790A">
              <w:rPr>
                <w:sz w:val="18"/>
                <w:szCs w:val="18"/>
                <w:u w:color="FF0000"/>
              </w:rPr>
              <w:t xml:space="preserve"> (CE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1A3460" w:rsidRPr="0075790A" w:rsidRDefault="001A3460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Codice Fiscale : 80102490614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75790A">
              <w:rPr>
                <w:sz w:val="18"/>
                <w:szCs w:val="18"/>
                <w:u w:color="FF0000"/>
              </w:rPr>
              <w:t xml:space="preserve"> Distretto Scolastico  n° 14</w:t>
            </w:r>
          </w:p>
          <w:p w:rsidR="001A3460" w:rsidRPr="0075790A" w:rsidRDefault="001A3460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Segr. Tel e Fax :0823/511909  VicedirigenzaTel</w:t>
            </w:r>
            <w:r>
              <w:rPr>
                <w:sz w:val="18"/>
                <w:szCs w:val="18"/>
                <w:u w:color="FF0000"/>
              </w:rPr>
              <w:t xml:space="preserve"> :0823-580019  </w:t>
            </w:r>
          </w:p>
          <w:p w:rsidR="001A3460" w:rsidRPr="0075790A" w:rsidRDefault="001A3460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Tel Dirigente Scolastico : 0823/511863</w:t>
            </w:r>
          </w:p>
          <w:p w:rsidR="001A3460" w:rsidRPr="0075790A" w:rsidRDefault="001A3460" w:rsidP="0075790A">
            <w:pPr>
              <w:tabs>
                <w:tab w:val="center" w:pos="4819"/>
                <w:tab w:val="right" w:pos="9638"/>
              </w:tabs>
              <w:rPr>
                <w:sz w:val="18"/>
                <w:szCs w:val="18"/>
                <w:u w:color="FF000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                         E-mail :</w:t>
            </w:r>
            <w:hyperlink r:id="rId5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ceis01100n@istruzione.it</w:t>
              </w:r>
            </w:hyperlink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E-mail certificata (PEC) : </w:t>
            </w:r>
            <w:hyperlink r:id="rId6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ceis01100n@pec.istruzione.it</w:t>
              </w:r>
            </w:hyperlink>
          </w:p>
          <w:p w:rsidR="001A3460" w:rsidRPr="0075790A" w:rsidRDefault="001A3460" w:rsidP="0075790A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>Sito Web :</w:t>
            </w:r>
            <w:hyperlink r:id="rId7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www.istitutonovelli.it</w:t>
              </w:r>
            </w:hyperlink>
          </w:p>
          <w:p w:rsidR="001A3460" w:rsidRPr="0075790A" w:rsidRDefault="001A3460" w:rsidP="0075790A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1A3460" w:rsidRPr="0075790A" w:rsidRDefault="001A3460" w:rsidP="0075790A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1A3460" w:rsidRPr="0075790A" w:rsidRDefault="001A3460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7F7DFD">
              <w:rPr>
                <w:noProof/>
                <w:sz w:val="26"/>
                <w:szCs w:val="26"/>
                <w:u w:color="FF0000"/>
              </w:rPr>
              <w:pict>
                <v:shape id="Immagine 1" o:spid="_x0000_i1026" type="#_x0000_t75" style="width:52.5pt;height:45pt;visibility:visible">
                  <v:imagedata r:id="rId8" o:title=""/>
                </v:shape>
              </w:pict>
            </w:r>
          </w:p>
          <w:p w:rsidR="001A3460" w:rsidRPr="0075790A" w:rsidRDefault="001A3460" w:rsidP="0075790A">
            <w:pPr>
              <w:jc w:val="both"/>
              <w:rPr>
                <w:sz w:val="26"/>
                <w:szCs w:val="26"/>
              </w:rPr>
            </w:pPr>
          </w:p>
        </w:tc>
      </w:tr>
    </w:tbl>
    <w:p w:rsidR="001A3460" w:rsidRPr="00B57F78" w:rsidRDefault="001A3460" w:rsidP="0075790A">
      <w:pPr>
        <w:rPr>
          <w:b/>
          <w:bCs/>
          <w:sz w:val="22"/>
          <w:szCs w:val="22"/>
        </w:rPr>
      </w:pPr>
      <w:r>
        <w:t xml:space="preserve">                                                                                                                </w:t>
      </w:r>
      <w:r w:rsidRPr="00B57F78">
        <w:t>Agli Alunni e ai loro genitori</w:t>
      </w:r>
    </w:p>
    <w:p w:rsidR="001A3460" w:rsidRPr="00B57F78" w:rsidRDefault="001A3460" w:rsidP="0075790A">
      <w:pPr>
        <w:autoSpaceDE w:val="0"/>
        <w:autoSpaceDN w:val="0"/>
        <w:adjustRightInd w:val="0"/>
        <w:jc w:val="right"/>
      </w:pPr>
      <w:r w:rsidRPr="00B57F78">
        <w:t>dell’ISISS “Novelli”</w:t>
      </w:r>
    </w:p>
    <w:p w:rsidR="001A3460" w:rsidRDefault="001A3460" w:rsidP="00E83E25">
      <w:pPr>
        <w:jc w:val="right"/>
      </w:pPr>
      <w:r>
        <w:rPr>
          <w:b/>
          <w:bCs/>
        </w:rPr>
        <w:t xml:space="preserve">             </w:t>
      </w:r>
      <w:r>
        <w:t xml:space="preserve">                              E p.c. al Dsga</w:t>
      </w:r>
    </w:p>
    <w:p w:rsidR="001A3460" w:rsidRPr="00571635" w:rsidRDefault="001A3460" w:rsidP="007579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COMUNICAZIONE n</w:t>
      </w:r>
    </w:p>
    <w:p w:rsidR="001A3460" w:rsidRPr="00571635" w:rsidRDefault="001A3460" w:rsidP="0075790A">
      <w:pPr>
        <w:autoSpaceDE w:val="0"/>
        <w:autoSpaceDN w:val="0"/>
        <w:adjustRightInd w:val="0"/>
        <w:rPr>
          <w:sz w:val="28"/>
          <w:szCs w:val="28"/>
        </w:rPr>
      </w:pPr>
    </w:p>
    <w:p w:rsidR="001A3460" w:rsidRPr="00571635" w:rsidRDefault="001A3460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Graduato</w:t>
      </w:r>
      <w:r w:rsidRPr="00571635">
        <w:rPr>
          <w:b/>
          <w:bCs/>
          <w:sz w:val="28"/>
          <w:szCs w:val="28"/>
        </w:rPr>
        <w:t xml:space="preserve">ria Comodato </w:t>
      </w:r>
      <w:r>
        <w:rPr>
          <w:b/>
          <w:bCs/>
          <w:sz w:val="28"/>
          <w:szCs w:val="28"/>
        </w:rPr>
        <w:t>d’uso libri di testo  a. s. 2014 /2015</w:t>
      </w:r>
    </w:p>
    <w:p w:rsidR="001A3460" w:rsidRPr="00571635" w:rsidRDefault="001A3460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A3460" w:rsidRDefault="001A3460" w:rsidP="00675416">
      <w:pPr>
        <w:jc w:val="both"/>
        <w:rPr>
          <w:sz w:val="28"/>
          <w:szCs w:val="28"/>
        </w:rPr>
      </w:pPr>
      <w:r w:rsidRPr="008E0D3A">
        <w:rPr>
          <w:sz w:val="28"/>
          <w:szCs w:val="28"/>
        </w:rPr>
        <w:t>Si com</w:t>
      </w:r>
      <w:r>
        <w:rPr>
          <w:sz w:val="28"/>
          <w:szCs w:val="28"/>
        </w:rPr>
        <w:t xml:space="preserve">unica agli alunni </w:t>
      </w:r>
      <w:r w:rsidRPr="008E0D3A">
        <w:rPr>
          <w:sz w:val="28"/>
          <w:szCs w:val="28"/>
        </w:rPr>
        <w:t xml:space="preserve"> e</w:t>
      </w:r>
      <w:r>
        <w:rPr>
          <w:sz w:val="28"/>
          <w:szCs w:val="28"/>
        </w:rPr>
        <w:t xml:space="preserve"> ai loro genitori che è affissa al piano terra  </w:t>
      </w:r>
      <w:r w:rsidRPr="008E0D3A">
        <w:rPr>
          <w:sz w:val="28"/>
          <w:szCs w:val="28"/>
        </w:rPr>
        <w:t xml:space="preserve">all’Albo </w:t>
      </w:r>
      <w:r>
        <w:rPr>
          <w:sz w:val="28"/>
          <w:szCs w:val="28"/>
        </w:rPr>
        <w:t xml:space="preserve">degli Alunni( situato presso l’ingresso della Scuola, al piano terra) e sul sito WEB dell’ISISS “ G.B. Novelli” di Marcianise, </w:t>
      </w:r>
      <w:r w:rsidRPr="008E0D3A">
        <w:rPr>
          <w:sz w:val="28"/>
          <w:szCs w:val="28"/>
        </w:rPr>
        <w:t>la graduatoria</w:t>
      </w:r>
      <w:r>
        <w:rPr>
          <w:sz w:val="28"/>
          <w:szCs w:val="28"/>
        </w:rPr>
        <w:t xml:space="preserve"> degli studenti che hanno presentato richiesta di beneficiare del</w:t>
      </w:r>
      <w:r w:rsidRPr="008E0D3A">
        <w:rPr>
          <w:sz w:val="28"/>
          <w:szCs w:val="28"/>
        </w:rPr>
        <w:t xml:space="preserve"> servizio di Comodato d’uso dei libri di </w:t>
      </w:r>
      <w:r>
        <w:rPr>
          <w:sz w:val="28"/>
          <w:szCs w:val="28"/>
        </w:rPr>
        <w:t>testo per l’anno scolastico 2014/2015.</w:t>
      </w:r>
    </w:p>
    <w:p w:rsidR="001A3460" w:rsidRPr="00416384" w:rsidRDefault="001A3460" w:rsidP="00675416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Si ricorda altresì che </w:t>
      </w:r>
      <w:r>
        <w:rPr>
          <w:b/>
          <w:bCs/>
          <w:sz w:val="28"/>
          <w:szCs w:val="28"/>
        </w:rPr>
        <w:t>le</w:t>
      </w:r>
      <w:r w:rsidRPr="00416384">
        <w:rPr>
          <w:b/>
          <w:bCs/>
          <w:sz w:val="28"/>
          <w:szCs w:val="28"/>
        </w:rPr>
        <w:t xml:space="preserve"> dotazioni librarie</w:t>
      </w:r>
      <w:r>
        <w:rPr>
          <w:b/>
          <w:bCs/>
          <w:sz w:val="28"/>
          <w:szCs w:val="28"/>
        </w:rPr>
        <w:t xml:space="preserve"> di cui al suddetto servizio</w:t>
      </w:r>
      <w:r w:rsidRPr="00416384">
        <w:rPr>
          <w:b/>
          <w:bCs/>
          <w:sz w:val="28"/>
          <w:szCs w:val="28"/>
        </w:rPr>
        <w:t xml:space="preserve"> verranno assegnate a partire dal giorno 1</w:t>
      </w:r>
      <w:r>
        <w:rPr>
          <w:b/>
          <w:bCs/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416384">
        <w:rPr>
          <w:b/>
          <w:bCs/>
          <w:sz w:val="28"/>
          <w:szCs w:val="28"/>
        </w:rPr>
        <w:t>ottobre</w:t>
      </w:r>
      <w:r>
        <w:rPr>
          <w:sz w:val="28"/>
          <w:szCs w:val="28"/>
        </w:rPr>
        <w:t xml:space="preserve"> </w:t>
      </w:r>
      <w:r w:rsidRPr="00416384">
        <w:rPr>
          <w:b/>
          <w:bCs/>
          <w:sz w:val="28"/>
          <w:szCs w:val="28"/>
        </w:rPr>
        <w:t xml:space="preserve">2014 </w:t>
      </w:r>
      <w:r>
        <w:rPr>
          <w:sz w:val="28"/>
          <w:szCs w:val="28"/>
        </w:rPr>
        <w:t xml:space="preserve">seguendo l’ordine di graduatoria e  fino ad  esaurimento della disponibilità libraria della Scuola. La distribuzione dei testi agli studenti aventi diritto sarà curata personalmente dai </w:t>
      </w:r>
      <w:r w:rsidRPr="00416384">
        <w:rPr>
          <w:b/>
          <w:bCs/>
          <w:sz w:val="28"/>
          <w:szCs w:val="28"/>
        </w:rPr>
        <w:t>docenti responsabili del servizio, prof.ssa Abbate Maria Rosaria e  prof. Peluso Vincenzo che avranno cura di relazionarsi direttamente agli studenti interessati.</w:t>
      </w:r>
    </w:p>
    <w:p w:rsidR="001A3460" w:rsidRDefault="001A3460" w:rsidP="0075790A"/>
    <w:p w:rsidR="001A3460" w:rsidRDefault="001A3460" w:rsidP="0075790A">
      <w:pPr>
        <w:rPr>
          <w:sz w:val="28"/>
          <w:szCs w:val="28"/>
        </w:rPr>
      </w:pPr>
      <w:r w:rsidRPr="00AF2DEB">
        <w:rPr>
          <w:sz w:val="28"/>
          <w:szCs w:val="28"/>
        </w:rPr>
        <w:t xml:space="preserve">Marcianise  </w:t>
      </w:r>
      <w:bookmarkStart w:id="0" w:name="_GoBack"/>
      <w:bookmarkEnd w:id="0"/>
      <w:r>
        <w:rPr>
          <w:sz w:val="28"/>
          <w:szCs w:val="28"/>
        </w:rPr>
        <w:t>14  ottobre 2014</w:t>
      </w:r>
    </w:p>
    <w:p w:rsidR="001A3460" w:rsidRPr="00AF2DEB" w:rsidRDefault="001A3460" w:rsidP="007579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Il Dirigente Scolastico</w:t>
      </w:r>
    </w:p>
    <w:p w:rsidR="001A3460" w:rsidRDefault="001A3460" w:rsidP="00675416">
      <w:pPr>
        <w:jc w:val="right"/>
      </w:pPr>
      <w:r>
        <w:t>Prof.ssa Marchitto Emma</w:t>
      </w:r>
    </w:p>
    <w:sectPr w:rsidR="001A3460" w:rsidSect="00961B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90A"/>
    <w:rsid w:val="00043F11"/>
    <w:rsid w:val="00101C8F"/>
    <w:rsid w:val="001411C0"/>
    <w:rsid w:val="001A3460"/>
    <w:rsid w:val="001F6B0E"/>
    <w:rsid w:val="002C20A7"/>
    <w:rsid w:val="002F3BBF"/>
    <w:rsid w:val="003007BC"/>
    <w:rsid w:val="003619A7"/>
    <w:rsid w:val="003E66F3"/>
    <w:rsid w:val="00416384"/>
    <w:rsid w:val="00472ADF"/>
    <w:rsid w:val="004E7AB5"/>
    <w:rsid w:val="0055393C"/>
    <w:rsid w:val="00571635"/>
    <w:rsid w:val="00587BE8"/>
    <w:rsid w:val="005B0996"/>
    <w:rsid w:val="00675416"/>
    <w:rsid w:val="00714602"/>
    <w:rsid w:val="00741F3F"/>
    <w:rsid w:val="00742397"/>
    <w:rsid w:val="0075790A"/>
    <w:rsid w:val="007F7DFD"/>
    <w:rsid w:val="0087573F"/>
    <w:rsid w:val="008774FC"/>
    <w:rsid w:val="008A4A1F"/>
    <w:rsid w:val="008E0D3A"/>
    <w:rsid w:val="00961229"/>
    <w:rsid w:val="00961BF4"/>
    <w:rsid w:val="009F6299"/>
    <w:rsid w:val="00A52028"/>
    <w:rsid w:val="00AA3923"/>
    <w:rsid w:val="00AF2DEB"/>
    <w:rsid w:val="00B57F78"/>
    <w:rsid w:val="00BE4EF4"/>
    <w:rsid w:val="00C36EA0"/>
    <w:rsid w:val="00C92F1E"/>
    <w:rsid w:val="00CF19FD"/>
    <w:rsid w:val="00CF6843"/>
    <w:rsid w:val="00D03D1C"/>
    <w:rsid w:val="00E16BBF"/>
    <w:rsid w:val="00E83E25"/>
    <w:rsid w:val="00FA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90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57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790A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59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322</Words>
  <Characters>1837</Characters>
  <Application>Microsoft Office Outlook</Application>
  <DocSecurity>0</DocSecurity>
  <Lines>0</Lines>
  <Paragraphs>0</Paragraphs>
  <ScaleCrop>false</ScaleCrop>
  <Company>SCUOLA MAGISTRALE NOVELLI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pierino</dc:creator>
  <cp:keywords/>
  <dc:description/>
  <cp:lastModifiedBy>Privato</cp:lastModifiedBy>
  <cp:revision>2</cp:revision>
  <dcterms:created xsi:type="dcterms:W3CDTF">2014-10-14T14:22:00Z</dcterms:created>
  <dcterms:modified xsi:type="dcterms:W3CDTF">2014-10-14T14:22:00Z</dcterms:modified>
</cp:coreProperties>
</file>