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151"/>
        <w:gridCol w:w="9294"/>
        <w:gridCol w:w="970"/>
      </w:tblGrid>
      <w:tr w:rsidR="00983993">
        <w:trPr>
          <w:trHeight w:val="2157"/>
        </w:trPr>
        <w:tc>
          <w:tcPr>
            <w:tcW w:w="1150" w:type="dxa"/>
          </w:tcPr>
          <w:p w:rsidR="00983993" w:rsidRDefault="00983993">
            <w:pPr>
              <w:rPr>
                <w:b/>
                <w:bCs/>
              </w:rPr>
            </w:pPr>
            <w:r w:rsidRPr="0099268F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4.75pt;visibility:visible">
                  <v:imagedata r:id="rId5" o:title=""/>
                </v:shape>
              </w:pict>
            </w:r>
          </w:p>
          <w:p w:rsidR="00983993" w:rsidRDefault="00983993">
            <w:pPr>
              <w:jc w:val="center"/>
            </w:pPr>
          </w:p>
        </w:tc>
        <w:tc>
          <w:tcPr>
            <w:tcW w:w="9290" w:type="dxa"/>
          </w:tcPr>
          <w:p w:rsidR="00983993" w:rsidRPr="00F818A3" w:rsidRDefault="00983993">
            <w:pPr>
              <w:pStyle w:val="Heading2"/>
              <w:jc w:val="center"/>
              <w:rPr>
                <w:i/>
                <w:iCs/>
                <w:sz w:val="16"/>
                <w:szCs w:val="16"/>
              </w:rPr>
            </w:pPr>
            <w:r w:rsidRPr="00F818A3">
              <w:rPr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983993" w:rsidRPr="00F818A3" w:rsidRDefault="00983993">
            <w:pPr>
              <w:jc w:val="center"/>
              <w:rPr>
                <w:b/>
                <w:bCs/>
                <w:sz w:val="16"/>
                <w:szCs w:val="16"/>
              </w:rPr>
            </w:pPr>
            <w:r w:rsidRPr="00F818A3">
              <w:rPr>
                <w:b/>
                <w:bCs/>
                <w:sz w:val="16"/>
                <w:szCs w:val="16"/>
              </w:rPr>
              <w:t>“ G. B.  NOVELLI ”</w:t>
            </w:r>
          </w:p>
          <w:p w:rsidR="00983993" w:rsidRPr="00F818A3" w:rsidRDefault="00983993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- Liceo Linguistico</w:t>
            </w:r>
          </w:p>
          <w:p w:rsidR="00983993" w:rsidRPr="00F818A3" w:rsidRDefault="00983993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Liceo delle Scienze Umane opzione economico sociale</w:t>
            </w:r>
          </w:p>
          <w:p w:rsidR="00983993" w:rsidRPr="00F818A3" w:rsidRDefault="00983993">
            <w:pPr>
              <w:pStyle w:val="Heading4"/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983993" w:rsidRPr="00F818A3" w:rsidRDefault="00983993" w:rsidP="00A43133">
            <w:pPr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983993" w:rsidRPr="00F818A3" w:rsidRDefault="00983993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Via G.B. Novelli, N° 1  </w:t>
            </w:r>
            <w:r w:rsidRPr="00F818A3">
              <w:rPr>
                <w:i/>
                <w:iCs/>
                <w:sz w:val="16"/>
                <w:szCs w:val="16"/>
              </w:rPr>
              <w:t xml:space="preserve">  </w:t>
            </w:r>
            <w:r w:rsidRPr="00F818A3">
              <w:rPr>
                <w:sz w:val="16"/>
                <w:szCs w:val="16"/>
              </w:rPr>
              <w:t xml:space="preserve">81025 </w:t>
            </w:r>
            <w:r w:rsidRPr="00F818A3">
              <w:rPr>
                <w:b/>
                <w:bCs/>
                <w:sz w:val="16"/>
                <w:szCs w:val="16"/>
              </w:rPr>
              <w:t>MARCIANISE</w:t>
            </w:r>
            <w:r w:rsidRPr="00F818A3">
              <w:rPr>
                <w:sz w:val="16"/>
                <w:szCs w:val="16"/>
              </w:rPr>
              <w:t xml:space="preserve"> (CE</w:t>
            </w:r>
            <w:r w:rsidRPr="00F818A3">
              <w:rPr>
                <w:b/>
                <w:bCs/>
                <w:sz w:val="16"/>
                <w:szCs w:val="16"/>
              </w:rPr>
              <w:t>)</w:t>
            </w:r>
          </w:p>
          <w:p w:rsidR="00983993" w:rsidRPr="00F818A3" w:rsidRDefault="00983993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Codice Fiscale : 80102490614 </w:t>
            </w:r>
            <w:r w:rsidRPr="00F818A3">
              <w:rPr>
                <w:b/>
                <w:bCs/>
                <w:sz w:val="16"/>
                <w:szCs w:val="16"/>
              </w:rPr>
              <w:t>–</w:t>
            </w:r>
            <w:r w:rsidRPr="00F818A3">
              <w:rPr>
                <w:sz w:val="16"/>
                <w:szCs w:val="16"/>
              </w:rPr>
              <w:t xml:space="preserve"> Distretto Scolastico  n° 14</w:t>
            </w:r>
          </w:p>
          <w:p w:rsidR="00983993" w:rsidRPr="00F818A3" w:rsidRDefault="00983993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983993" w:rsidRPr="00F818A3" w:rsidRDefault="00983993">
            <w:pPr>
              <w:jc w:val="center"/>
              <w:rPr>
                <w:sz w:val="16"/>
                <w:szCs w:val="16"/>
              </w:rPr>
            </w:pPr>
            <w:r w:rsidRPr="00F818A3">
              <w:rPr>
                <w:sz w:val="16"/>
                <w:szCs w:val="16"/>
              </w:rPr>
              <w:t>Tel Dirigente Scolastico : 0823/511863</w:t>
            </w:r>
          </w:p>
          <w:p w:rsidR="00983993" w:rsidRPr="00F818A3" w:rsidRDefault="00983993">
            <w:pPr>
              <w:pStyle w:val="Header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818A3">
                <w:rPr>
                  <w:rStyle w:val="Hyperlink"/>
                  <w:sz w:val="16"/>
                  <w:szCs w:val="16"/>
                </w:rPr>
                <w:t>ceis01100n@istruzione.it</w:t>
              </w:r>
            </w:hyperlink>
            <w:r w:rsidRPr="00F818A3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818A3">
                <w:rPr>
                  <w:rStyle w:val="Hyperlink"/>
                  <w:sz w:val="16"/>
                  <w:szCs w:val="16"/>
                </w:rPr>
                <w:t>ceis01100n@pec.istruzione.it</w:t>
              </w:r>
            </w:hyperlink>
          </w:p>
          <w:p w:rsidR="00983993" w:rsidRPr="00F818A3" w:rsidRDefault="00983993">
            <w:pPr>
              <w:pStyle w:val="Header"/>
              <w:jc w:val="center"/>
              <w:rPr>
                <w:sz w:val="16"/>
                <w:szCs w:val="16"/>
              </w:rPr>
            </w:pPr>
            <w:r w:rsidRPr="00F818A3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F818A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F818A3">
                <w:rPr>
                  <w:rStyle w:val="Hyperlink"/>
                  <w:sz w:val="16"/>
                  <w:szCs w:val="16"/>
                  <w:lang w:val="en-US"/>
                </w:rPr>
                <w:t>www.istitutonovelli.it</w:t>
              </w:r>
            </w:hyperlink>
          </w:p>
          <w:p w:rsidR="00983993" w:rsidRDefault="00983993" w:rsidP="00CF0274">
            <w:pPr>
              <w:ind w:right="566"/>
              <w:rPr>
                <w:lang w:val="en-US"/>
              </w:rPr>
            </w:pPr>
          </w:p>
          <w:p w:rsidR="00983993" w:rsidRDefault="00983993" w:rsidP="00CF0274">
            <w:pPr>
              <w:ind w:right="566"/>
              <w:rPr>
                <w:lang w:val="en-US"/>
              </w:rPr>
            </w:pPr>
          </w:p>
        </w:tc>
        <w:tc>
          <w:tcPr>
            <w:tcW w:w="970" w:type="dxa"/>
          </w:tcPr>
          <w:p w:rsidR="00983993" w:rsidRDefault="00983993">
            <w:pPr>
              <w:rPr>
                <w:b/>
                <w:bCs/>
              </w:rPr>
            </w:pPr>
            <w:r w:rsidRPr="0099268F">
              <w:rPr>
                <w:noProof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983993" w:rsidRDefault="00983993">
            <w:pPr>
              <w:jc w:val="center"/>
            </w:pPr>
          </w:p>
        </w:tc>
      </w:tr>
    </w:tbl>
    <w:p w:rsidR="00983993" w:rsidRDefault="00983993" w:rsidP="00013EF1">
      <w:pPr>
        <w:jc w:val="both"/>
      </w:pPr>
    </w:p>
    <w:p w:rsidR="00983993" w:rsidRDefault="00983993" w:rsidP="00530893">
      <w:pPr>
        <w:jc w:val="both"/>
        <w:rPr>
          <w:b/>
          <w:bCs/>
        </w:rPr>
      </w:pPr>
      <w:r>
        <w:t>Prot. n.</w:t>
      </w:r>
      <w:r>
        <w:tab/>
        <w:t xml:space="preserve">                                                                     </w:t>
      </w:r>
      <w:r w:rsidRPr="00B15B7B">
        <w:rPr>
          <w:b/>
          <w:bCs/>
        </w:rPr>
        <w:t xml:space="preserve">AI DOCENTI </w:t>
      </w:r>
      <w:r>
        <w:rPr>
          <w:b/>
          <w:bCs/>
        </w:rPr>
        <w:t xml:space="preserve">DELLA </w:t>
      </w:r>
      <w:r w:rsidRPr="00B15B7B">
        <w:rPr>
          <w:b/>
          <w:bCs/>
        </w:rPr>
        <w:t xml:space="preserve"> CLASSE</w:t>
      </w:r>
      <w:r>
        <w:rPr>
          <w:b/>
          <w:bCs/>
        </w:rPr>
        <w:t xml:space="preserve"> I sez. C </w:t>
      </w:r>
    </w:p>
    <w:p w:rsidR="00983993" w:rsidRDefault="00983993" w:rsidP="00530893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Indirizzo Servizi per l’Enogastronomia e l’Ospitalità Alberghiera</w:t>
      </w:r>
    </w:p>
    <w:p w:rsidR="00983993" w:rsidRDefault="00983993" w:rsidP="00013EF1">
      <w:pPr>
        <w:jc w:val="both"/>
      </w:pPr>
      <w:r>
        <w:tab/>
      </w:r>
      <w:r>
        <w:tab/>
        <w:t xml:space="preserve">                                                                           DELL’ISISS “G. B. NOVELLI”</w:t>
      </w:r>
    </w:p>
    <w:p w:rsidR="00983993" w:rsidRDefault="00983993" w:rsidP="00013EF1">
      <w:pPr>
        <w:jc w:val="both"/>
      </w:pPr>
      <w:r>
        <w:t xml:space="preserve">                                                                                 ALLA DSGA</w:t>
      </w:r>
    </w:p>
    <w:p w:rsidR="00983993" w:rsidRDefault="00983993" w:rsidP="00013EF1">
      <w:pPr>
        <w:jc w:val="both"/>
      </w:pPr>
    </w:p>
    <w:p w:rsidR="00983993" w:rsidRDefault="00983993" w:rsidP="0000050B">
      <w:pPr>
        <w:jc w:val="right"/>
      </w:pPr>
    </w:p>
    <w:p w:rsidR="00983993" w:rsidRPr="0000050B" w:rsidRDefault="00983993" w:rsidP="0000050B">
      <w:pPr>
        <w:jc w:val="right"/>
      </w:pPr>
    </w:p>
    <w:p w:rsidR="00983993" w:rsidRDefault="00983993" w:rsidP="0000050B">
      <w:pPr>
        <w:jc w:val="right"/>
      </w:pPr>
    </w:p>
    <w:p w:rsidR="00983993" w:rsidRDefault="00983993" w:rsidP="00C47E03">
      <w:pPr>
        <w:jc w:val="center"/>
      </w:pPr>
      <w:r>
        <w:t>COMUNICAZIONE N. 28</w:t>
      </w:r>
    </w:p>
    <w:p w:rsidR="00983993" w:rsidRPr="0000050B" w:rsidRDefault="00983993" w:rsidP="0000050B">
      <w:pPr>
        <w:jc w:val="center"/>
      </w:pPr>
    </w:p>
    <w:p w:rsidR="00983993" w:rsidRDefault="00983993" w:rsidP="00A57B1A"/>
    <w:p w:rsidR="00983993" w:rsidRPr="003808A6" w:rsidRDefault="00983993" w:rsidP="00A57B1A"/>
    <w:p w:rsidR="00983993" w:rsidRDefault="00983993" w:rsidP="007946A7">
      <w:pPr>
        <w:jc w:val="both"/>
        <w:rPr>
          <w:b/>
          <w:bCs/>
        </w:rPr>
      </w:pPr>
      <w:r w:rsidRPr="003808A6">
        <w:rPr>
          <w:b/>
          <w:bCs/>
        </w:rPr>
        <w:t xml:space="preserve">Oggetto: </w:t>
      </w:r>
      <w:r>
        <w:rPr>
          <w:b/>
          <w:bCs/>
        </w:rPr>
        <w:t xml:space="preserve">Convocazione consiglio straordinario classe I  sez. C  indirizzo Servizi per </w:t>
      </w:r>
    </w:p>
    <w:p w:rsidR="00983993" w:rsidRDefault="00983993" w:rsidP="007946A7">
      <w:pPr>
        <w:jc w:val="both"/>
        <w:rPr>
          <w:b/>
          <w:bCs/>
        </w:rPr>
      </w:pPr>
      <w:r>
        <w:rPr>
          <w:b/>
          <w:bCs/>
        </w:rPr>
        <w:t xml:space="preserve">                 l’Enogastronomia e l’Ospitalità Alberghiera</w:t>
      </w:r>
    </w:p>
    <w:p w:rsidR="00983993" w:rsidRDefault="00983993" w:rsidP="007946A7">
      <w:pPr>
        <w:jc w:val="both"/>
        <w:rPr>
          <w:b/>
          <w:bCs/>
        </w:rPr>
      </w:pPr>
    </w:p>
    <w:p w:rsidR="00983993" w:rsidRDefault="00983993" w:rsidP="0000050B">
      <w:pPr>
        <w:spacing w:line="360" w:lineRule="auto"/>
        <w:jc w:val="both"/>
        <w:rPr>
          <w:b/>
          <w:bCs/>
        </w:rPr>
      </w:pPr>
    </w:p>
    <w:p w:rsidR="00983993" w:rsidRPr="00834DB7" w:rsidRDefault="00983993" w:rsidP="00263C65">
      <w:pPr>
        <w:spacing w:line="360" w:lineRule="auto"/>
        <w:jc w:val="both"/>
      </w:pPr>
      <w:r>
        <w:t>Si comunica ai docenti in intestazione che è convocato il Consiglio straordinario</w:t>
      </w:r>
      <w:r w:rsidRPr="00834DB7">
        <w:rPr>
          <w:b/>
          <w:bCs/>
        </w:rPr>
        <w:t xml:space="preserve"> </w:t>
      </w:r>
      <w:r w:rsidRPr="00834DB7">
        <w:t xml:space="preserve">della </w:t>
      </w:r>
      <w:r>
        <w:t>classe I  sez. C</w:t>
      </w:r>
      <w:r w:rsidRPr="00834DB7">
        <w:t xml:space="preserve"> indirizzo Servizi per </w:t>
      </w:r>
      <w:r>
        <w:t xml:space="preserve"> </w:t>
      </w:r>
      <w:r w:rsidRPr="00834DB7">
        <w:t>l’Enogastronomia e l’Ospitalità Alberghiera, all</w:t>
      </w:r>
      <w:r>
        <w:t>argato alla componente genitori</w:t>
      </w:r>
      <w:r w:rsidRPr="00834DB7">
        <w:t xml:space="preserve">, per il giorno </w:t>
      </w:r>
      <w:r w:rsidRPr="00834DB7">
        <w:rPr>
          <w:b/>
          <w:bCs/>
        </w:rPr>
        <w:t>martedì 7 ottobre 2014 alle ore 17,00</w:t>
      </w:r>
      <w:r w:rsidRPr="00834DB7">
        <w:t xml:space="preserve">, </w:t>
      </w:r>
      <w:r>
        <w:t>per la discussione delle serie problematiche di carattere disciplinare che a tutt’oggi continuano a registrarsi all’interno della classe a causa delle scorrettezze comportamentali di  parte degli allievi, situazione  che comincia seriamente ad inficiare e a compromettere il regolare e proficuo svolgimento delle lezioni.</w:t>
      </w:r>
    </w:p>
    <w:p w:rsidR="00983993" w:rsidRPr="00E515B1" w:rsidRDefault="00983993" w:rsidP="0000050B">
      <w:pPr>
        <w:spacing w:line="360" w:lineRule="auto"/>
        <w:jc w:val="both"/>
      </w:pPr>
    </w:p>
    <w:p w:rsidR="00983993" w:rsidRPr="003808A6" w:rsidRDefault="00983993" w:rsidP="0000050B">
      <w:pPr>
        <w:spacing w:line="360" w:lineRule="auto"/>
        <w:jc w:val="both"/>
      </w:pPr>
    </w:p>
    <w:p w:rsidR="00983993" w:rsidRPr="003808A6" w:rsidRDefault="00983993" w:rsidP="00A57B1A">
      <w:r w:rsidRPr="003808A6">
        <w:t xml:space="preserve">    </w:t>
      </w:r>
      <w:r>
        <w:t xml:space="preserve">                                                                                                        </w:t>
      </w:r>
      <w:r w:rsidRPr="003808A6">
        <w:t>IL DIRIGENTE SCOLASTICO</w:t>
      </w:r>
    </w:p>
    <w:p w:rsidR="00983993" w:rsidRPr="003808A6" w:rsidRDefault="00983993" w:rsidP="00A57B1A">
      <w:r w:rsidRPr="003808A6">
        <w:t xml:space="preserve">                                                                                                   </w:t>
      </w:r>
      <w:r>
        <w:t xml:space="preserve">           </w:t>
      </w:r>
      <w:r w:rsidRPr="003808A6">
        <w:t xml:space="preserve">  Prof.ssa Emma Marchitto </w:t>
      </w:r>
    </w:p>
    <w:p w:rsidR="00983993" w:rsidRDefault="00983993" w:rsidP="00A57B1A"/>
    <w:p w:rsidR="00983993" w:rsidRPr="00CF0274" w:rsidRDefault="00983993" w:rsidP="00CF0274">
      <w:pPr>
        <w:jc w:val="both"/>
        <w:rPr>
          <w:b/>
          <w:bCs/>
        </w:rPr>
      </w:pPr>
      <w:r>
        <w:t xml:space="preserve">             </w:t>
      </w:r>
    </w:p>
    <w:sectPr w:rsidR="00983993" w:rsidRPr="00CF0274" w:rsidSect="00CF027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14BE7169"/>
    <w:multiLevelType w:val="hybridMultilevel"/>
    <w:tmpl w:val="5D9A504C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14031A"/>
    <w:multiLevelType w:val="hybridMultilevel"/>
    <w:tmpl w:val="40AA4750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AB1036"/>
    <w:multiLevelType w:val="hybridMultilevel"/>
    <w:tmpl w:val="F01620D2"/>
    <w:lvl w:ilvl="0" w:tplc="211C7AC8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7F5AC4"/>
    <w:multiLevelType w:val="hybridMultilevel"/>
    <w:tmpl w:val="A9C804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7">
    <w:nsid w:val="663F4E15"/>
    <w:multiLevelType w:val="hybridMultilevel"/>
    <w:tmpl w:val="807A62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633E84"/>
    <w:multiLevelType w:val="hybridMultilevel"/>
    <w:tmpl w:val="105CE1A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6B4A36"/>
    <w:multiLevelType w:val="hybridMultilevel"/>
    <w:tmpl w:val="235E49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7"/>
  </w:num>
  <w:num w:numId="5">
    <w:abstractNumId w:val="5"/>
  </w:num>
  <w:num w:numId="6">
    <w:abstractNumId w:val="8"/>
  </w:num>
  <w:num w:numId="7">
    <w:abstractNumId w:val="4"/>
  </w:num>
  <w:num w:numId="8">
    <w:abstractNumId w:val="2"/>
  </w:num>
  <w:num w:numId="9">
    <w:abstractNumId w:val="3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13EF1"/>
    <w:rsid w:val="0000050B"/>
    <w:rsid w:val="00013EF1"/>
    <w:rsid w:val="000C0FCF"/>
    <w:rsid w:val="001557A5"/>
    <w:rsid w:val="00196CD0"/>
    <w:rsid w:val="001A7208"/>
    <w:rsid w:val="00221786"/>
    <w:rsid w:val="00224DEC"/>
    <w:rsid w:val="002345C6"/>
    <w:rsid w:val="00234AF7"/>
    <w:rsid w:val="00263C65"/>
    <w:rsid w:val="00270D72"/>
    <w:rsid w:val="00283CAE"/>
    <w:rsid w:val="002B34E4"/>
    <w:rsid w:val="003159A8"/>
    <w:rsid w:val="00327A51"/>
    <w:rsid w:val="0033546F"/>
    <w:rsid w:val="003501B0"/>
    <w:rsid w:val="00372676"/>
    <w:rsid w:val="00374987"/>
    <w:rsid w:val="003808A6"/>
    <w:rsid w:val="003B2168"/>
    <w:rsid w:val="003C4CE3"/>
    <w:rsid w:val="003E5B28"/>
    <w:rsid w:val="00401167"/>
    <w:rsid w:val="0042541B"/>
    <w:rsid w:val="00425B82"/>
    <w:rsid w:val="00437A2D"/>
    <w:rsid w:val="004A047E"/>
    <w:rsid w:val="004B5BEA"/>
    <w:rsid w:val="004C02ED"/>
    <w:rsid w:val="00530893"/>
    <w:rsid w:val="0057117C"/>
    <w:rsid w:val="005C0F44"/>
    <w:rsid w:val="00633545"/>
    <w:rsid w:val="00694D0F"/>
    <w:rsid w:val="006A10DF"/>
    <w:rsid w:val="00702A6C"/>
    <w:rsid w:val="007946A7"/>
    <w:rsid w:val="007A36BA"/>
    <w:rsid w:val="007A3C96"/>
    <w:rsid w:val="007A5DBB"/>
    <w:rsid w:val="007B38A4"/>
    <w:rsid w:val="007C6BD9"/>
    <w:rsid w:val="00805A23"/>
    <w:rsid w:val="00834DB7"/>
    <w:rsid w:val="008568EB"/>
    <w:rsid w:val="008643B2"/>
    <w:rsid w:val="0088613C"/>
    <w:rsid w:val="008D27DF"/>
    <w:rsid w:val="008E1439"/>
    <w:rsid w:val="0093686A"/>
    <w:rsid w:val="00980C1E"/>
    <w:rsid w:val="00983993"/>
    <w:rsid w:val="0099268F"/>
    <w:rsid w:val="009C3B26"/>
    <w:rsid w:val="00A01DE8"/>
    <w:rsid w:val="00A43133"/>
    <w:rsid w:val="00A57B1A"/>
    <w:rsid w:val="00A805E7"/>
    <w:rsid w:val="00AA20FA"/>
    <w:rsid w:val="00AC6C5B"/>
    <w:rsid w:val="00AE12C0"/>
    <w:rsid w:val="00AF4469"/>
    <w:rsid w:val="00B15B7B"/>
    <w:rsid w:val="00B8152F"/>
    <w:rsid w:val="00B8172F"/>
    <w:rsid w:val="00C10F71"/>
    <w:rsid w:val="00C367B6"/>
    <w:rsid w:val="00C47E03"/>
    <w:rsid w:val="00C54A63"/>
    <w:rsid w:val="00C56D3E"/>
    <w:rsid w:val="00C64428"/>
    <w:rsid w:val="00C75B8F"/>
    <w:rsid w:val="00CB17D4"/>
    <w:rsid w:val="00CF0274"/>
    <w:rsid w:val="00CF7F31"/>
    <w:rsid w:val="00D17E86"/>
    <w:rsid w:val="00D41B12"/>
    <w:rsid w:val="00D72D84"/>
    <w:rsid w:val="00D84134"/>
    <w:rsid w:val="00DA3EFD"/>
    <w:rsid w:val="00DB1419"/>
    <w:rsid w:val="00DC2F61"/>
    <w:rsid w:val="00DF0AE8"/>
    <w:rsid w:val="00E2545C"/>
    <w:rsid w:val="00E25BF6"/>
    <w:rsid w:val="00E515B1"/>
    <w:rsid w:val="00E87D61"/>
    <w:rsid w:val="00E95DF6"/>
    <w:rsid w:val="00EF2FA4"/>
    <w:rsid w:val="00F067BC"/>
    <w:rsid w:val="00F32829"/>
    <w:rsid w:val="00F34E0A"/>
    <w:rsid w:val="00F60860"/>
    <w:rsid w:val="00F81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EF1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13EF1"/>
    <w:pPr>
      <w:keepNext/>
      <w:outlineLvl w:val="1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rsid w:val="00013EF1"/>
    <w:pPr>
      <w:keepNext/>
      <w:ind w:right="566"/>
      <w:outlineLvl w:val="3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13EF1"/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13EF1"/>
    <w:rPr>
      <w:rFonts w:ascii="Times New Roman" w:hAnsi="Times New Roman" w:cs="Times New Roman"/>
      <w:sz w:val="20"/>
      <w:szCs w:val="20"/>
      <w:lang w:eastAsia="it-IT"/>
    </w:rPr>
  </w:style>
  <w:style w:type="character" w:styleId="Hyperlink">
    <w:name w:val="Hyperlink"/>
    <w:basedOn w:val="DefaultParagraphFont"/>
    <w:uiPriority w:val="99"/>
    <w:semiHidden/>
    <w:rsid w:val="00013EF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13EF1"/>
    <w:rPr>
      <w:rFonts w:ascii="Calibri" w:eastAsia="Times New Roman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rsid w:val="00013E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13EF1"/>
    <w:rPr>
      <w:rFonts w:ascii="Tahoma" w:hAnsi="Tahoma" w:cs="Tahoma"/>
      <w:sz w:val="16"/>
      <w:szCs w:val="16"/>
      <w:lang w:eastAsia="it-IT"/>
    </w:rPr>
  </w:style>
  <w:style w:type="paragraph" w:styleId="ListParagraph">
    <w:name w:val="List Paragraph"/>
    <w:basedOn w:val="Normal"/>
    <w:uiPriority w:val="99"/>
    <w:qFormat/>
    <w:rsid w:val="00AF4469"/>
    <w:pPr>
      <w:autoSpaceDE w:val="0"/>
      <w:autoSpaceDN w:val="0"/>
      <w:adjustRightInd w:val="0"/>
      <w:ind w:left="720"/>
      <w:jc w:val="both"/>
    </w:pPr>
    <w:rPr>
      <w:rFonts w:hAnsi="Calibri"/>
      <w:sz w:val="20"/>
      <w:szCs w:val="20"/>
    </w:rPr>
  </w:style>
  <w:style w:type="paragraph" w:customStyle="1" w:styleId="Default">
    <w:name w:val="Default"/>
    <w:uiPriority w:val="99"/>
    <w:rsid w:val="00C64428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99"/>
    <w:rsid w:val="00694D0F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oelenco1">
    <w:name w:val="Paragrafo elenco1"/>
    <w:basedOn w:val="Normal"/>
    <w:uiPriority w:val="99"/>
    <w:rsid w:val="00CF0274"/>
    <w:pPr>
      <w:ind w:left="720"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542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2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353</Words>
  <Characters>2014</Characters>
  <Application>Microsoft Office Outlook</Application>
  <DocSecurity>0</DocSecurity>
  <Lines>0</Lines>
  <Paragraphs>0</Paragraphs>
  <ScaleCrop>false</ScaleCrop>
  <Company>Olidata S.p.A.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LabPC3</dc:creator>
  <cp:keywords/>
  <dc:description/>
  <cp:lastModifiedBy>Privato</cp:lastModifiedBy>
  <cp:revision>2</cp:revision>
  <cp:lastPrinted>2014-10-02T11:30:00Z</cp:lastPrinted>
  <dcterms:created xsi:type="dcterms:W3CDTF">2014-10-04T08:32:00Z</dcterms:created>
  <dcterms:modified xsi:type="dcterms:W3CDTF">2014-10-04T08:32:00Z</dcterms:modified>
</cp:coreProperties>
</file>