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17C" w:rsidRDefault="0031117C" w:rsidP="00306695"/>
    <w:p w:rsidR="0031117C" w:rsidRDefault="0031117C" w:rsidP="00306695">
      <w:pPr>
        <w:rPr>
          <w:b/>
          <w:bCs/>
        </w:rPr>
      </w:pPr>
      <w:r>
        <w:t xml:space="preserve">Prot. N.                                                                                                              </w:t>
      </w:r>
      <w:r>
        <w:rPr>
          <w:b/>
          <w:bCs/>
        </w:rPr>
        <w:t>AI DOCENTI</w:t>
      </w:r>
    </w:p>
    <w:p w:rsidR="0031117C" w:rsidRDefault="0031117C" w:rsidP="00306695">
      <w:pPr>
        <w:jc w:val="center"/>
      </w:pPr>
      <w:r>
        <w:rPr>
          <w:b/>
          <w:bCs/>
        </w:rPr>
        <w:t xml:space="preserve">                                                                                                  DELL’ISISS “G. B. NOVELLI”</w:t>
      </w:r>
    </w:p>
    <w:p w:rsidR="0031117C" w:rsidRDefault="0031117C" w:rsidP="00306695">
      <w:pPr>
        <w:rPr>
          <w:b/>
          <w:bCs/>
        </w:rPr>
      </w:pPr>
      <w:r>
        <w:t xml:space="preserve">                                                                                                   </w:t>
      </w:r>
      <w:r>
        <w:rPr>
          <w:b/>
          <w:bCs/>
        </w:rPr>
        <w:t>SEDE CENTRALE E SUCCURSALE</w:t>
      </w:r>
    </w:p>
    <w:p w:rsidR="0031117C" w:rsidRDefault="0031117C" w:rsidP="00306695">
      <w:pPr>
        <w:rPr>
          <w:b/>
          <w:bCs/>
        </w:rPr>
      </w:pPr>
      <w:r>
        <w:rPr>
          <w:b/>
          <w:bCs/>
        </w:rPr>
        <w:t xml:space="preserve">  </w:t>
      </w:r>
    </w:p>
    <w:p w:rsidR="0031117C" w:rsidRDefault="0031117C" w:rsidP="00306695"/>
    <w:p w:rsidR="0031117C" w:rsidRDefault="0031117C" w:rsidP="00306695"/>
    <w:p w:rsidR="0031117C" w:rsidRDefault="0031117C" w:rsidP="00306695">
      <w:pPr>
        <w:jc w:val="center"/>
      </w:pPr>
      <w:r>
        <w:t>COMUNICAZIONE N.</w:t>
      </w:r>
    </w:p>
    <w:p w:rsidR="0031117C" w:rsidRDefault="0031117C" w:rsidP="00306695">
      <w:pPr>
        <w:jc w:val="center"/>
      </w:pPr>
    </w:p>
    <w:p w:rsidR="0031117C" w:rsidRDefault="0031117C" w:rsidP="00306695">
      <w:pPr>
        <w:jc w:val="center"/>
      </w:pPr>
    </w:p>
    <w:p w:rsidR="0031117C" w:rsidRDefault="0031117C" w:rsidP="00306695">
      <w:pPr>
        <w:jc w:val="center"/>
      </w:pPr>
    </w:p>
    <w:p w:rsidR="0031117C" w:rsidRDefault="0031117C" w:rsidP="00306695">
      <w:pPr>
        <w:rPr>
          <w:b/>
          <w:bCs/>
        </w:rPr>
      </w:pPr>
      <w:r>
        <w:rPr>
          <w:b/>
          <w:bCs/>
        </w:rPr>
        <w:t>OGGETTO: Assemblea sindacale del 07/11/2014 – Precisazione-</w:t>
      </w:r>
    </w:p>
    <w:p w:rsidR="0031117C" w:rsidRDefault="0031117C" w:rsidP="00306695"/>
    <w:p w:rsidR="0031117C" w:rsidRDefault="0031117C" w:rsidP="00306695"/>
    <w:p w:rsidR="0031117C" w:rsidRDefault="0031117C" w:rsidP="004108CC">
      <w:pPr>
        <w:jc w:val="both"/>
      </w:pPr>
      <w:r>
        <w:t xml:space="preserve">Vista la comunicazione n°58 prot.11654 del 5/11/2014 relativa all’assemblea sindacale che le organizzazioni sindacali FLC CGIL – CISL Scuola – UIL Scuola  hanno indetto  per tutti i lavoratori delle Istituzioni Scolastiche del distretto n.14 per il giorno </w:t>
      </w:r>
      <w:r>
        <w:rPr>
          <w:b/>
          <w:bCs/>
        </w:rPr>
        <w:t>venerdì 7</w:t>
      </w:r>
      <w:r w:rsidRPr="002E0FC0">
        <w:rPr>
          <w:b/>
          <w:bCs/>
        </w:rPr>
        <w:t xml:space="preserve"> </w:t>
      </w:r>
      <w:r>
        <w:rPr>
          <w:b/>
          <w:bCs/>
        </w:rPr>
        <w:t xml:space="preserve">novembre </w:t>
      </w:r>
      <w:r w:rsidRPr="002E0FC0">
        <w:rPr>
          <w:b/>
          <w:bCs/>
        </w:rPr>
        <w:t>201</w:t>
      </w:r>
      <w:r>
        <w:rPr>
          <w:b/>
          <w:bCs/>
        </w:rPr>
        <w:t>4</w:t>
      </w:r>
      <w:r>
        <w:t xml:space="preserve"> </w:t>
      </w:r>
      <w:r w:rsidRPr="002E0FC0">
        <w:rPr>
          <w:b/>
          <w:bCs/>
        </w:rPr>
        <w:t>dalle ore 8,30 alle ore 10,30</w:t>
      </w:r>
      <w:r>
        <w:t xml:space="preserve"> si precisa che detta assemblea sindacale si terrà all’ISA di Marcianise  presso i locali dell’ITIS “FERRARIS”  via Mattarella n°7.  </w:t>
      </w:r>
    </w:p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1151"/>
        <w:gridCol w:w="9294"/>
        <w:gridCol w:w="970"/>
      </w:tblGrid>
      <w:tr w:rsidR="0031117C">
        <w:trPr>
          <w:trHeight w:val="2259"/>
        </w:trPr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</w:tcPr>
          <w:p w:rsidR="0031117C" w:rsidRDefault="0031117C" w:rsidP="00BC70CD">
            <w:pPr>
              <w:jc w:val="both"/>
              <w:rPr>
                <w:b/>
                <w:bCs/>
                <w:sz w:val="26"/>
                <w:szCs w:val="26"/>
              </w:rPr>
            </w:pPr>
            <w:r w:rsidRPr="00C73BB7">
              <w:rPr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48pt;height:54.75pt;visibility:visible">
                  <v:imagedata r:id="rId5" o:title=""/>
                </v:shape>
              </w:pict>
            </w:r>
          </w:p>
          <w:p w:rsidR="0031117C" w:rsidRDefault="0031117C" w:rsidP="00BC70C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4" w:type="dxa"/>
            <w:tcBorders>
              <w:top w:val="single" w:sz="4" w:space="0" w:color="auto"/>
              <w:bottom w:val="single" w:sz="4" w:space="0" w:color="auto"/>
            </w:tcBorders>
          </w:tcPr>
          <w:p w:rsidR="0031117C" w:rsidRDefault="0031117C" w:rsidP="00BC70CD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ISISS “ G. B.  NOVELLI ”</w:t>
            </w:r>
          </w:p>
          <w:p w:rsidR="0031117C" w:rsidRDefault="0031117C" w:rsidP="00BC70CD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Liceo delle Scienze Umane - Liceo Linguistico</w:t>
            </w:r>
          </w:p>
          <w:p w:rsidR="0031117C" w:rsidRDefault="0031117C" w:rsidP="00BC70CD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Liceo delle Scienze Umane opzione economico sociale</w:t>
            </w:r>
          </w:p>
          <w:p w:rsidR="0031117C" w:rsidRDefault="0031117C" w:rsidP="00BC70CD">
            <w:pPr>
              <w:pStyle w:val="Heading4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Istituto Professionale Abbigliamento e Moda</w:t>
            </w:r>
          </w:p>
          <w:p w:rsidR="0031117C" w:rsidRDefault="0031117C" w:rsidP="00BC70CD">
            <w:pPr>
              <w:pStyle w:val="Heading4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Istituto Professionale per i Servizi Socio Sanitari</w:t>
            </w:r>
          </w:p>
          <w:p w:rsidR="0031117C" w:rsidRDefault="0031117C" w:rsidP="00BC70CD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Istituto Professionale Servizi per l’Enogastronomia e l’Ospitalità Alberghiera</w:t>
            </w:r>
          </w:p>
          <w:p w:rsidR="0031117C" w:rsidRDefault="0031117C" w:rsidP="00BC70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Segr. Tel :0823/511909 – Fax 0823511834   Vicedirigenza Tel :0823-580019</w:t>
            </w:r>
          </w:p>
          <w:p w:rsidR="0031117C" w:rsidRDefault="0031117C" w:rsidP="00BC70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 Dirigente Scolastico : 0823/511863</w:t>
            </w:r>
          </w:p>
          <w:p w:rsidR="0031117C" w:rsidRDefault="0031117C" w:rsidP="00BC70CD">
            <w:pPr>
              <w:pStyle w:val="Header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Sito Web 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hyperlink r:id="rId6" w:history="1">
              <w:r>
                <w:rPr>
                  <w:rStyle w:val="Hyperlink"/>
                  <w:sz w:val="18"/>
                  <w:szCs w:val="18"/>
                </w:rPr>
                <w:t>www.istitutonovelli.it</w:t>
              </w:r>
            </w:hyperlink>
          </w:p>
          <w:p w:rsidR="0031117C" w:rsidRDefault="0031117C" w:rsidP="00BC70CD">
            <w:pPr>
              <w:rPr>
                <w:sz w:val="26"/>
                <w:szCs w:val="26"/>
              </w:rPr>
            </w:pPr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</w:tcPr>
          <w:p w:rsidR="0031117C" w:rsidRDefault="0031117C" w:rsidP="00BC70CD">
            <w:pPr>
              <w:jc w:val="both"/>
              <w:rPr>
                <w:b/>
                <w:bCs/>
                <w:sz w:val="26"/>
                <w:szCs w:val="26"/>
              </w:rPr>
            </w:pPr>
            <w:r w:rsidRPr="00C73BB7">
              <w:rPr>
                <w:noProof/>
                <w:sz w:val="26"/>
                <w:szCs w:val="26"/>
              </w:rPr>
              <w:pict>
                <v:shape id="Immagine 2" o:spid="_x0000_i1026" type="#_x0000_t75" style="width:52.5pt;height:45pt;visibility:visible">
                  <v:imagedata r:id="rId7" o:title=""/>
                </v:shape>
              </w:pict>
            </w:r>
          </w:p>
          <w:p w:rsidR="0031117C" w:rsidRDefault="0031117C" w:rsidP="00BC70CD">
            <w:pPr>
              <w:jc w:val="both"/>
              <w:rPr>
                <w:sz w:val="26"/>
                <w:szCs w:val="26"/>
              </w:rPr>
            </w:pPr>
          </w:p>
        </w:tc>
      </w:tr>
    </w:tbl>
    <w:p w:rsidR="0031117C" w:rsidRDefault="0031117C" w:rsidP="004108CC"/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1151"/>
        <w:gridCol w:w="9294"/>
        <w:gridCol w:w="970"/>
      </w:tblGrid>
      <w:tr w:rsidR="0031117C">
        <w:trPr>
          <w:trHeight w:val="2259"/>
        </w:trPr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</w:tcPr>
          <w:p w:rsidR="0031117C" w:rsidRDefault="0031117C">
            <w:pPr>
              <w:jc w:val="both"/>
              <w:rPr>
                <w:b/>
                <w:bCs/>
                <w:sz w:val="26"/>
                <w:szCs w:val="26"/>
              </w:rPr>
            </w:pPr>
            <w:r w:rsidRPr="00C73BB7">
              <w:rPr>
                <w:noProof/>
                <w:sz w:val="26"/>
                <w:szCs w:val="26"/>
              </w:rPr>
              <w:pict>
                <v:shape id="_x0000_i1027" type="#_x0000_t75" style="width:48pt;height:54.75pt;visibility:visible">
                  <v:imagedata r:id="rId5" o:title=""/>
                </v:shape>
              </w:pict>
            </w:r>
          </w:p>
          <w:p w:rsidR="0031117C" w:rsidRDefault="0031117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4" w:type="dxa"/>
            <w:tcBorders>
              <w:top w:val="single" w:sz="4" w:space="0" w:color="auto"/>
              <w:bottom w:val="single" w:sz="4" w:space="0" w:color="auto"/>
            </w:tcBorders>
          </w:tcPr>
          <w:p w:rsidR="0031117C" w:rsidRDefault="0031117C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ISISS “ G. B.  NOVELLI ”</w:t>
            </w:r>
          </w:p>
          <w:p w:rsidR="0031117C" w:rsidRDefault="0031117C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Liceo delle Scienze Umane - Liceo Linguistico</w:t>
            </w:r>
          </w:p>
          <w:p w:rsidR="0031117C" w:rsidRDefault="0031117C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Liceo delle Scienze Umane opzione economico sociale</w:t>
            </w:r>
          </w:p>
          <w:p w:rsidR="0031117C" w:rsidRDefault="0031117C">
            <w:pPr>
              <w:pStyle w:val="Heading4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Istituto Professionale Abbigliamento e Moda</w:t>
            </w:r>
          </w:p>
          <w:p w:rsidR="0031117C" w:rsidRDefault="0031117C">
            <w:pPr>
              <w:pStyle w:val="Heading4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Istituto Professionale per i Servizi Socio Sanitari</w:t>
            </w:r>
          </w:p>
          <w:p w:rsidR="0031117C" w:rsidRDefault="0031117C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Istituto Professionale Servizi per l’Enogastronomia e l’Ospitalità Alberghiera</w:t>
            </w:r>
          </w:p>
          <w:p w:rsidR="0031117C" w:rsidRDefault="0031117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Segr. Tel :0823/511909 – Fax 0823511834   Vicedirigenza Tel :0823-580019</w:t>
            </w:r>
          </w:p>
          <w:p w:rsidR="0031117C" w:rsidRDefault="0031117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 Dirigente Scolastico : 0823/511863</w:t>
            </w:r>
          </w:p>
          <w:p w:rsidR="0031117C" w:rsidRDefault="0031117C">
            <w:pPr>
              <w:pStyle w:val="Header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Sito Web 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hyperlink r:id="rId8" w:history="1">
              <w:r>
                <w:rPr>
                  <w:rStyle w:val="Hyperlink"/>
                  <w:sz w:val="18"/>
                  <w:szCs w:val="18"/>
                </w:rPr>
                <w:t>www.istitutonovelli.it</w:t>
              </w:r>
            </w:hyperlink>
          </w:p>
          <w:p w:rsidR="0031117C" w:rsidRDefault="0031117C">
            <w:pPr>
              <w:rPr>
                <w:sz w:val="26"/>
                <w:szCs w:val="26"/>
              </w:rPr>
            </w:pPr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</w:tcPr>
          <w:p w:rsidR="0031117C" w:rsidRDefault="0031117C">
            <w:pPr>
              <w:jc w:val="both"/>
              <w:rPr>
                <w:b/>
                <w:bCs/>
                <w:sz w:val="26"/>
                <w:szCs w:val="26"/>
              </w:rPr>
            </w:pPr>
            <w:r w:rsidRPr="00C73BB7">
              <w:rPr>
                <w:noProof/>
                <w:sz w:val="26"/>
                <w:szCs w:val="26"/>
              </w:rPr>
              <w:pict>
                <v:shape id="_x0000_i1028" type="#_x0000_t75" style="width:52.5pt;height:45pt;visibility:visible">
                  <v:imagedata r:id="rId7" o:title=""/>
                </v:shape>
              </w:pict>
            </w:r>
          </w:p>
          <w:p w:rsidR="0031117C" w:rsidRDefault="0031117C">
            <w:pPr>
              <w:jc w:val="both"/>
              <w:rPr>
                <w:sz w:val="26"/>
                <w:szCs w:val="26"/>
              </w:rPr>
            </w:pPr>
          </w:p>
        </w:tc>
      </w:tr>
    </w:tbl>
    <w:p w:rsidR="0031117C" w:rsidRDefault="0031117C" w:rsidP="00306695">
      <w:r>
        <w:t>Marcianise, 06/11/2014                                                        IL DIRIGENTE SCOLASTICO</w:t>
      </w:r>
    </w:p>
    <w:p w:rsidR="0031117C" w:rsidRDefault="0031117C" w:rsidP="00306695">
      <w:r>
        <w:t xml:space="preserve">                                                                                                     Prof.ssa Emma Marchitto</w:t>
      </w:r>
    </w:p>
    <w:p w:rsidR="0031117C" w:rsidRDefault="0031117C"/>
    <w:sectPr w:rsidR="0031117C" w:rsidSect="009144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3065E"/>
    <w:multiLevelType w:val="hybridMultilevel"/>
    <w:tmpl w:val="D812E1E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06695"/>
    <w:rsid w:val="002E0FC0"/>
    <w:rsid w:val="00306695"/>
    <w:rsid w:val="0031117C"/>
    <w:rsid w:val="00375759"/>
    <w:rsid w:val="004108CC"/>
    <w:rsid w:val="0091446C"/>
    <w:rsid w:val="00B72AAA"/>
    <w:rsid w:val="00B94DE5"/>
    <w:rsid w:val="00BC70CD"/>
    <w:rsid w:val="00C73BB7"/>
    <w:rsid w:val="00CF41B4"/>
    <w:rsid w:val="00E37D94"/>
    <w:rsid w:val="00F774DC"/>
    <w:rsid w:val="00FB21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695"/>
    <w:rPr>
      <w:rFonts w:ascii="Times New Roman" w:eastAsia="Times New Roman" w:hAnsi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06695"/>
    <w:pPr>
      <w:keepNext/>
      <w:ind w:right="566"/>
      <w:outlineLvl w:val="3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306695"/>
    <w:rPr>
      <w:rFonts w:ascii="Times New Roman" w:hAnsi="Times New Roman" w:cs="Times New Roman"/>
      <w:sz w:val="20"/>
      <w:szCs w:val="20"/>
      <w:lang w:eastAsia="it-IT"/>
    </w:rPr>
  </w:style>
  <w:style w:type="character" w:styleId="Hyperlink">
    <w:name w:val="Hyperlink"/>
    <w:basedOn w:val="DefaultParagraphFont"/>
    <w:uiPriority w:val="99"/>
    <w:semiHidden/>
    <w:rsid w:val="0030669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rsid w:val="00306695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06695"/>
    <w:rPr>
      <w:rFonts w:ascii="Calibri" w:eastAsia="Times New Roman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rsid w:val="003066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06695"/>
    <w:rPr>
      <w:rFonts w:ascii="Tahoma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0355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stitutonovelli.it/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318</Words>
  <Characters>1818</Characters>
  <Application>Microsoft Office Outlook</Application>
  <DocSecurity>0</DocSecurity>
  <Lines>0</Lines>
  <Paragraphs>0</Paragraphs>
  <ScaleCrop>false</ScaleCrop>
  <Company>Olidata S.p.A.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Novelli</dc:creator>
  <cp:keywords/>
  <dc:description/>
  <cp:lastModifiedBy>Privato</cp:lastModifiedBy>
  <cp:revision>2</cp:revision>
  <cp:lastPrinted>2014-11-06T10:59:00Z</cp:lastPrinted>
  <dcterms:created xsi:type="dcterms:W3CDTF">2014-11-06T16:18:00Z</dcterms:created>
  <dcterms:modified xsi:type="dcterms:W3CDTF">2014-11-06T16:18:00Z</dcterms:modified>
</cp:coreProperties>
</file>