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B0" w:rsidRDefault="00B643B0" w:rsidP="00915B28">
      <w:pPr>
        <w:pStyle w:val="Heading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B643B0" w:rsidRDefault="00B643B0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B643B0" w:rsidRDefault="00B643B0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B643B0" w:rsidRDefault="00B643B0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B643B0" w:rsidRDefault="00B643B0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B643B0" w:rsidRDefault="00B643B0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B643B0" w:rsidRDefault="00B643B0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B643B0" w:rsidRDefault="00B643B0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B643B0" w:rsidRDefault="00B643B0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Segr. Tel :0823/511909 – Fax 0823511834   Vicedirigenza Tel :0823-580019  </w:t>
      </w:r>
    </w:p>
    <w:p w:rsidR="00B643B0" w:rsidRDefault="00B643B0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B643B0" w:rsidRDefault="00B643B0" w:rsidP="00915B28">
      <w:pPr>
        <w:pStyle w:val="Header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Hyperlink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Hyperlink"/>
            <w:sz w:val="16"/>
            <w:szCs w:val="16"/>
          </w:rPr>
          <w:t>ceis01100n@pec.istruzione.it</w:t>
        </w:r>
      </w:hyperlink>
    </w:p>
    <w:p w:rsidR="00B643B0" w:rsidRPr="00992488" w:rsidRDefault="00B643B0" w:rsidP="00915B28">
      <w:pPr>
        <w:pStyle w:val="Header"/>
        <w:jc w:val="center"/>
        <w:rPr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Hyperlink"/>
            <w:sz w:val="16"/>
            <w:szCs w:val="16"/>
            <w:lang w:val="en-US"/>
          </w:rPr>
          <w:t>www.istitutonovelli.it</w:t>
        </w:r>
      </w:hyperlink>
    </w:p>
    <w:p w:rsidR="00B643B0" w:rsidRDefault="00B643B0" w:rsidP="00915B28">
      <w:pPr>
        <w:rPr>
          <w:lang w:val="en-US"/>
        </w:rPr>
      </w:pPr>
    </w:p>
    <w:p w:rsidR="00B643B0" w:rsidRPr="00992488" w:rsidRDefault="00B643B0" w:rsidP="00915B28">
      <w:pPr>
        <w:rPr>
          <w:lang w:val="en-US"/>
        </w:rPr>
      </w:pPr>
    </w:p>
    <w:p w:rsidR="00B643B0" w:rsidRPr="00992488" w:rsidRDefault="00B643B0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B643B0" w:rsidRDefault="00B643B0" w:rsidP="00915B28">
      <w:pPr>
        <w:jc w:val="center"/>
        <w:rPr>
          <w:b/>
          <w:bCs/>
        </w:rPr>
      </w:pPr>
      <w:r w:rsidRPr="00DA2E21">
        <w:rPr>
          <w:b/>
          <w:bCs/>
          <w:lang w:val="en-US"/>
        </w:rPr>
        <w:t xml:space="preserve">                                                                                   </w:t>
      </w:r>
      <w:r>
        <w:rPr>
          <w:b/>
          <w:bCs/>
          <w:lang w:val="en-US"/>
        </w:rPr>
        <w:t xml:space="preserve">Ai docent </w:t>
      </w:r>
      <w:r>
        <w:rPr>
          <w:b/>
          <w:bCs/>
        </w:rPr>
        <w:t xml:space="preserve">delle classi                        </w:t>
      </w:r>
    </w:p>
    <w:p w:rsidR="00B643B0" w:rsidRDefault="00B643B0" w:rsidP="00915B28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3 AU – 4 AU – 5 AU – 4 BU – 5 AL</w:t>
      </w:r>
    </w:p>
    <w:p w:rsidR="00B643B0" w:rsidRDefault="00B643B0" w:rsidP="00507A40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</w:t>
      </w:r>
      <w:r w:rsidRPr="00915B28">
        <w:rPr>
          <w:b/>
          <w:bCs/>
        </w:rPr>
        <w:t>dell’I.S.I.S.S. “G. B. Novelli”</w:t>
      </w:r>
    </w:p>
    <w:p w:rsidR="00B643B0" w:rsidRPr="00915B28" w:rsidRDefault="00B643B0" w:rsidP="00915B28">
      <w:pPr>
        <w:rPr>
          <w:b/>
          <w:bCs/>
        </w:rPr>
      </w:pPr>
      <w:r w:rsidRPr="00915B28">
        <w:rPr>
          <w:b/>
          <w:bCs/>
        </w:rPr>
        <w:t xml:space="preserve">                                                                       </w:t>
      </w:r>
      <w:r>
        <w:rPr>
          <w:b/>
          <w:bCs/>
        </w:rPr>
        <w:t xml:space="preserve">                                 </w:t>
      </w:r>
      <w:r w:rsidRPr="00915B28">
        <w:rPr>
          <w:b/>
          <w:bCs/>
        </w:rPr>
        <w:t>Alla D.S.G.A.</w:t>
      </w:r>
    </w:p>
    <w:p w:rsidR="00B643B0" w:rsidRDefault="00B643B0" w:rsidP="00915B28">
      <w:pPr>
        <w:tabs>
          <w:tab w:val="left" w:pos="142"/>
        </w:tabs>
        <w:jc w:val="both"/>
        <w:rPr>
          <w:b/>
          <w:bCs/>
        </w:rPr>
      </w:pPr>
    </w:p>
    <w:p w:rsidR="00B643B0" w:rsidRPr="00915B28" w:rsidRDefault="00B643B0" w:rsidP="00915B28">
      <w:pPr>
        <w:tabs>
          <w:tab w:val="left" w:pos="142"/>
        </w:tabs>
        <w:jc w:val="both"/>
        <w:rPr>
          <w:b/>
          <w:bCs/>
        </w:rPr>
      </w:pPr>
    </w:p>
    <w:p w:rsidR="00B643B0" w:rsidRDefault="00B643B0" w:rsidP="00915B28">
      <w:pPr>
        <w:tabs>
          <w:tab w:val="left" w:pos="142"/>
        </w:tabs>
        <w:jc w:val="both"/>
      </w:pPr>
    </w:p>
    <w:p w:rsidR="00B643B0" w:rsidRDefault="00B643B0" w:rsidP="00915B28">
      <w:pPr>
        <w:tabs>
          <w:tab w:val="left" w:pos="142"/>
        </w:tabs>
        <w:jc w:val="center"/>
      </w:pPr>
      <w:r>
        <w:t>COMUNICAZIONE N.</w:t>
      </w:r>
    </w:p>
    <w:p w:rsidR="00B643B0" w:rsidRDefault="00B643B0" w:rsidP="00915B28">
      <w:pPr>
        <w:tabs>
          <w:tab w:val="left" w:pos="142"/>
        </w:tabs>
        <w:jc w:val="center"/>
      </w:pPr>
    </w:p>
    <w:p w:rsidR="00B643B0" w:rsidRDefault="00B643B0" w:rsidP="00915B28">
      <w:pPr>
        <w:tabs>
          <w:tab w:val="left" w:pos="142"/>
        </w:tabs>
        <w:jc w:val="both"/>
      </w:pPr>
    </w:p>
    <w:p w:rsidR="00B643B0" w:rsidRDefault="00B643B0" w:rsidP="003D74C1">
      <w:pPr>
        <w:tabs>
          <w:tab w:val="left" w:pos="142"/>
        </w:tabs>
        <w:jc w:val="both"/>
        <w:rPr>
          <w:b/>
          <w:bCs/>
        </w:rPr>
      </w:pPr>
      <w:r w:rsidRPr="00915B28">
        <w:rPr>
          <w:b/>
          <w:bCs/>
        </w:rPr>
        <w:t xml:space="preserve">Oggetto: </w:t>
      </w:r>
      <w:r>
        <w:rPr>
          <w:b/>
          <w:bCs/>
        </w:rPr>
        <w:t>Progetto “Leggere” a. s. 2014/2015  –  Avvio attività progettuali</w:t>
      </w:r>
    </w:p>
    <w:p w:rsidR="00B643B0" w:rsidRDefault="00B643B0" w:rsidP="003D74C1">
      <w:pPr>
        <w:tabs>
          <w:tab w:val="left" w:pos="142"/>
        </w:tabs>
        <w:jc w:val="both"/>
        <w:rPr>
          <w:b/>
          <w:bCs/>
        </w:rPr>
      </w:pPr>
    </w:p>
    <w:p w:rsidR="00B643B0" w:rsidRPr="00915B28" w:rsidRDefault="00B643B0" w:rsidP="00915B28">
      <w:pPr>
        <w:tabs>
          <w:tab w:val="left" w:pos="142"/>
        </w:tabs>
        <w:jc w:val="both"/>
        <w:rPr>
          <w:b/>
          <w:bCs/>
        </w:rPr>
      </w:pPr>
    </w:p>
    <w:p w:rsidR="00B643B0" w:rsidRDefault="00B643B0" w:rsidP="00507A40">
      <w:pPr>
        <w:tabs>
          <w:tab w:val="left" w:pos="142"/>
        </w:tabs>
        <w:spacing w:line="360" w:lineRule="auto"/>
        <w:jc w:val="both"/>
      </w:pPr>
      <w:r>
        <w:t xml:space="preserve">Si informano i docenti delle classi in intestazione i cui alunni sono iscritti al progetto “Leggere” </w:t>
      </w:r>
    </w:p>
    <w:p w:rsidR="00B643B0" w:rsidRDefault="00B643B0" w:rsidP="00507A40">
      <w:pPr>
        <w:tabs>
          <w:tab w:val="left" w:pos="142"/>
        </w:tabs>
        <w:spacing w:line="360" w:lineRule="auto"/>
        <w:jc w:val="both"/>
        <w:rPr>
          <w:b/>
          <w:bCs/>
        </w:rPr>
      </w:pPr>
      <w:r>
        <w:t xml:space="preserve">a. s. 2014/2015 che il giorno </w:t>
      </w:r>
      <w:r>
        <w:rPr>
          <w:b/>
          <w:bCs/>
        </w:rPr>
        <w:t xml:space="preserve">venerdì 19  dicembre 2014, </w:t>
      </w:r>
      <w:r w:rsidRPr="00507A40">
        <w:t>al termine della prog</w:t>
      </w:r>
      <w:r>
        <w:t>rammata celebrazione della SS. M</w:t>
      </w:r>
      <w:r w:rsidRPr="00507A40">
        <w:t>essa di Natale,</w:t>
      </w:r>
      <w:r>
        <w:rPr>
          <w:b/>
          <w:bCs/>
        </w:rPr>
        <w:t xml:space="preserve"> alle ore 11,30 avranno inizio le attività relative al progetto in oggetto.</w:t>
      </w:r>
    </w:p>
    <w:p w:rsidR="00B643B0" w:rsidRPr="00DA2E21" w:rsidRDefault="00B643B0" w:rsidP="00507A40">
      <w:pPr>
        <w:tabs>
          <w:tab w:val="left" w:pos="142"/>
        </w:tabs>
        <w:spacing w:line="360" w:lineRule="auto"/>
        <w:jc w:val="both"/>
      </w:pPr>
      <w:r w:rsidRPr="00DA2E21">
        <w:t>Referente dell’iniziativa progettuale è la prof.ssa Maria Fusco.</w:t>
      </w:r>
    </w:p>
    <w:p w:rsidR="00B643B0" w:rsidRPr="00DA2E21" w:rsidRDefault="00B643B0" w:rsidP="00915B28">
      <w:pPr>
        <w:ind w:left="720"/>
        <w:rPr>
          <w:sz w:val="28"/>
          <w:szCs w:val="28"/>
        </w:rPr>
      </w:pPr>
    </w:p>
    <w:p w:rsidR="00B643B0" w:rsidRDefault="00B643B0" w:rsidP="00915B28">
      <w:pPr>
        <w:ind w:left="720"/>
        <w:rPr>
          <w:sz w:val="28"/>
          <w:szCs w:val="28"/>
        </w:rPr>
      </w:pPr>
    </w:p>
    <w:p w:rsidR="00B643B0" w:rsidRDefault="00B643B0" w:rsidP="00915B28">
      <w:pPr>
        <w:ind w:left="720"/>
        <w:rPr>
          <w:sz w:val="28"/>
          <w:szCs w:val="28"/>
        </w:rPr>
      </w:pPr>
    </w:p>
    <w:p w:rsidR="00B643B0" w:rsidRDefault="00B643B0">
      <w:r>
        <w:t>Marcianise,  17/12/2014                                                              IL DIRIGENTE SCOLASTICO</w:t>
      </w:r>
    </w:p>
    <w:p w:rsidR="00B643B0" w:rsidRDefault="00B643B0">
      <w:r>
        <w:t xml:space="preserve">                                                                                                       Prof.ssa Emma Marchitto</w:t>
      </w:r>
    </w:p>
    <w:sectPr w:rsidR="00B643B0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5B28"/>
    <w:rsid w:val="000154CC"/>
    <w:rsid w:val="000A053F"/>
    <w:rsid w:val="000F5521"/>
    <w:rsid w:val="003D74C1"/>
    <w:rsid w:val="00507A40"/>
    <w:rsid w:val="00706D16"/>
    <w:rsid w:val="007608D4"/>
    <w:rsid w:val="007C7AD0"/>
    <w:rsid w:val="00915B28"/>
    <w:rsid w:val="0095780A"/>
    <w:rsid w:val="00992488"/>
    <w:rsid w:val="00B643B0"/>
    <w:rsid w:val="00B77435"/>
    <w:rsid w:val="00CF7B93"/>
    <w:rsid w:val="00D41B12"/>
    <w:rsid w:val="00D87F5F"/>
    <w:rsid w:val="00DA2E21"/>
    <w:rsid w:val="00DE5549"/>
    <w:rsid w:val="00E87D61"/>
    <w:rsid w:val="00EB4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B2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15B28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styleId="Hyperlink">
    <w:name w:val="Hyperlink"/>
    <w:basedOn w:val="DefaultParagraphFont"/>
    <w:uiPriority w:val="99"/>
    <w:semiHidden/>
    <w:rsid w:val="00915B28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15B28"/>
    <w:rPr>
      <w:rFonts w:ascii="Calibri" w:eastAsia="Times New Roman" w:hAnsi="Calibri" w:cs="Calibri"/>
    </w:rPr>
  </w:style>
  <w:style w:type="paragraph" w:styleId="ListParagraph">
    <w:name w:val="List Paragraph"/>
    <w:basedOn w:val="Normal"/>
    <w:uiPriority w:val="99"/>
    <w:qFormat/>
    <w:rsid w:val="00915B2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312</Words>
  <Characters>1780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LabPC3</dc:creator>
  <cp:keywords/>
  <dc:description/>
  <cp:lastModifiedBy>Privato</cp:lastModifiedBy>
  <cp:revision>2</cp:revision>
  <cp:lastPrinted>2014-12-17T18:39:00Z</cp:lastPrinted>
  <dcterms:created xsi:type="dcterms:W3CDTF">2014-12-18T11:31:00Z</dcterms:created>
  <dcterms:modified xsi:type="dcterms:W3CDTF">2014-12-18T11:31:00Z</dcterms:modified>
</cp:coreProperties>
</file>