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51" w:rsidRDefault="00C95551" w:rsidP="00915B28">
      <w:pPr>
        <w:pStyle w:val="Heading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C95551" w:rsidRDefault="00C95551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C95551" w:rsidRDefault="00C95551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C95551" w:rsidRDefault="00C95551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C95551" w:rsidRDefault="00C95551" w:rsidP="00915B28">
      <w:pPr>
        <w:pStyle w:val="Header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Hyperlink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Hyperlink"/>
            <w:sz w:val="16"/>
            <w:szCs w:val="16"/>
          </w:rPr>
          <w:t>ceis01100n@pec.istruzione.it</w:t>
        </w:r>
      </w:hyperlink>
    </w:p>
    <w:p w:rsidR="00C95551" w:rsidRPr="00992488" w:rsidRDefault="00C95551" w:rsidP="00915B28">
      <w:pPr>
        <w:pStyle w:val="Header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Hyperlink"/>
            <w:sz w:val="16"/>
            <w:szCs w:val="16"/>
            <w:lang w:val="en-US"/>
          </w:rPr>
          <w:t>www.istitutonovelli.it</w:t>
        </w:r>
      </w:hyperlink>
    </w:p>
    <w:p w:rsidR="00C95551" w:rsidRDefault="00C95551" w:rsidP="00915B28">
      <w:pPr>
        <w:rPr>
          <w:lang w:val="en-US"/>
        </w:rPr>
      </w:pPr>
    </w:p>
    <w:p w:rsidR="00C95551" w:rsidRPr="00992488" w:rsidRDefault="00C95551" w:rsidP="00915B28">
      <w:pPr>
        <w:rPr>
          <w:lang w:val="en-US"/>
        </w:rPr>
      </w:pPr>
    </w:p>
    <w:p w:rsidR="00C95551" w:rsidRPr="00992488" w:rsidRDefault="00C95551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C95551" w:rsidRDefault="00C95551" w:rsidP="00915B28">
      <w:pPr>
        <w:jc w:val="center"/>
        <w:rPr>
          <w:b/>
          <w:bCs/>
        </w:rPr>
      </w:pPr>
      <w:r w:rsidRPr="003D74C1">
        <w:rPr>
          <w:b/>
          <w:bCs/>
        </w:rPr>
        <w:t xml:space="preserve">                                                                          </w:t>
      </w:r>
      <w:r>
        <w:rPr>
          <w:b/>
          <w:bCs/>
        </w:rPr>
        <w:t xml:space="preserve">                                           </w:t>
      </w:r>
      <w:r w:rsidRPr="003D74C1">
        <w:rPr>
          <w:b/>
          <w:bCs/>
        </w:rPr>
        <w:t xml:space="preserve">   </w:t>
      </w:r>
      <w:r>
        <w:rPr>
          <w:b/>
          <w:bCs/>
        </w:rPr>
        <w:t>Ai docenti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Guerriero Maria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Sagnelli Alfonso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Corrado Franca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Magliulo Roberta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Colangelo Rossetta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Di Fruscia Maria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Caliendo Antonella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D’Onofrio Anna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Fraschini Gerardo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Agli Assistenti Tecnici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Celestino Carolina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De Cristofaro Giuseppina</w:t>
      </w:r>
    </w:p>
    <w:p w:rsidR="00C95551" w:rsidRDefault="00C95551" w:rsidP="003D74C1">
      <w:pPr>
        <w:jc w:val="right"/>
        <w:rPr>
          <w:b/>
          <w:bCs/>
        </w:rPr>
      </w:pPr>
      <w:r>
        <w:rPr>
          <w:b/>
          <w:bCs/>
        </w:rPr>
        <w:t>Falace Mario</w:t>
      </w:r>
    </w:p>
    <w:p w:rsidR="00C95551" w:rsidRPr="00915B28" w:rsidRDefault="00C95551" w:rsidP="003D74C1">
      <w:pPr>
        <w:jc w:val="right"/>
        <w:rPr>
          <w:b/>
          <w:bCs/>
        </w:rPr>
      </w:pPr>
      <w:r>
        <w:rPr>
          <w:b/>
          <w:bCs/>
        </w:rPr>
        <w:t xml:space="preserve"> </w:t>
      </w:r>
      <w:r w:rsidRPr="00915B28">
        <w:rPr>
          <w:b/>
          <w:bCs/>
        </w:rPr>
        <w:t>dell’I.S.I.S.S. “G. B. Novelli”</w:t>
      </w:r>
    </w:p>
    <w:p w:rsidR="00C95551" w:rsidRPr="00915B28" w:rsidRDefault="00C95551" w:rsidP="00915B28">
      <w:pPr>
        <w:jc w:val="center"/>
        <w:rPr>
          <w:b/>
          <w:bCs/>
        </w:rPr>
      </w:pPr>
      <w:r w:rsidRPr="00915B28">
        <w:rPr>
          <w:b/>
          <w:bCs/>
        </w:rPr>
        <w:t xml:space="preserve">                                                                              </w:t>
      </w:r>
    </w:p>
    <w:p w:rsidR="00C95551" w:rsidRPr="00915B28" w:rsidRDefault="00C95551" w:rsidP="00915B28">
      <w:pPr>
        <w:rPr>
          <w:b/>
          <w:bCs/>
        </w:rPr>
      </w:pPr>
      <w:r w:rsidRPr="00915B28">
        <w:rPr>
          <w:b/>
          <w:bCs/>
        </w:rPr>
        <w:t xml:space="preserve">                                                                       </w:t>
      </w:r>
      <w:r>
        <w:rPr>
          <w:b/>
          <w:bCs/>
        </w:rPr>
        <w:t xml:space="preserve">                                           </w:t>
      </w:r>
      <w:r w:rsidRPr="00915B28">
        <w:rPr>
          <w:b/>
          <w:bCs/>
        </w:rPr>
        <w:t>Alla D.S.G.A.</w:t>
      </w:r>
    </w:p>
    <w:p w:rsidR="00C95551" w:rsidRDefault="00C95551" w:rsidP="00915B28">
      <w:pPr>
        <w:tabs>
          <w:tab w:val="left" w:pos="142"/>
        </w:tabs>
        <w:jc w:val="both"/>
        <w:rPr>
          <w:b/>
          <w:bCs/>
        </w:rPr>
      </w:pPr>
    </w:p>
    <w:p w:rsidR="00C95551" w:rsidRPr="00915B28" w:rsidRDefault="00C95551" w:rsidP="00915B28">
      <w:pPr>
        <w:tabs>
          <w:tab w:val="left" w:pos="142"/>
        </w:tabs>
        <w:jc w:val="both"/>
        <w:rPr>
          <w:b/>
          <w:bCs/>
        </w:rPr>
      </w:pPr>
    </w:p>
    <w:p w:rsidR="00C95551" w:rsidRDefault="00C95551" w:rsidP="00915B28">
      <w:pPr>
        <w:tabs>
          <w:tab w:val="left" w:pos="142"/>
        </w:tabs>
        <w:jc w:val="both"/>
      </w:pPr>
    </w:p>
    <w:p w:rsidR="00C95551" w:rsidRDefault="00C95551" w:rsidP="00915B28">
      <w:pPr>
        <w:tabs>
          <w:tab w:val="left" w:pos="142"/>
        </w:tabs>
        <w:jc w:val="center"/>
      </w:pPr>
      <w:r>
        <w:t>COMUNICAZIONE N.</w:t>
      </w:r>
    </w:p>
    <w:p w:rsidR="00C95551" w:rsidRDefault="00C95551" w:rsidP="00915B28">
      <w:pPr>
        <w:tabs>
          <w:tab w:val="left" w:pos="142"/>
        </w:tabs>
        <w:jc w:val="center"/>
      </w:pPr>
    </w:p>
    <w:p w:rsidR="00C95551" w:rsidRDefault="00C95551" w:rsidP="00915B28">
      <w:pPr>
        <w:tabs>
          <w:tab w:val="left" w:pos="142"/>
        </w:tabs>
        <w:jc w:val="both"/>
      </w:pPr>
    </w:p>
    <w:p w:rsidR="00C95551" w:rsidRDefault="00C95551" w:rsidP="003D74C1">
      <w:pPr>
        <w:tabs>
          <w:tab w:val="left" w:pos="142"/>
        </w:tabs>
        <w:jc w:val="both"/>
        <w:rPr>
          <w:b/>
          <w:bCs/>
        </w:rPr>
      </w:pPr>
      <w:r w:rsidRPr="00915B28">
        <w:rPr>
          <w:b/>
          <w:bCs/>
        </w:rPr>
        <w:t xml:space="preserve">Oggetto: </w:t>
      </w:r>
      <w:r>
        <w:rPr>
          <w:b/>
          <w:bCs/>
        </w:rPr>
        <w:t>Formazione per l’utilizzo della stampante 3 D</w:t>
      </w:r>
    </w:p>
    <w:p w:rsidR="00C95551" w:rsidRPr="00915B28" w:rsidRDefault="00C95551" w:rsidP="00915B28">
      <w:pPr>
        <w:tabs>
          <w:tab w:val="left" w:pos="142"/>
        </w:tabs>
        <w:jc w:val="both"/>
        <w:rPr>
          <w:b/>
          <w:bCs/>
        </w:rPr>
      </w:pPr>
    </w:p>
    <w:p w:rsidR="00C95551" w:rsidRDefault="00C95551" w:rsidP="00915B28">
      <w:pPr>
        <w:tabs>
          <w:tab w:val="left" w:pos="142"/>
        </w:tabs>
        <w:jc w:val="both"/>
      </w:pPr>
      <w:r>
        <w:t xml:space="preserve">Si comunica al personale in intestazione che il giorno </w:t>
      </w:r>
      <w:r w:rsidRPr="003D74C1">
        <w:rPr>
          <w:b/>
          <w:bCs/>
        </w:rPr>
        <w:t xml:space="preserve">giovedì 18 dicembre 2014, dalle ore 14,30 alle ore 17,30, </w:t>
      </w:r>
      <w:r>
        <w:t>si terrà il secondo incontro relativo all’uso della stampante 3 D WAS PRO e del software RINOCEROS, in dotazione alla Scuola.</w:t>
      </w:r>
    </w:p>
    <w:p w:rsidR="00C95551" w:rsidRDefault="00C95551" w:rsidP="00915B28">
      <w:pPr>
        <w:tabs>
          <w:tab w:val="left" w:pos="142"/>
        </w:tabs>
        <w:jc w:val="both"/>
      </w:pPr>
      <w:r>
        <w:t>Il corso sarà tenuto da personale esperto dell’azienda DELTACON, fornitrice della succitata strumentazione.</w:t>
      </w:r>
    </w:p>
    <w:p w:rsidR="00C95551" w:rsidRDefault="00C95551" w:rsidP="00915B28">
      <w:pPr>
        <w:tabs>
          <w:tab w:val="left" w:pos="142"/>
        </w:tabs>
        <w:jc w:val="both"/>
      </w:pPr>
      <w:r>
        <w:t>Si confida nella certa partecipazione di tutto il personale in intestazione alla iniziativa di cui all’oggetto, alla quale seguirà un altro incontro la cui data sarà successivamente comunicata.</w:t>
      </w:r>
    </w:p>
    <w:p w:rsidR="00C95551" w:rsidRDefault="00C95551" w:rsidP="00915B28">
      <w:pPr>
        <w:tabs>
          <w:tab w:val="left" w:pos="142"/>
        </w:tabs>
        <w:jc w:val="both"/>
      </w:pPr>
    </w:p>
    <w:p w:rsidR="00C95551" w:rsidRPr="003D74C1" w:rsidRDefault="00C95551" w:rsidP="00915B28">
      <w:pPr>
        <w:tabs>
          <w:tab w:val="left" w:pos="142"/>
        </w:tabs>
        <w:jc w:val="both"/>
        <w:rPr>
          <w:b/>
          <w:bCs/>
        </w:rPr>
      </w:pPr>
      <w:r w:rsidRPr="003D74C1">
        <w:rPr>
          <w:b/>
          <w:bCs/>
        </w:rPr>
        <w:t xml:space="preserve"> Si precisa che il corso è aperto a chiunque evidenzi interesse alla partecipazione.</w:t>
      </w:r>
    </w:p>
    <w:p w:rsidR="00C95551" w:rsidRDefault="00C95551" w:rsidP="00915B28">
      <w:pPr>
        <w:ind w:left="720"/>
        <w:rPr>
          <w:sz w:val="28"/>
          <w:szCs w:val="28"/>
        </w:rPr>
      </w:pPr>
    </w:p>
    <w:p w:rsidR="00C95551" w:rsidRDefault="00C95551" w:rsidP="00915B28">
      <w:pPr>
        <w:ind w:left="720"/>
        <w:rPr>
          <w:sz w:val="28"/>
          <w:szCs w:val="28"/>
        </w:rPr>
      </w:pPr>
    </w:p>
    <w:p w:rsidR="00C95551" w:rsidRDefault="00C95551" w:rsidP="00915B28">
      <w:pPr>
        <w:ind w:left="720"/>
        <w:rPr>
          <w:sz w:val="28"/>
          <w:szCs w:val="28"/>
        </w:rPr>
      </w:pPr>
    </w:p>
    <w:p w:rsidR="00C95551" w:rsidRDefault="00C95551">
      <w:r>
        <w:t>Marcianise,  16/12/2014                                                              IL DIRIGENTE SCOLASTICO</w:t>
      </w:r>
    </w:p>
    <w:p w:rsidR="00C95551" w:rsidRDefault="00C95551">
      <w:r>
        <w:t xml:space="preserve">                                                                                                       Prof.ssa Emma Marchitto</w:t>
      </w:r>
    </w:p>
    <w:sectPr w:rsidR="00C95551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5B28"/>
    <w:rsid w:val="000A053F"/>
    <w:rsid w:val="000E273A"/>
    <w:rsid w:val="003D74C1"/>
    <w:rsid w:val="00700B22"/>
    <w:rsid w:val="00900291"/>
    <w:rsid w:val="00915B28"/>
    <w:rsid w:val="0095780A"/>
    <w:rsid w:val="00992488"/>
    <w:rsid w:val="00C95551"/>
    <w:rsid w:val="00D41B12"/>
    <w:rsid w:val="00DE5549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B28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15B28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styleId="Hyperlink">
    <w:name w:val="Hyperlink"/>
    <w:basedOn w:val="DefaultParagraphFont"/>
    <w:uiPriority w:val="99"/>
    <w:semiHidden/>
    <w:rsid w:val="00915B28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15B28"/>
    <w:rPr>
      <w:rFonts w:ascii="Calibri" w:eastAsia="Times New Roman" w:hAnsi="Calibri" w:cs="Calibri"/>
    </w:rPr>
  </w:style>
  <w:style w:type="paragraph" w:styleId="ListParagraph">
    <w:name w:val="List Paragraph"/>
    <w:basedOn w:val="Normal"/>
    <w:uiPriority w:val="99"/>
    <w:qFormat/>
    <w:rsid w:val="00915B2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364</Words>
  <Characters>2077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LabPC3</dc:creator>
  <cp:keywords/>
  <dc:description/>
  <cp:lastModifiedBy>Privato</cp:lastModifiedBy>
  <cp:revision>2</cp:revision>
  <cp:lastPrinted>2014-12-16T11:32:00Z</cp:lastPrinted>
  <dcterms:created xsi:type="dcterms:W3CDTF">2014-12-16T12:00:00Z</dcterms:created>
  <dcterms:modified xsi:type="dcterms:W3CDTF">2014-12-16T12:00:00Z</dcterms:modified>
</cp:coreProperties>
</file>