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C60" w:rsidRDefault="00F32C60" w:rsidP="005A71C6">
      <w:pPr>
        <w:pStyle w:val="Heading2"/>
        <w:spacing w:before="0" w:after="0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F32C60" w:rsidRDefault="00F32C60" w:rsidP="005A71C6">
      <w:pPr>
        <w:spacing w:after="0" w:line="240" w:lineRule="auto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F32C60" w:rsidRDefault="00F32C60" w:rsidP="005A71C6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F32C60" w:rsidRDefault="00F32C60" w:rsidP="005A71C6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F32C60" w:rsidRDefault="00F32C60" w:rsidP="005A71C6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F32C60" w:rsidRDefault="00F32C60" w:rsidP="005A71C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F32C60" w:rsidRDefault="00F32C60" w:rsidP="005A71C6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F32C60" w:rsidRDefault="00F32C60" w:rsidP="005A71C6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F32C60" w:rsidRDefault="00F32C60" w:rsidP="005A71C6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Segr. Tel :0823/511909 – Fax 0823511834   Vicedirigenza Tel :0823-580019  </w:t>
      </w:r>
    </w:p>
    <w:p w:rsidR="00F32C60" w:rsidRDefault="00F32C60" w:rsidP="005A71C6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F32C60" w:rsidRDefault="00F32C60" w:rsidP="005A71C6">
      <w:pPr>
        <w:pStyle w:val="Header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Hyperlink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Hyperlink"/>
            <w:sz w:val="16"/>
            <w:szCs w:val="16"/>
          </w:rPr>
          <w:t>ceis01100n@pec.istruzione.it</w:t>
        </w:r>
      </w:hyperlink>
    </w:p>
    <w:p w:rsidR="00F32C60" w:rsidRPr="00992488" w:rsidRDefault="00F32C60" w:rsidP="005A71C6">
      <w:pPr>
        <w:pStyle w:val="Header"/>
        <w:jc w:val="center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Hyperlink"/>
            <w:sz w:val="16"/>
            <w:szCs w:val="16"/>
            <w:lang w:val="en-US"/>
          </w:rPr>
          <w:t>www.istitutonovelli.it</w:t>
        </w:r>
      </w:hyperlink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32C60" w:rsidRPr="005A71C6" w:rsidRDefault="00F32C60" w:rsidP="005A7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71C6">
        <w:rPr>
          <w:rFonts w:ascii="Times New Roman" w:hAnsi="Times New Roman" w:cs="Times New Roman"/>
          <w:b/>
          <w:bCs/>
          <w:sz w:val="24"/>
          <w:szCs w:val="24"/>
        </w:rPr>
        <w:t xml:space="preserve">Prot. N.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5A71C6">
        <w:rPr>
          <w:rFonts w:ascii="Times New Roman" w:hAnsi="Times New Roman" w:cs="Times New Roman"/>
          <w:b/>
          <w:bCs/>
          <w:sz w:val="24"/>
          <w:szCs w:val="24"/>
        </w:rPr>
        <w:t xml:space="preserve"> AI DOCENTI</w:t>
      </w:r>
    </w:p>
    <w:p w:rsidR="00F32C60" w:rsidRPr="005A71C6" w:rsidRDefault="00F32C60" w:rsidP="005A7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71C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5A71C6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DELL’ISISS “G. B. NOVELLI”  -  MARCIANISE</w:t>
      </w: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COMUNICAZIONE N. </w:t>
      </w:r>
    </w:p>
    <w:p w:rsidR="00F32C60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Default="00F32C60" w:rsidP="005A71C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32C60" w:rsidRPr="0056197A" w:rsidRDefault="00F32C60" w:rsidP="005A71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197A">
        <w:rPr>
          <w:rFonts w:ascii="Times New Roman" w:hAnsi="Times New Roman" w:cs="Times New Roman"/>
          <w:b/>
          <w:bCs/>
          <w:sz w:val="24"/>
          <w:szCs w:val="24"/>
        </w:rPr>
        <w:t>Oggetto: Convocazione del Collegio dei Docenti</w:t>
      </w:r>
    </w:p>
    <w:p w:rsidR="00F32C60" w:rsidRDefault="00F32C60" w:rsidP="005A71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C60" w:rsidRPr="005A71C6" w:rsidRDefault="00F32C60" w:rsidP="005A71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C60" w:rsidRDefault="00F32C60" w:rsidP="005A7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97A">
        <w:rPr>
          <w:rFonts w:ascii="Times New Roman" w:hAnsi="Times New Roman" w:cs="Times New Roman"/>
          <w:sz w:val="24"/>
          <w:szCs w:val="24"/>
        </w:rPr>
        <w:t xml:space="preserve">Si comunica ai docenti che è convocato il Collegio dei  Docenti della durata presumibile di due ore  per il giorno </w:t>
      </w:r>
      <w:r w:rsidRPr="0056197A">
        <w:rPr>
          <w:rFonts w:ascii="Times New Roman" w:hAnsi="Times New Roman" w:cs="Times New Roman"/>
          <w:b/>
          <w:bCs/>
          <w:sz w:val="24"/>
          <w:szCs w:val="24"/>
        </w:rPr>
        <w:t xml:space="preserve">martedì 13 gennaio 2015 alle ore 15,00  </w:t>
      </w:r>
      <w:r w:rsidRPr="0056197A">
        <w:rPr>
          <w:rFonts w:ascii="Times New Roman" w:hAnsi="Times New Roman" w:cs="Times New Roman"/>
          <w:sz w:val="24"/>
          <w:szCs w:val="24"/>
        </w:rPr>
        <w:t>con il seguente ordine del giorno:</w:t>
      </w:r>
    </w:p>
    <w:p w:rsidR="00F32C60" w:rsidRPr="0056197A" w:rsidRDefault="00F32C60" w:rsidP="005A71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Lettura e approvazione del verbale della seduta precedente</w:t>
      </w: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Individuazione lingue straniere classi prime indirizzi di studio dell’ISISS “G. B. Novelli” di Marcianise a. s. 2015/2016</w:t>
      </w:r>
    </w:p>
    <w:p w:rsidR="00F32C60" w:rsidRDefault="00F32C60" w:rsidP="00DD4EE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Attivazione  percorsi IeFP classi prime a. s. 2015/2016 Istituto Professionale Servizi per l’Enogastronomia e l’Ospitalità Alberghiera ed Istituto Professionale indirizzo Abbigliamento e Moda </w:t>
      </w: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Adattamento calendario scolastico per anticipo inizio lezioni a. s. 2014/2015</w:t>
      </w: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Organizzazione attività Open Day  a. s. 2014/2015</w:t>
      </w: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Alternanza Scuola-Lavoro a. s. 2014/2015: progetti innovativi e progetto  formativo</w:t>
      </w: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Attività di “Sportello didattico” a. s. 2014/2015</w:t>
      </w: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Comunicazioni del Dirigente Scolastico</w:t>
      </w:r>
    </w:p>
    <w:p w:rsidR="00F32C60" w:rsidRDefault="00F32C60" w:rsidP="00DD4EE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Varie ed eventuali</w:t>
      </w: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Pr="0056197A" w:rsidRDefault="00F32C60" w:rsidP="0056197A">
      <w:pPr>
        <w:jc w:val="both"/>
        <w:rPr>
          <w:rFonts w:ascii="Times New Roman" w:hAnsi="Times New Roman" w:cs="Times New Roman"/>
          <w:sz w:val="24"/>
          <w:szCs w:val="24"/>
        </w:rPr>
      </w:pPr>
      <w:r w:rsidRPr="0056197A">
        <w:rPr>
          <w:rFonts w:ascii="Times New Roman" w:hAnsi="Times New Roman" w:cs="Times New Roman"/>
          <w:sz w:val="24"/>
          <w:szCs w:val="24"/>
        </w:rPr>
        <w:t>Eventuali assenze dovranno essere giustificate rigorosamente il giorno del rientro in servizio secondo le  forme prescritte dalla legge.</w:t>
      </w:r>
    </w:p>
    <w:p w:rsidR="00F32C60" w:rsidRPr="0056197A" w:rsidRDefault="00F32C60" w:rsidP="0056197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F32C60" w:rsidRPr="0056197A" w:rsidRDefault="00F32C60" w:rsidP="00561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97A">
        <w:rPr>
          <w:rFonts w:ascii="Times New Roman" w:hAnsi="Times New Roman" w:cs="Times New Roman"/>
          <w:sz w:val="24"/>
          <w:szCs w:val="24"/>
        </w:rPr>
        <w:t xml:space="preserve">Marcianise,  </w:t>
      </w:r>
      <w:r>
        <w:rPr>
          <w:rFonts w:ascii="Times New Roman" w:hAnsi="Times New Roman" w:cs="Times New Roman"/>
          <w:sz w:val="24"/>
          <w:szCs w:val="24"/>
        </w:rPr>
        <w:t>09/01/2015</w:t>
      </w:r>
      <w:r w:rsidRPr="005619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IL DIRIGENTE SCOLASTICO</w:t>
      </w:r>
    </w:p>
    <w:p w:rsidR="00F32C60" w:rsidRPr="0056197A" w:rsidRDefault="00F32C60" w:rsidP="0056197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619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Pr="005A71C6" w:rsidRDefault="00F32C60" w:rsidP="005619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32C60" w:rsidRPr="005A71C6" w:rsidRDefault="00F32C60" w:rsidP="005A71C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32C60" w:rsidRPr="005A71C6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71C6"/>
    <w:rsid w:val="00272E6F"/>
    <w:rsid w:val="00282444"/>
    <w:rsid w:val="0056197A"/>
    <w:rsid w:val="005A71C6"/>
    <w:rsid w:val="00943DC8"/>
    <w:rsid w:val="00992488"/>
    <w:rsid w:val="009A36E8"/>
    <w:rsid w:val="00D41B12"/>
    <w:rsid w:val="00DD4EE5"/>
    <w:rsid w:val="00E87D61"/>
    <w:rsid w:val="00F3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1C6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A71C6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A71C6"/>
    <w:rPr>
      <w:rFonts w:ascii="Arial" w:hAnsi="Arial" w:cs="Arial"/>
      <w:b/>
      <w:bCs/>
      <w:i/>
      <w:iCs/>
      <w:sz w:val="28"/>
      <w:szCs w:val="28"/>
      <w:lang w:eastAsia="it-IT"/>
    </w:rPr>
  </w:style>
  <w:style w:type="paragraph" w:styleId="ListParagraph">
    <w:name w:val="List Paragraph"/>
    <w:basedOn w:val="Normal"/>
    <w:uiPriority w:val="99"/>
    <w:qFormat/>
    <w:rsid w:val="005A71C6"/>
    <w:pPr>
      <w:ind w:left="720"/>
    </w:pPr>
  </w:style>
  <w:style w:type="character" w:styleId="Hyperlink">
    <w:name w:val="Hyperlink"/>
    <w:basedOn w:val="DefaultParagraphFont"/>
    <w:uiPriority w:val="99"/>
    <w:semiHidden/>
    <w:rsid w:val="005A71C6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A71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A71C6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68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375</Words>
  <Characters>2143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LabPC3</dc:creator>
  <cp:keywords/>
  <dc:description/>
  <cp:lastModifiedBy>Privato</cp:lastModifiedBy>
  <cp:revision>2</cp:revision>
  <dcterms:created xsi:type="dcterms:W3CDTF">2015-01-09T16:14:00Z</dcterms:created>
  <dcterms:modified xsi:type="dcterms:W3CDTF">2015-01-09T16:14:00Z</dcterms:modified>
</cp:coreProperties>
</file>