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6205E9">
        <w:trPr>
          <w:trHeight w:val="2157"/>
        </w:trPr>
        <w:tc>
          <w:tcPr>
            <w:tcW w:w="1150" w:type="dxa"/>
          </w:tcPr>
          <w:p w:rsidR="006205E9" w:rsidRDefault="006205E9">
            <w:pPr>
              <w:rPr>
                <w:b/>
                <w:bCs/>
              </w:rPr>
            </w:pPr>
            <w:r w:rsidRPr="00522F77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5pt;height:54pt;visibility:visible">
                  <v:imagedata r:id="rId5" o:title=""/>
                </v:shape>
              </w:pict>
            </w:r>
          </w:p>
          <w:p w:rsidR="006205E9" w:rsidRDefault="006205E9">
            <w:pPr>
              <w:jc w:val="center"/>
            </w:pPr>
          </w:p>
        </w:tc>
        <w:tc>
          <w:tcPr>
            <w:tcW w:w="9290" w:type="dxa"/>
          </w:tcPr>
          <w:p w:rsidR="006205E9" w:rsidRPr="00F818A3" w:rsidRDefault="006205E9">
            <w:pPr>
              <w:pStyle w:val="Heading2"/>
              <w:jc w:val="center"/>
              <w:rPr>
                <w:i/>
                <w:iCs/>
                <w:sz w:val="16"/>
                <w:szCs w:val="16"/>
              </w:rPr>
            </w:pPr>
            <w:r w:rsidRPr="00F818A3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6205E9" w:rsidRPr="00F818A3" w:rsidRDefault="006205E9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6205E9" w:rsidRPr="00F818A3" w:rsidRDefault="006205E9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6205E9" w:rsidRPr="00F818A3" w:rsidRDefault="006205E9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6205E9" w:rsidRPr="00F818A3" w:rsidRDefault="006205E9">
            <w:pPr>
              <w:pStyle w:val="Heading4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6205E9" w:rsidRPr="00F818A3" w:rsidRDefault="006205E9" w:rsidP="00A43133">
            <w:pPr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</w:t>
            </w:r>
            <w:r>
              <w:rPr>
                <w:sz w:val="16"/>
                <w:szCs w:val="16"/>
              </w:rPr>
              <w:t xml:space="preserve">                  </w:t>
            </w:r>
            <w:r w:rsidRPr="00F818A3">
              <w:rPr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6205E9" w:rsidRPr="00F818A3" w:rsidRDefault="006205E9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6205E9" w:rsidRPr="00F818A3" w:rsidRDefault="006205E9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6205E9" w:rsidRPr="00F818A3" w:rsidRDefault="006205E9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6205E9" w:rsidRPr="00F818A3" w:rsidRDefault="006205E9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6205E9" w:rsidRPr="00F818A3" w:rsidRDefault="006205E9">
            <w:pPr>
              <w:pStyle w:val="Header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Hyperlink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Hyperlink"/>
                  <w:sz w:val="16"/>
                  <w:szCs w:val="16"/>
                </w:rPr>
                <w:t>ceis01100n@pec.istruzione.it</w:t>
              </w:r>
            </w:hyperlink>
          </w:p>
          <w:p w:rsidR="006205E9" w:rsidRPr="00F818A3" w:rsidRDefault="006205E9">
            <w:pPr>
              <w:pStyle w:val="Header"/>
              <w:jc w:val="center"/>
              <w:rPr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Hyperlink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6205E9" w:rsidRDefault="006205E9" w:rsidP="00CF0274">
            <w:pPr>
              <w:ind w:right="566"/>
              <w:rPr>
                <w:lang w:val="en-US"/>
              </w:rPr>
            </w:pPr>
          </w:p>
          <w:p w:rsidR="006205E9" w:rsidRDefault="006205E9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6205E9" w:rsidRDefault="006205E9">
            <w:pPr>
              <w:rPr>
                <w:b/>
                <w:bCs/>
              </w:rPr>
            </w:pPr>
            <w:r w:rsidRPr="00522F77">
              <w:rPr>
                <w:noProof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6205E9" w:rsidRDefault="006205E9">
            <w:pPr>
              <w:jc w:val="center"/>
            </w:pPr>
          </w:p>
        </w:tc>
      </w:tr>
    </w:tbl>
    <w:p w:rsidR="006205E9" w:rsidRDefault="006205E9" w:rsidP="00013EF1">
      <w:pPr>
        <w:jc w:val="both"/>
      </w:pPr>
    </w:p>
    <w:p w:rsidR="006205E9" w:rsidRDefault="006205E9" w:rsidP="008B2610">
      <w:pPr>
        <w:jc w:val="both"/>
        <w:rPr>
          <w:b/>
          <w:bCs/>
          <w:sz w:val="28"/>
          <w:szCs w:val="28"/>
        </w:rPr>
      </w:pPr>
      <w:r>
        <w:t>Prot. n.</w:t>
      </w:r>
      <w:r>
        <w:tab/>
        <w:t xml:space="preserve">                                                                   </w:t>
      </w:r>
      <w:r w:rsidRPr="00FB02D8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>i Docenti della classe 1 sez. A</w:t>
      </w:r>
    </w:p>
    <w:p w:rsidR="006205E9" w:rsidRPr="00FB02D8" w:rsidRDefault="006205E9" w:rsidP="008B261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Indirizzo IPIA Abbigliamento e Moda</w:t>
      </w:r>
    </w:p>
    <w:p w:rsidR="006205E9" w:rsidRPr="00FB02D8" w:rsidRDefault="006205E9" w:rsidP="008B2610">
      <w:pPr>
        <w:jc w:val="both"/>
        <w:rPr>
          <w:b/>
          <w:bCs/>
          <w:sz w:val="28"/>
          <w:szCs w:val="28"/>
        </w:rPr>
      </w:pPr>
      <w:r w:rsidRPr="00FB02D8">
        <w:rPr>
          <w:b/>
          <w:bCs/>
          <w:sz w:val="28"/>
          <w:szCs w:val="28"/>
        </w:rPr>
        <w:t xml:space="preserve">                                                            </w:t>
      </w:r>
      <w:r>
        <w:rPr>
          <w:b/>
          <w:bCs/>
          <w:sz w:val="28"/>
          <w:szCs w:val="28"/>
        </w:rPr>
        <w:t xml:space="preserve">             </w:t>
      </w:r>
      <w:r w:rsidRPr="00FB02D8">
        <w:rPr>
          <w:b/>
          <w:bCs/>
          <w:sz w:val="28"/>
          <w:szCs w:val="28"/>
        </w:rPr>
        <w:t xml:space="preserve"> dell’ISISS “G. B. Novelli”</w:t>
      </w:r>
    </w:p>
    <w:p w:rsidR="006205E9" w:rsidRPr="00FB02D8" w:rsidRDefault="006205E9" w:rsidP="008B2610">
      <w:pPr>
        <w:jc w:val="both"/>
        <w:rPr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</w:t>
      </w:r>
      <w:r w:rsidRPr="00FB02D8">
        <w:rPr>
          <w:b/>
          <w:bCs/>
          <w:sz w:val="28"/>
          <w:szCs w:val="28"/>
        </w:rPr>
        <w:t>Alla DSGA</w:t>
      </w:r>
    </w:p>
    <w:p w:rsidR="006205E9" w:rsidRDefault="006205E9" w:rsidP="008B2610">
      <w:pPr>
        <w:jc w:val="both"/>
        <w:rPr>
          <w:b/>
          <w:bCs/>
        </w:rPr>
      </w:pPr>
    </w:p>
    <w:p w:rsidR="006205E9" w:rsidRDefault="006205E9" w:rsidP="00FB02D8">
      <w:pPr>
        <w:jc w:val="right"/>
        <w:rPr>
          <w:b/>
          <w:bCs/>
        </w:rPr>
      </w:pPr>
    </w:p>
    <w:p w:rsidR="006205E9" w:rsidRDefault="006205E9" w:rsidP="00FB02D8">
      <w:pPr>
        <w:jc w:val="right"/>
        <w:rPr>
          <w:b/>
          <w:bCs/>
        </w:rPr>
      </w:pPr>
    </w:p>
    <w:p w:rsidR="006205E9" w:rsidRDefault="006205E9" w:rsidP="00FB02D8">
      <w:pPr>
        <w:jc w:val="right"/>
      </w:pPr>
      <w:r>
        <w:rPr>
          <w:b/>
          <w:bCs/>
        </w:rPr>
        <w:t xml:space="preserve">    </w:t>
      </w:r>
    </w:p>
    <w:p w:rsidR="006205E9" w:rsidRDefault="006205E9" w:rsidP="00ED25AE">
      <w:pPr>
        <w:jc w:val="right"/>
      </w:pPr>
      <w:r>
        <w:t xml:space="preserve">                                                                       </w:t>
      </w:r>
    </w:p>
    <w:p w:rsidR="006205E9" w:rsidRPr="00E75477" w:rsidRDefault="006205E9" w:rsidP="00FB02D8">
      <w:pPr>
        <w:jc w:val="center"/>
        <w:rPr>
          <w:b/>
          <w:bCs/>
        </w:rPr>
      </w:pPr>
      <w:r w:rsidRPr="00E75477">
        <w:rPr>
          <w:b/>
          <w:bCs/>
        </w:rPr>
        <w:t>COMUNICAZIONE N.</w:t>
      </w:r>
    </w:p>
    <w:p w:rsidR="006205E9" w:rsidRDefault="006205E9" w:rsidP="00157B8B">
      <w:pPr>
        <w:jc w:val="center"/>
      </w:pPr>
    </w:p>
    <w:p w:rsidR="006205E9" w:rsidRDefault="006205E9" w:rsidP="00997528"/>
    <w:p w:rsidR="006205E9" w:rsidRPr="00692DE4" w:rsidRDefault="006205E9" w:rsidP="00D61CE9">
      <w:pPr>
        <w:jc w:val="both"/>
        <w:rPr>
          <w:b/>
          <w:bCs/>
        </w:rPr>
      </w:pPr>
      <w:r w:rsidRPr="000818FD">
        <w:rPr>
          <w:b/>
          <w:bCs/>
        </w:rPr>
        <w:t xml:space="preserve">Oggetto:  </w:t>
      </w:r>
      <w:r>
        <w:rPr>
          <w:b/>
          <w:bCs/>
        </w:rPr>
        <w:t xml:space="preserve">Convocazione del Consiglio della classe </w:t>
      </w:r>
      <w:r w:rsidRPr="00692DE4">
        <w:rPr>
          <w:b/>
          <w:bCs/>
        </w:rPr>
        <w:t xml:space="preserve">I sez. </w:t>
      </w:r>
      <w:r>
        <w:rPr>
          <w:b/>
          <w:bCs/>
        </w:rPr>
        <w:t xml:space="preserve">A </w:t>
      </w:r>
      <w:r w:rsidRPr="00692DE4">
        <w:rPr>
          <w:b/>
          <w:bCs/>
        </w:rPr>
        <w:t xml:space="preserve">Indirizzo </w:t>
      </w:r>
      <w:r>
        <w:rPr>
          <w:b/>
          <w:bCs/>
        </w:rPr>
        <w:t>IPIA Abbigliamento e  Moda</w:t>
      </w:r>
    </w:p>
    <w:p w:rsidR="006205E9" w:rsidRDefault="006205E9" w:rsidP="00E11DE1"/>
    <w:p w:rsidR="006205E9" w:rsidRDefault="006205E9" w:rsidP="0000050B">
      <w:pPr>
        <w:spacing w:line="360" w:lineRule="auto"/>
        <w:jc w:val="both"/>
      </w:pPr>
    </w:p>
    <w:p w:rsidR="006205E9" w:rsidRDefault="006205E9" w:rsidP="00692DE4">
      <w:pPr>
        <w:jc w:val="both"/>
      </w:pPr>
      <w:r w:rsidRPr="00FB02D8">
        <w:t>Si comunica ai docenti in</w:t>
      </w:r>
      <w:r>
        <w:t xml:space="preserve"> intestazione che è convocato </w:t>
      </w:r>
      <w:r w:rsidRPr="00E75477">
        <w:rPr>
          <w:b/>
          <w:bCs/>
        </w:rPr>
        <w:t>per le ore 14.30</w:t>
      </w:r>
      <w:r>
        <w:t xml:space="preserve"> del  giorno </w:t>
      </w:r>
      <w:r>
        <w:rPr>
          <w:b/>
          <w:bCs/>
        </w:rPr>
        <w:t xml:space="preserve">Giovedì 22 Gennaio 2015 </w:t>
      </w:r>
      <w:r w:rsidRPr="00692DE4">
        <w:rPr>
          <w:b/>
          <w:bCs/>
        </w:rPr>
        <w:t xml:space="preserve"> </w:t>
      </w:r>
      <w:r>
        <w:t xml:space="preserve">il Consiglio straordinario </w:t>
      </w:r>
      <w:r w:rsidRPr="00692DE4">
        <w:t xml:space="preserve">della classe I sez. </w:t>
      </w:r>
      <w:r>
        <w:t>A</w:t>
      </w:r>
      <w:r w:rsidRPr="00692DE4">
        <w:t xml:space="preserve"> Indirizzo </w:t>
      </w:r>
      <w:r>
        <w:t xml:space="preserve">IPIA Abbigliamento e Moda </w:t>
      </w:r>
      <w:r w:rsidRPr="00FB02D8">
        <w:t xml:space="preserve">per la discussione dei seguenti punti </w:t>
      </w:r>
      <w:r>
        <w:t xml:space="preserve">posti </w:t>
      </w:r>
      <w:r w:rsidRPr="00FB02D8">
        <w:t>all’ordine del giorno:</w:t>
      </w:r>
    </w:p>
    <w:p w:rsidR="006205E9" w:rsidRPr="00FB02D8" w:rsidRDefault="006205E9" w:rsidP="00692DE4">
      <w:pPr>
        <w:jc w:val="both"/>
      </w:pPr>
    </w:p>
    <w:p w:rsidR="006205E9" w:rsidRPr="00E75477" w:rsidRDefault="006205E9" w:rsidP="00692DE4">
      <w:pPr>
        <w:pStyle w:val="ListParagraph"/>
        <w:numPr>
          <w:ilvl w:val="0"/>
          <w:numId w:val="20"/>
        </w:numPr>
        <w:spacing w:line="360" w:lineRule="auto"/>
        <w:rPr>
          <w:rFonts w:hAnsi="Times New Roman"/>
          <w:sz w:val="24"/>
          <w:szCs w:val="24"/>
        </w:rPr>
      </w:pPr>
      <w:r>
        <w:rPr>
          <w:sz w:val="22"/>
          <w:szCs w:val="22"/>
        </w:rPr>
        <w:t>Rimodulazione programmazione allieva diversamente abile presente nella classe</w:t>
      </w:r>
      <w:r w:rsidRPr="00000D3B">
        <w:rPr>
          <w:sz w:val="22"/>
          <w:szCs w:val="22"/>
        </w:rPr>
        <w:t xml:space="preserve"> </w:t>
      </w:r>
    </w:p>
    <w:p w:rsidR="006205E9" w:rsidRDefault="006205E9" w:rsidP="00692DE4">
      <w:pPr>
        <w:pStyle w:val="ListParagraph"/>
        <w:numPr>
          <w:ilvl w:val="0"/>
          <w:numId w:val="20"/>
        </w:numPr>
        <w:spacing w:line="360" w:lineRule="auto"/>
        <w:rPr>
          <w:rFonts w:hAnsi="Times New Roman"/>
          <w:sz w:val="24"/>
          <w:szCs w:val="24"/>
        </w:rPr>
      </w:pPr>
      <w:r w:rsidRPr="00FB02D8">
        <w:rPr>
          <w:rFonts w:hAnsi="Times New Roman"/>
          <w:sz w:val="24"/>
          <w:szCs w:val="24"/>
        </w:rPr>
        <w:t>Varie ed eventuali</w:t>
      </w:r>
    </w:p>
    <w:p w:rsidR="006205E9" w:rsidRDefault="006205E9" w:rsidP="00D61CE9">
      <w:pPr>
        <w:spacing w:line="360" w:lineRule="auto"/>
      </w:pPr>
    </w:p>
    <w:p w:rsidR="006205E9" w:rsidRDefault="006205E9" w:rsidP="0000050B">
      <w:pPr>
        <w:spacing w:line="360" w:lineRule="auto"/>
        <w:jc w:val="both"/>
      </w:pPr>
    </w:p>
    <w:p w:rsidR="006205E9" w:rsidRDefault="006205E9" w:rsidP="0000050B">
      <w:pPr>
        <w:spacing w:line="360" w:lineRule="auto"/>
        <w:jc w:val="both"/>
      </w:pPr>
    </w:p>
    <w:p w:rsidR="006205E9" w:rsidRPr="003808A6" w:rsidRDefault="006205E9" w:rsidP="00A57B1A">
      <w:r>
        <w:t>Marcianise, 16/01/2015</w:t>
      </w:r>
      <w:r w:rsidRPr="003808A6">
        <w:t xml:space="preserve">   </w:t>
      </w:r>
      <w:r>
        <w:t xml:space="preserve">                                                      </w:t>
      </w:r>
      <w:r w:rsidRPr="003808A6">
        <w:t>IL DIRIGENTE SCOLASTICO</w:t>
      </w:r>
    </w:p>
    <w:p w:rsidR="006205E9" w:rsidRPr="00E75477" w:rsidRDefault="006205E9" w:rsidP="00A57B1A">
      <w:pPr>
        <w:rPr>
          <w:b/>
          <w:bCs/>
        </w:rPr>
      </w:pPr>
      <w:r>
        <w:t xml:space="preserve">                                                                                                        </w:t>
      </w:r>
      <w:r w:rsidRPr="00E75477">
        <w:rPr>
          <w:b/>
          <w:bCs/>
        </w:rPr>
        <w:t xml:space="preserve">Prof.ssa Emma Marchitto </w:t>
      </w:r>
    </w:p>
    <w:p w:rsidR="006205E9" w:rsidRDefault="006205E9" w:rsidP="00A57B1A"/>
    <w:p w:rsidR="006205E9" w:rsidRPr="00CF0274" w:rsidRDefault="006205E9" w:rsidP="00CF0274">
      <w:pPr>
        <w:jc w:val="both"/>
        <w:rPr>
          <w:b/>
          <w:bCs/>
        </w:rPr>
      </w:pPr>
      <w:r>
        <w:t xml:space="preserve">             </w:t>
      </w:r>
    </w:p>
    <w:sectPr w:rsidR="006205E9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8B686D"/>
    <w:multiLevelType w:val="hybridMultilevel"/>
    <w:tmpl w:val="87B0D982"/>
    <w:lvl w:ilvl="0" w:tplc="46384D7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222" w:hanging="360"/>
      </w:pPr>
    </w:lvl>
    <w:lvl w:ilvl="2" w:tplc="0410001B">
      <w:start w:val="1"/>
      <w:numFmt w:val="lowerRoman"/>
      <w:lvlText w:val="%3."/>
      <w:lvlJc w:val="right"/>
      <w:pPr>
        <w:ind w:left="1942" w:hanging="180"/>
      </w:pPr>
    </w:lvl>
    <w:lvl w:ilvl="3" w:tplc="0410000F">
      <w:start w:val="1"/>
      <w:numFmt w:val="decimal"/>
      <w:lvlText w:val="%4."/>
      <w:lvlJc w:val="left"/>
      <w:pPr>
        <w:ind w:left="2662" w:hanging="360"/>
      </w:pPr>
    </w:lvl>
    <w:lvl w:ilvl="4" w:tplc="04100019">
      <w:start w:val="1"/>
      <w:numFmt w:val="lowerLetter"/>
      <w:lvlText w:val="%5."/>
      <w:lvlJc w:val="left"/>
      <w:pPr>
        <w:ind w:left="3382" w:hanging="360"/>
      </w:pPr>
    </w:lvl>
    <w:lvl w:ilvl="5" w:tplc="0410001B">
      <w:start w:val="1"/>
      <w:numFmt w:val="lowerRoman"/>
      <w:lvlText w:val="%6."/>
      <w:lvlJc w:val="right"/>
      <w:pPr>
        <w:ind w:left="4102" w:hanging="180"/>
      </w:pPr>
    </w:lvl>
    <w:lvl w:ilvl="6" w:tplc="0410000F">
      <w:start w:val="1"/>
      <w:numFmt w:val="decimal"/>
      <w:lvlText w:val="%7."/>
      <w:lvlJc w:val="left"/>
      <w:pPr>
        <w:ind w:left="4822" w:hanging="360"/>
      </w:pPr>
    </w:lvl>
    <w:lvl w:ilvl="7" w:tplc="04100019">
      <w:start w:val="1"/>
      <w:numFmt w:val="lowerLetter"/>
      <w:lvlText w:val="%8."/>
      <w:lvlJc w:val="left"/>
      <w:pPr>
        <w:ind w:left="5542" w:hanging="360"/>
      </w:pPr>
    </w:lvl>
    <w:lvl w:ilvl="8" w:tplc="0410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7620" w:hanging="360"/>
      </w:pPr>
    </w:lvl>
    <w:lvl w:ilvl="2" w:tplc="0410001B">
      <w:start w:val="1"/>
      <w:numFmt w:val="lowerRoman"/>
      <w:lvlText w:val="%3."/>
      <w:lvlJc w:val="right"/>
      <w:pPr>
        <w:ind w:left="8340" w:hanging="180"/>
      </w:pPr>
    </w:lvl>
    <w:lvl w:ilvl="3" w:tplc="0410000F">
      <w:start w:val="1"/>
      <w:numFmt w:val="decimal"/>
      <w:lvlText w:val="%4."/>
      <w:lvlJc w:val="left"/>
      <w:pPr>
        <w:ind w:left="9060" w:hanging="360"/>
      </w:pPr>
    </w:lvl>
    <w:lvl w:ilvl="4" w:tplc="04100019">
      <w:start w:val="1"/>
      <w:numFmt w:val="lowerLetter"/>
      <w:lvlText w:val="%5."/>
      <w:lvlJc w:val="left"/>
      <w:pPr>
        <w:ind w:left="9780" w:hanging="360"/>
      </w:pPr>
    </w:lvl>
    <w:lvl w:ilvl="5" w:tplc="0410001B">
      <w:start w:val="1"/>
      <w:numFmt w:val="lowerRoman"/>
      <w:lvlText w:val="%6."/>
      <w:lvlJc w:val="right"/>
      <w:pPr>
        <w:ind w:left="10500" w:hanging="180"/>
      </w:pPr>
    </w:lvl>
    <w:lvl w:ilvl="6" w:tplc="0410000F">
      <w:start w:val="1"/>
      <w:numFmt w:val="decimal"/>
      <w:lvlText w:val="%7."/>
      <w:lvlJc w:val="left"/>
      <w:pPr>
        <w:ind w:left="11220" w:hanging="360"/>
      </w:pPr>
    </w:lvl>
    <w:lvl w:ilvl="7" w:tplc="04100019">
      <w:start w:val="1"/>
      <w:numFmt w:val="lowerLetter"/>
      <w:lvlText w:val="%8."/>
      <w:lvlJc w:val="left"/>
      <w:pPr>
        <w:ind w:left="11940" w:hanging="360"/>
      </w:pPr>
    </w:lvl>
    <w:lvl w:ilvl="8" w:tplc="0410001B">
      <w:start w:val="1"/>
      <w:numFmt w:val="lowerRoman"/>
      <w:lvlText w:val="%9."/>
      <w:lvlJc w:val="right"/>
      <w:pPr>
        <w:ind w:left="12660" w:hanging="180"/>
      </w:pPr>
    </w:lvl>
  </w:abstractNum>
  <w:abstractNum w:abstractNumId="8">
    <w:nsid w:val="3CB47C8B"/>
    <w:multiLevelType w:val="hybridMultilevel"/>
    <w:tmpl w:val="79C036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2469D7"/>
    <w:multiLevelType w:val="hybridMultilevel"/>
    <w:tmpl w:val="6E1217AC"/>
    <w:lvl w:ilvl="0" w:tplc="785836D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1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8280" w:hanging="360"/>
      </w:pPr>
    </w:lvl>
    <w:lvl w:ilvl="2" w:tplc="0410001B">
      <w:start w:val="1"/>
      <w:numFmt w:val="lowerRoman"/>
      <w:lvlText w:val="%3."/>
      <w:lvlJc w:val="right"/>
      <w:pPr>
        <w:ind w:left="9000" w:hanging="180"/>
      </w:pPr>
    </w:lvl>
    <w:lvl w:ilvl="3" w:tplc="0410000F">
      <w:start w:val="1"/>
      <w:numFmt w:val="decimal"/>
      <w:lvlText w:val="%4."/>
      <w:lvlJc w:val="left"/>
      <w:pPr>
        <w:ind w:left="9720" w:hanging="360"/>
      </w:pPr>
    </w:lvl>
    <w:lvl w:ilvl="4" w:tplc="04100019">
      <w:start w:val="1"/>
      <w:numFmt w:val="lowerLetter"/>
      <w:lvlText w:val="%5."/>
      <w:lvlJc w:val="left"/>
      <w:pPr>
        <w:ind w:left="10440" w:hanging="360"/>
      </w:pPr>
    </w:lvl>
    <w:lvl w:ilvl="5" w:tplc="0410001B">
      <w:start w:val="1"/>
      <w:numFmt w:val="lowerRoman"/>
      <w:lvlText w:val="%6."/>
      <w:lvlJc w:val="right"/>
      <w:pPr>
        <w:ind w:left="11160" w:hanging="180"/>
      </w:pPr>
    </w:lvl>
    <w:lvl w:ilvl="6" w:tplc="0410000F">
      <w:start w:val="1"/>
      <w:numFmt w:val="decimal"/>
      <w:lvlText w:val="%7."/>
      <w:lvlJc w:val="left"/>
      <w:pPr>
        <w:ind w:left="11880" w:hanging="360"/>
      </w:pPr>
    </w:lvl>
    <w:lvl w:ilvl="7" w:tplc="04100019">
      <w:start w:val="1"/>
      <w:numFmt w:val="lowerLetter"/>
      <w:lvlText w:val="%8."/>
      <w:lvlJc w:val="left"/>
      <w:pPr>
        <w:ind w:left="12600" w:hanging="360"/>
      </w:pPr>
    </w:lvl>
    <w:lvl w:ilvl="8" w:tplc="0410001B">
      <w:start w:val="1"/>
      <w:numFmt w:val="lowerRoman"/>
      <w:lvlText w:val="%9."/>
      <w:lvlJc w:val="right"/>
      <w:pPr>
        <w:ind w:left="13320" w:hanging="180"/>
      </w:pPr>
    </w:lvl>
  </w:abstractNum>
  <w:abstractNum w:abstractNumId="12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A7F6E"/>
    <w:multiLevelType w:val="hybridMultilevel"/>
    <w:tmpl w:val="B8DECF44"/>
    <w:lvl w:ilvl="0" w:tplc="8FF401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222" w:hanging="360"/>
      </w:pPr>
    </w:lvl>
    <w:lvl w:ilvl="2" w:tplc="0410001B">
      <w:start w:val="1"/>
      <w:numFmt w:val="lowerRoman"/>
      <w:lvlText w:val="%3."/>
      <w:lvlJc w:val="right"/>
      <w:pPr>
        <w:ind w:left="1942" w:hanging="180"/>
      </w:pPr>
    </w:lvl>
    <w:lvl w:ilvl="3" w:tplc="0410000F">
      <w:start w:val="1"/>
      <w:numFmt w:val="decimal"/>
      <w:lvlText w:val="%4."/>
      <w:lvlJc w:val="left"/>
      <w:pPr>
        <w:ind w:left="2662" w:hanging="360"/>
      </w:pPr>
    </w:lvl>
    <w:lvl w:ilvl="4" w:tplc="04100019">
      <w:start w:val="1"/>
      <w:numFmt w:val="lowerLetter"/>
      <w:lvlText w:val="%5."/>
      <w:lvlJc w:val="left"/>
      <w:pPr>
        <w:ind w:left="3382" w:hanging="360"/>
      </w:pPr>
    </w:lvl>
    <w:lvl w:ilvl="5" w:tplc="0410001B">
      <w:start w:val="1"/>
      <w:numFmt w:val="lowerRoman"/>
      <w:lvlText w:val="%6."/>
      <w:lvlJc w:val="right"/>
      <w:pPr>
        <w:ind w:left="4102" w:hanging="180"/>
      </w:pPr>
    </w:lvl>
    <w:lvl w:ilvl="6" w:tplc="0410000F">
      <w:start w:val="1"/>
      <w:numFmt w:val="decimal"/>
      <w:lvlText w:val="%7."/>
      <w:lvlJc w:val="left"/>
      <w:pPr>
        <w:ind w:left="4822" w:hanging="360"/>
      </w:pPr>
    </w:lvl>
    <w:lvl w:ilvl="7" w:tplc="04100019">
      <w:start w:val="1"/>
      <w:numFmt w:val="lowerLetter"/>
      <w:lvlText w:val="%8."/>
      <w:lvlJc w:val="left"/>
      <w:pPr>
        <w:ind w:left="5542" w:hanging="360"/>
      </w:pPr>
    </w:lvl>
    <w:lvl w:ilvl="8" w:tplc="0410001B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7B8A23D9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A144CD"/>
    <w:multiLevelType w:val="hybridMultilevel"/>
    <w:tmpl w:val="06C2A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8D1861"/>
    <w:multiLevelType w:val="hybridMultilevel"/>
    <w:tmpl w:val="4CE2E524"/>
    <w:lvl w:ilvl="0" w:tplc="771043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222" w:hanging="360"/>
      </w:pPr>
    </w:lvl>
    <w:lvl w:ilvl="2" w:tplc="0410001B">
      <w:start w:val="1"/>
      <w:numFmt w:val="lowerRoman"/>
      <w:lvlText w:val="%3."/>
      <w:lvlJc w:val="right"/>
      <w:pPr>
        <w:ind w:left="1942" w:hanging="180"/>
      </w:pPr>
    </w:lvl>
    <w:lvl w:ilvl="3" w:tplc="0410000F">
      <w:start w:val="1"/>
      <w:numFmt w:val="decimal"/>
      <w:lvlText w:val="%4."/>
      <w:lvlJc w:val="left"/>
      <w:pPr>
        <w:ind w:left="2662" w:hanging="360"/>
      </w:pPr>
    </w:lvl>
    <w:lvl w:ilvl="4" w:tplc="04100019">
      <w:start w:val="1"/>
      <w:numFmt w:val="lowerLetter"/>
      <w:lvlText w:val="%5."/>
      <w:lvlJc w:val="left"/>
      <w:pPr>
        <w:ind w:left="3382" w:hanging="360"/>
      </w:pPr>
    </w:lvl>
    <w:lvl w:ilvl="5" w:tplc="0410001B">
      <w:start w:val="1"/>
      <w:numFmt w:val="lowerRoman"/>
      <w:lvlText w:val="%6."/>
      <w:lvlJc w:val="right"/>
      <w:pPr>
        <w:ind w:left="4102" w:hanging="180"/>
      </w:pPr>
    </w:lvl>
    <w:lvl w:ilvl="6" w:tplc="0410000F">
      <w:start w:val="1"/>
      <w:numFmt w:val="decimal"/>
      <w:lvlText w:val="%7."/>
      <w:lvlJc w:val="left"/>
      <w:pPr>
        <w:ind w:left="4822" w:hanging="360"/>
      </w:pPr>
    </w:lvl>
    <w:lvl w:ilvl="7" w:tplc="04100019">
      <w:start w:val="1"/>
      <w:numFmt w:val="lowerLetter"/>
      <w:lvlText w:val="%8."/>
      <w:lvlJc w:val="left"/>
      <w:pPr>
        <w:ind w:left="5542" w:hanging="360"/>
      </w:pPr>
    </w:lvl>
    <w:lvl w:ilvl="8" w:tplc="0410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2"/>
  </w:num>
  <w:num w:numId="5">
    <w:abstractNumId w:val="6"/>
  </w:num>
  <w:num w:numId="6">
    <w:abstractNumId w:val="14"/>
  </w:num>
  <w:num w:numId="7">
    <w:abstractNumId w:val="5"/>
  </w:num>
  <w:num w:numId="8">
    <w:abstractNumId w:val="2"/>
  </w:num>
  <w:num w:numId="9">
    <w:abstractNumId w:val="3"/>
  </w:num>
  <w:num w:numId="10">
    <w:abstractNumId w:val="11"/>
  </w:num>
  <w:num w:numId="11">
    <w:abstractNumId w:val="7"/>
  </w:num>
  <w:num w:numId="12">
    <w:abstractNumId w:val="17"/>
  </w:num>
  <w:num w:numId="13">
    <w:abstractNumId w:val="18"/>
  </w:num>
  <w:num w:numId="14">
    <w:abstractNumId w:val="13"/>
  </w:num>
  <w:num w:numId="15">
    <w:abstractNumId w:val="16"/>
  </w:num>
  <w:num w:numId="16">
    <w:abstractNumId w:val="9"/>
  </w:num>
  <w:num w:numId="17">
    <w:abstractNumId w:val="15"/>
  </w:num>
  <w:num w:numId="18">
    <w:abstractNumId w:val="19"/>
  </w:num>
  <w:num w:numId="19">
    <w:abstractNumId w:val="4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3EF1"/>
    <w:rsid w:val="0000050B"/>
    <w:rsid w:val="00000D3B"/>
    <w:rsid w:val="00007B2B"/>
    <w:rsid w:val="00013EF1"/>
    <w:rsid w:val="0003035E"/>
    <w:rsid w:val="000818FD"/>
    <w:rsid w:val="000C0FCF"/>
    <w:rsid w:val="0013482E"/>
    <w:rsid w:val="00150A41"/>
    <w:rsid w:val="001557A5"/>
    <w:rsid w:val="00157B8B"/>
    <w:rsid w:val="001630C9"/>
    <w:rsid w:val="00196CD0"/>
    <w:rsid w:val="001A5D1B"/>
    <w:rsid w:val="001A7208"/>
    <w:rsid w:val="002022F1"/>
    <w:rsid w:val="00212A6B"/>
    <w:rsid w:val="0022070C"/>
    <w:rsid w:val="00221786"/>
    <w:rsid w:val="00224DEC"/>
    <w:rsid w:val="002345C6"/>
    <w:rsid w:val="00234AF7"/>
    <w:rsid w:val="0023599C"/>
    <w:rsid w:val="00270D72"/>
    <w:rsid w:val="00277D51"/>
    <w:rsid w:val="00283CAE"/>
    <w:rsid w:val="002B2171"/>
    <w:rsid w:val="002B34E4"/>
    <w:rsid w:val="002C75D8"/>
    <w:rsid w:val="00303170"/>
    <w:rsid w:val="00327A51"/>
    <w:rsid w:val="0033546F"/>
    <w:rsid w:val="00341912"/>
    <w:rsid w:val="003501B0"/>
    <w:rsid w:val="00372676"/>
    <w:rsid w:val="00374987"/>
    <w:rsid w:val="003808A6"/>
    <w:rsid w:val="003923CB"/>
    <w:rsid w:val="003C31C6"/>
    <w:rsid w:val="003C4CE3"/>
    <w:rsid w:val="003E5B28"/>
    <w:rsid w:val="00401167"/>
    <w:rsid w:val="004026C4"/>
    <w:rsid w:val="0042541B"/>
    <w:rsid w:val="00425B82"/>
    <w:rsid w:val="00437A2D"/>
    <w:rsid w:val="00477B72"/>
    <w:rsid w:val="0049085F"/>
    <w:rsid w:val="004A047E"/>
    <w:rsid w:val="004B5BEA"/>
    <w:rsid w:val="004C02ED"/>
    <w:rsid w:val="004C1489"/>
    <w:rsid w:val="004D363D"/>
    <w:rsid w:val="005043BA"/>
    <w:rsid w:val="00522F77"/>
    <w:rsid w:val="00547000"/>
    <w:rsid w:val="0057117C"/>
    <w:rsid w:val="005A16A0"/>
    <w:rsid w:val="005C0F44"/>
    <w:rsid w:val="006205E9"/>
    <w:rsid w:val="00633545"/>
    <w:rsid w:val="00661106"/>
    <w:rsid w:val="00692DE4"/>
    <w:rsid w:val="00694D0F"/>
    <w:rsid w:val="006A10DF"/>
    <w:rsid w:val="00702A6C"/>
    <w:rsid w:val="00730622"/>
    <w:rsid w:val="007328E4"/>
    <w:rsid w:val="00736012"/>
    <w:rsid w:val="00793F78"/>
    <w:rsid w:val="007946A7"/>
    <w:rsid w:val="007A36BA"/>
    <w:rsid w:val="007A3C96"/>
    <w:rsid w:val="007A5DBB"/>
    <w:rsid w:val="007C6BD9"/>
    <w:rsid w:val="00805A23"/>
    <w:rsid w:val="00815018"/>
    <w:rsid w:val="00823F7D"/>
    <w:rsid w:val="00843232"/>
    <w:rsid w:val="008623C3"/>
    <w:rsid w:val="00863DE0"/>
    <w:rsid w:val="008643B2"/>
    <w:rsid w:val="00882C39"/>
    <w:rsid w:val="0088613C"/>
    <w:rsid w:val="008B2610"/>
    <w:rsid w:val="008D27DF"/>
    <w:rsid w:val="008E1439"/>
    <w:rsid w:val="00900748"/>
    <w:rsid w:val="0093686A"/>
    <w:rsid w:val="00980C1E"/>
    <w:rsid w:val="00997528"/>
    <w:rsid w:val="009B2687"/>
    <w:rsid w:val="009C3B26"/>
    <w:rsid w:val="009C6AD7"/>
    <w:rsid w:val="00A04F3A"/>
    <w:rsid w:val="00A30E72"/>
    <w:rsid w:val="00A43133"/>
    <w:rsid w:val="00A57B1A"/>
    <w:rsid w:val="00A62B4F"/>
    <w:rsid w:val="00A805E7"/>
    <w:rsid w:val="00A87E01"/>
    <w:rsid w:val="00AA20FA"/>
    <w:rsid w:val="00AB202B"/>
    <w:rsid w:val="00AC6C5B"/>
    <w:rsid w:val="00AE12C0"/>
    <w:rsid w:val="00AF4469"/>
    <w:rsid w:val="00AF494A"/>
    <w:rsid w:val="00B15B7B"/>
    <w:rsid w:val="00B47C89"/>
    <w:rsid w:val="00B5561E"/>
    <w:rsid w:val="00B62360"/>
    <w:rsid w:val="00B8172F"/>
    <w:rsid w:val="00B93BA9"/>
    <w:rsid w:val="00B96B48"/>
    <w:rsid w:val="00BE6A7D"/>
    <w:rsid w:val="00C03E87"/>
    <w:rsid w:val="00C10F71"/>
    <w:rsid w:val="00C170CB"/>
    <w:rsid w:val="00C32F0E"/>
    <w:rsid w:val="00C367B6"/>
    <w:rsid w:val="00C47E03"/>
    <w:rsid w:val="00C54A63"/>
    <w:rsid w:val="00C56924"/>
    <w:rsid w:val="00C56D3E"/>
    <w:rsid w:val="00C64428"/>
    <w:rsid w:val="00C70DF0"/>
    <w:rsid w:val="00C75B8F"/>
    <w:rsid w:val="00CA24E8"/>
    <w:rsid w:val="00CA508A"/>
    <w:rsid w:val="00CB17D4"/>
    <w:rsid w:val="00CC3CE6"/>
    <w:rsid w:val="00CD788D"/>
    <w:rsid w:val="00CF0274"/>
    <w:rsid w:val="00D0407D"/>
    <w:rsid w:val="00D17E86"/>
    <w:rsid w:val="00D41B12"/>
    <w:rsid w:val="00D52342"/>
    <w:rsid w:val="00D61CE9"/>
    <w:rsid w:val="00D72D84"/>
    <w:rsid w:val="00D84134"/>
    <w:rsid w:val="00DA3EFD"/>
    <w:rsid w:val="00DB1082"/>
    <w:rsid w:val="00DB1419"/>
    <w:rsid w:val="00DC0F32"/>
    <w:rsid w:val="00DC2F61"/>
    <w:rsid w:val="00DF0AE8"/>
    <w:rsid w:val="00E11DE1"/>
    <w:rsid w:val="00E22B2D"/>
    <w:rsid w:val="00E231D1"/>
    <w:rsid w:val="00E23814"/>
    <w:rsid w:val="00E25BF6"/>
    <w:rsid w:val="00E515B1"/>
    <w:rsid w:val="00E53AFF"/>
    <w:rsid w:val="00E53E19"/>
    <w:rsid w:val="00E60C63"/>
    <w:rsid w:val="00E75477"/>
    <w:rsid w:val="00E87D61"/>
    <w:rsid w:val="00E93EED"/>
    <w:rsid w:val="00E95DF6"/>
    <w:rsid w:val="00EA6C25"/>
    <w:rsid w:val="00ED25AE"/>
    <w:rsid w:val="00EF2FA4"/>
    <w:rsid w:val="00F067BC"/>
    <w:rsid w:val="00F14B28"/>
    <w:rsid w:val="00F20CA9"/>
    <w:rsid w:val="00F31CF6"/>
    <w:rsid w:val="00F32829"/>
    <w:rsid w:val="00F34E0A"/>
    <w:rsid w:val="00F34FC2"/>
    <w:rsid w:val="00F51A69"/>
    <w:rsid w:val="00F60860"/>
    <w:rsid w:val="00F80B52"/>
    <w:rsid w:val="00F818A3"/>
    <w:rsid w:val="00FA387B"/>
    <w:rsid w:val="00FB0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EF1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13EF1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013EF1"/>
    <w:pPr>
      <w:keepNext/>
      <w:ind w:right="566"/>
      <w:outlineLvl w:val="3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13EF1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13EF1"/>
    <w:rPr>
      <w:rFonts w:ascii="Times New Roman" w:hAnsi="Times New Roman" w:cs="Times New Roman"/>
      <w:sz w:val="20"/>
      <w:szCs w:val="20"/>
      <w:lang w:eastAsia="it-IT"/>
    </w:rPr>
  </w:style>
  <w:style w:type="character" w:styleId="Hyperlink">
    <w:name w:val="Hyperlink"/>
    <w:basedOn w:val="DefaultParagraphFont"/>
    <w:uiPriority w:val="99"/>
    <w:rsid w:val="00013EF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13EF1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rsid w:val="00013E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3EF1"/>
    <w:rPr>
      <w:rFonts w:ascii="Tahoma" w:hAnsi="Tahoma" w:cs="Tahoma"/>
      <w:sz w:val="16"/>
      <w:szCs w:val="16"/>
      <w:lang w:eastAsia="it-IT"/>
    </w:rPr>
  </w:style>
  <w:style w:type="paragraph" w:styleId="ListParagraph">
    <w:name w:val="List Paragraph"/>
    <w:basedOn w:val="Normal"/>
    <w:uiPriority w:val="99"/>
    <w:qFormat/>
    <w:rsid w:val="00AF4469"/>
    <w:pPr>
      <w:autoSpaceDE w:val="0"/>
      <w:autoSpaceDN w:val="0"/>
      <w:adjustRightInd w:val="0"/>
      <w:ind w:left="720"/>
      <w:jc w:val="both"/>
    </w:pPr>
    <w:rPr>
      <w:rFonts w:hAnsi="Calibri"/>
      <w:sz w:val="20"/>
      <w:szCs w:val="20"/>
    </w:rPr>
  </w:style>
  <w:style w:type="paragraph" w:customStyle="1" w:styleId="Default">
    <w:name w:val="Default"/>
    <w:uiPriority w:val="99"/>
    <w:rsid w:val="00C64428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694D0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"/>
    <w:uiPriority w:val="99"/>
    <w:rsid w:val="00CF0274"/>
    <w:pPr>
      <w:ind w:left="720"/>
    </w:pPr>
    <w:rPr>
      <w:rFonts w:eastAsia="Calibri"/>
    </w:rPr>
  </w:style>
  <w:style w:type="character" w:styleId="Strong">
    <w:name w:val="Strong"/>
    <w:basedOn w:val="DefaultParagraphFont"/>
    <w:uiPriority w:val="99"/>
    <w:qFormat/>
    <w:rsid w:val="000818FD"/>
    <w:rPr>
      <w:b/>
      <w:bCs/>
    </w:rPr>
  </w:style>
  <w:style w:type="paragraph" w:customStyle="1" w:styleId="style3">
    <w:name w:val="style3"/>
    <w:basedOn w:val="Normal"/>
    <w:uiPriority w:val="99"/>
    <w:rsid w:val="00FB02D8"/>
    <w:pPr>
      <w:spacing w:before="100" w:beforeAutospacing="1" w:after="100" w:afterAutospacing="1"/>
    </w:pPr>
    <w:rPr>
      <w:rFonts w:ascii="Comic Sans MS" w:hAnsi="Comic Sans MS" w:cs="Comic Sans MS"/>
      <w:color w:val="0000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92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2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92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318</Words>
  <Characters>1813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LabPC3</dc:creator>
  <cp:keywords/>
  <dc:description/>
  <cp:lastModifiedBy>Privato</cp:lastModifiedBy>
  <cp:revision>3</cp:revision>
  <cp:lastPrinted>2014-11-22T10:07:00Z</cp:lastPrinted>
  <dcterms:created xsi:type="dcterms:W3CDTF">2015-01-16T06:36:00Z</dcterms:created>
  <dcterms:modified xsi:type="dcterms:W3CDTF">2015-01-16T11:34:00Z</dcterms:modified>
</cp:coreProperties>
</file>