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7A2" w:rsidRPr="00AF6101" w:rsidRDefault="00EE47A2" w:rsidP="00AF6101">
      <w:pPr>
        <w:keepNext/>
        <w:spacing w:before="240" w:after="6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  <w:lang w:eastAsia="it-IT"/>
        </w:rPr>
      </w:pPr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EE47A2" w:rsidRPr="00AF6101" w:rsidRDefault="00EE47A2" w:rsidP="00AF6101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Via G.B. Novelli, N° 1  81025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(CE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Segr. Tel :0823/511909 – Fax 0823511834   VicedirigenzaTel :0823-580019  </w:t>
      </w:r>
    </w:p>
    <w:p w:rsidR="00EE47A2" w:rsidRPr="00AF6101" w:rsidRDefault="00EE47A2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EE47A2" w:rsidRPr="00AF6101" w:rsidRDefault="00EE47A2" w:rsidP="00AF610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F6101">
        <w:rPr>
          <w:rFonts w:ascii="Times New Roman" w:hAnsi="Times New Roman" w:cs="Times New Roman"/>
          <w:b/>
          <w:bCs/>
          <w:sz w:val="16"/>
          <w:szCs w:val="16"/>
        </w:rPr>
        <w:t>E-mail :</w:t>
      </w:r>
      <w:hyperlink r:id="rId5" w:history="1">
        <w:r w:rsidRPr="00AF6101">
          <w:rPr>
            <w:rFonts w:ascii="Times New Roman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F6101"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F6101">
          <w:rPr>
            <w:rFonts w:ascii="Times New Roman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EE47A2" w:rsidRPr="00EF29B5" w:rsidRDefault="00EE47A2" w:rsidP="0000366C">
      <w:pPr>
        <w:tabs>
          <w:tab w:val="center" w:pos="4819"/>
          <w:tab w:val="right" w:pos="9638"/>
        </w:tabs>
        <w:spacing w:after="0" w:line="240" w:lineRule="auto"/>
        <w:jc w:val="center"/>
        <w:rPr>
          <w:sz w:val="16"/>
          <w:szCs w:val="16"/>
        </w:rPr>
      </w:pPr>
      <w:r w:rsidRPr="00EF29B5">
        <w:rPr>
          <w:rFonts w:ascii="Times New Roman" w:hAnsi="Times New Roman" w:cs="Times New Roman"/>
          <w:b/>
          <w:bCs/>
          <w:sz w:val="16"/>
          <w:szCs w:val="16"/>
        </w:rPr>
        <w:t>SitoWeb :</w:t>
      </w:r>
      <w:hyperlink r:id="rId7" w:history="1">
        <w:r w:rsidRPr="00EF29B5">
          <w:rPr>
            <w:rFonts w:ascii="Times New Roman" w:hAnsi="Times New Roman" w:cs="Times New Roman"/>
            <w:color w:val="0000FF"/>
            <w:sz w:val="16"/>
            <w:szCs w:val="16"/>
            <w:u w:val="single"/>
          </w:rPr>
          <w:t>www.istitutonovelli.it</w:t>
        </w:r>
      </w:hyperlink>
    </w:p>
    <w:p w:rsidR="00EE47A2" w:rsidRPr="00EF29B5" w:rsidRDefault="00EE47A2" w:rsidP="00AA20F4">
      <w:pPr>
        <w:spacing w:after="0" w:line="240" w:lineRule="auto"/>
        <w:ind w:right="-27"/>
        <w:jc w:val="center"/>
        <w:rPr>
          <w:sz w:val="18"/>
          <w:szCs w:val="18"/>
        </w:rPr>
      </w:pPr>
      <w:r>
        <w:rPr>
          <w:noProof/>
          <w:lang w:eastAsia="it-IT"/>
        </w:rPr>
        <w:pict>
          <v:line id="_x0000_s1026" style="position:absolute;left:0;text-align:left;flip:y;z-index:251658240" from="18pt,8.55pt" to="501pt,8.55pt" strokecolor="red" strokeweight="1.75pt"/>
        </w:pict>
      </w:r>
    </w:p>
    <w:p w:rsidR="00EE47A2" w:rsidRPr="00EF29B5" w:rsidRDefault="00EE47A2" w:rsidP="00AA20F4">
      <w:pPr>
        <w:spacing w:after="0" w:line="240" w:lineRule="auto"/>
        <w:ind w:right="-27"/>
        <w:jc w:val="center"/>
        <w:rPr>
          <w:sz w:val="18"/>
          <w:szCs w:val="18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B5">
        <w:rPr>
          <w:rFonts w:ascii="Times New Roman" w:hAnsi="Times New Roman" w:cs="Times New Roman"/>
          <w:sz w:val="24"/>
          <w:szCs w:val="24"/>
        </w:rPr>
        <w:t xml:space="preserve">PROT. N. 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Pr="00EF29B5" w:rsidRDefault="00EE47A2" w:rsidP="00EF29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29B5">
        <w:rPr>
          <w:rFonts w:ascii="Times New Roman" w:hAnsi="Times New Roman" w:cs="Times New Roman"/>
          <w:b/>
          <w:bCs/>
          <w:sz w:val="24"/>
          <w:szCs w:val="24"/>
        </w:rPr>
        <w:t>Oggetto : Richiesta di partecipazione al Progetto di Formazione “DALLA PROGETTAZIONE ALLA CERTIFICAZIONE PER COMPETENZE”</w:t>
      </w:r>
    </w:p>
    <w:p w:rsidR="00EE47A2" w:rsidRPr="00EF29B5" w:rsidRDefault="00EE47A2" w:rsidP="008339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2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E47A2" w:rsidRPr="00EF29B5" w:rsidRDefault="00EE47A2" w:rsidP="008339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Docente ______________________________ nato a __________________ il _____________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contratto a tempo ___________________________in servizio per l’a.s. 2014/2015 presso 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l’IPIA “G.B. Novelli” di Marcianise 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EF2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29B5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EE47A2" w:rsidRPr="00EF29B5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poter  partecipare al progetto di formazione : </w:t>
      </w:r>
      <w:r w:rsidRPr="00EF29B5">
        <w:rPr>
          <w:color w:val="000000"/>
        </w:rPr>
        <w:t>:“</w:t>
      </w:r>
      <w:r w:rsidRPr="00EF29B5">
        <w:rPr>
          <w:rFonts w:ascii="Times New Roman" w:hAnsi="Times New Roman" w:cs="Times New Roman"/>
          <w:sz w:val="24"/>
          <w:szCs w:val="24"/>
        </w:rPr>
        <w:t>DALLA PROGETTAZIONE ALLA CERTIFICAZIONE PER COMPETENZE”.</w:t>
      </w:r>
    </w:p>
    <w:p w:rsidR="00EE47A2" w:rsidRDefault="00EE47A2" w:rsidP="00833982">
      <w:pPr>
        <w:spacing w:after="0" w:line="240" w:lineRule="auto"/>
        <w:rPr>
          <w:color w:val="000000"/>
        </w:rPr>
      </w:pP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B5">
        <w:rPr>
          <w:rFonts w:ascii="Times New Roman" w:hAnsi="Times New Roman" w:cs="Times New Roman"/>
          <w:sz w:val="24"/>
          <w:szCs w:val="24"/>
        </w:rPr>
        <w:t xml:space="preserve">A tal fine il Docente </w:t>
      </w:r>
      <w:r>
        <w:rPr>
          <w:rFonts w:ascii="Times New Roman" w:hAnsi="Times New Roman" w:cs="Times New Roman"/>
          <w:sz w:val="24"/>
          <w:szCs w:val="24"/>
        </w:rPr>
        <w:t>comunica che :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A425F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5F5">
        <w:rPr>
          <w:rFonts w:ascii="Times New Roman" w:hAnsi="Times New Roman" w:cs="Times New Roman"/>
          <w:b/>
          <w:bCs/>
          <w:sz w:val="24"/>
          <w:szCs w:val="24"/>
        </w:rPr>
        <w:t>La disciplina insegnata</w:t>
      </w:r>
      <w:r>
        <w:rPr>
          <w:rFonts w:ascii="Times New Roman" w:hAnsi="Times New Roman" w:cs="Times New Roman"/>
          <w:sz w:val="24"/>
          <w:szCs w:val="24"/>
        </w:rPr>
        <w:t xml:space="preserve">  presso l’IPIA “G.B. Novelli” di Marcianise è : ______________</w:t>
      </w:r>
    </w:p>
    <w:p w:rsidR="00EE47A2" w:rsidRDefault="00EE47A2" w:rsidP="00A425F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________________________________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A425F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5F5">
        <w:rPr>
          <w:rFonts w:ascii="Times New Roman" w:hAnsi="Times New Roman" w:cs="Times New Roman"/>
          <w:b/>
          <w:bCs/>
          <w:sz w:val="24"/>
          <w:szCs w:val="24"/>
        </w:rPr>
        <w:t>Il proprio numero di cellulare</w:t>
      </w:r>
      <w:r>
        <w:rPr>
          <w:rFonts w:ascii="Times New Roman" w:hAnsi="Times New Roman" w:cs="Times New Roman"/>
          <w:sz w:val="24"/>
          <w:szCs w:val="24"/>
        </w:rPr>
        <w:t xml:space="preserve"> è :_________________________________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Pr="00EF29B5" w:rsidRDefault="00EE47A2" w:rsidP="00A425F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25F5">
        <w:rPr>
          <w:rFonts w:ascii="Times New Roman" w:hAnsi="Times New Roman" w:cs="Times New Roman"/>
          <w:b/>
          <w:bCs/>
          <w:sz w:val="24"/>
          <w:szCs w:val="24"/>
        </w:rPr>
        <w:t>Il proprio indirizzo email</w:t>
      </w:r>
      <w:r>
        <w:rPr>
          <w:rFonts w:ascii="Times New Roman" w:hAnsi="Times New Roman" w:cs="Times New Roman"/>
          <w:sz w:val="24"/>
          <w:szCs w:val="24"/>
        </w:rPr>
        <w:t xml:space="preserve"> è : ___________________________________</w:t>
      </w:r>
    </w:p>
    <w:p w:rsidR="00EE47A2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Pr="00EF29B5" w:rsidRDefault="00EE47A2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7A2" w:rsidRDefault="00EE47A2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EE47A2" w:rsidRDefault="00EE47A2" w:rsidP="007E33CF">
      <w:pPr>
        <w:spacing w:after="0" w:line="240" w:lineRule="auto"/>
        <w:rPr>
          <w:rFonts w:ascii="Times New Roman" w:hAnsi="Times New Roman" w:cs="Times New Roman"/>
        </w:rPr>
      </w:pPr>
    </w:p>
    <w:p w:rsidR="00EE47A2" w:rsidRDefault="00EE47A2" w:rsidP="007E33CF">
      <w:pPr>
        <w:spacing w:after="0" w:line="240" w:lineRule="auto"/>
        <w:rPr>
          <w:rFonts w:ascii="Times New Roman" w:hAnsi="Times New Roman" w:cs="Times New Roman"/>
        </w:rPr>
      </w:pPr>
    </w:p>
    <w:p w:rsidR="00EE47A2" w:rsidRDefault="00EE47A2" w:rsidP="007E33CF">
      <w:pPr>
        <w:spacing w:after="0" w:line="240" w:lineRule="auto"/>
        <w:rPr>
          <w:rFonts w:ascii="Times New Roman" w:hAnsi="Times New Roman" w:cs="Times New Roman"/>
        </w:rPr>
      </w:pPr>
    </w:p>
    <w:p w:rsidR="00EE47A2" w:rsidRDefault="00EE47A2" w:rsidP="007E33CF">
      <w:pPr>
        <w:spacing w:after="0" w:line="240" w:lineRule="auto"/>
        <w:rPr>
          <w:rFonts w:ascii="Times New Roman" w:hAnsi="Times New Roman" w:cs="Times New Roman"/>
        </w:rPr>
      </w:pPr>
    </w:p>
    <w:p w:rsidR="00EE47A2" w:rsidRDefault="00EE47A2" w:rsidP="007E33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Marcianise, _________                                                                                          Firma del Docente </w:t>
      </w:r>
    </w:p>
    <w:p w:rsidR="00EE47A2" w:rsidRPr="008C2E42" w:rsidRDefault="00EE47A2" w:rsidP="007E33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_______________________</w:t>
      </w:r>
    </w:p>
    <w:sectPr w:rsidR="00EE47A2" w:rsidRPr="008C2E42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593503"/>
    <w:multiLevelType w:val="hybridMultilevel"/>
    <w:tmpl w:val="07E2C48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33CF"/>
    <w:rsid w:val="0000366C"/>
    <w:rsid w:val="000475C6"/>
    <w:rsid w:val="00085BFB"/>
    <w:rsid w:val="000C7551"/>
    <w:rsid w:val="000D77CA"/>
    <w:rsid w:val="00122353"/>
    <w:rsid w:val="00124E54"/>
    <w:rsid w:val="00133082"/>
    <w:rsid w:val="001378B0"/>
    <w:rsid w:val="00176767"/>
    <w:rsid w:val="001A5FCB"/>
    <w:rsid w:val="002056AF"/>
    <w:rsid w:val="00216272"/>
    <w:rsid w:val="00226C71"/>
    <w:rsid w:val="002861A7"/>
    <w:rsid w:val="002C7117"/>
    <w:rsid w:val="002E33A3"/>
    <w:rsid w:val="002F5804"/>
    <w:rsid w:val="00320717"/>
    <w:rsid w:val="003373D6"/>
    <w:rsid w:val="003A22EE"/>
    <w:rsid w:val="003D1050"/>
    <w:rsid w:val="004059C9"/>
    <w:rsid w:val="00420AF4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41B91"/>
    <w:rsid w:val="005434A9"/>
    <w:rsid w:val="005440E0"/>
    <w:rsid w:val="00553293"/>
    <w:rsid w:val="00560BD3"/>
    <w:rsid w:val="005F4ABF"/>
    <w:rsid w:val="006830AB"/>
    <w:rsid w:val="006A34B3"/>
    <w:rsid w:val="006B3714"/>
    <w:rsid w:val="006C5B4B"/>
    <w:rsid w:val="00765349"/>
    <w:rsid w:val="007949C0"/>
    <w:rsid w:val="007D48ED"/>
    <w:rsid w:val="007E33CF"/>
    <w:rsid w:val="008166F6"/>
    <w:rsid w:val="008213C1"/>
    <w:rsid w:val="00833982"/>
    <w:rsid w:val="00837163"/>
    <w:rsid w:val="00881AFC"/>
    <w:rsid w:val="008B4391"/>
    <w:rsid w:val="008C2E42"/>
    <w:rsid w:val="008D5A6A"/>
    <w:rsid w:val="008D62EC"/>
    <w:rsid w:val="008D6FDF"/>
    <w:rsid w:val="009447FC"/>
    <w:rsid w:val="009A34E6"/>
    <w:rsid w:val="00A425F5"/>
    <w:rsid w:val="00A83C6C"/>
    <w:rsid w:val="00AA20F4"/>
    <w:rsid w:val="00AD718E"/>
    <w:rsid w:val="00AF6101"/>
    <w:rsid w:val="00B6185F"/>
    <w:rsid w:val="00BA05A1"/>
    <w:rsid w:val="00C342FE"/>
    <w:rsid w:val="00CC4234"/>
    <w:rsid w:val="00D25025"/>
    <w:rsid w:val="00D26A22"/>
    <w:rsid w:val="00D34289"/>
    <w:rsid w:val="00DD79E5"/>
    <w:rsid w:val="00E05554"/>
    <w:rsid w:val="00E224E9"/>
    <w:rsid w:val="00E9146F"/>
    <w:rsid w:val="00E93BA4"/>
    <w:rsid w:val="00EE47A2"/>
    <w:rsid w:val="00EF29B5"/>
    <w:rsid w:val="00F417FC"/>
    <w:rsid w:val="00FB4481"/>
    <w:rsid w:val="00FD1259"/>
    <w:rsid w:val="00FD3B7A"/>
    <w:rsid w:val="00FE0125"/>
    <w:rsid w:val="00FE76BF"/>
    <w:rsid w:val="00FE771C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3CF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E33CF"/>
    <w:rPr>
      <w:rFonts w:ascii="Calibri" w:hAnsi="Calibri" w:cs="Calibri"/>
      <w:b/>
      <w:bCs/>
      <w:sz w:val="28"/>
      <w:szCs w:val="28"/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/>
    </w:rPr>
  </w:style>
  <w:style w:type="character" w:styleId="Hyperlink">
    <w:name w:val="Hyperlink"/>
    <w:basedOn w:val="DefaultParagraphFont"/>
    <w:uiPriority w:val="99"/>
    <w:rsid w:val="007E33CF"/>
    <w:rPr>
      <w:color w:val="0000FF"/>
      <w:u w:val="single"/>
    </w:rPr>
  </w:style>
  <w:style w:type="paragraph" w:customStyle="1" w:styleId="Paragrafoelenco1">
    <w:name w:val="Paragrafo elenco1"/>
    <w:basedOn w:val="Normal"/>
    <w:uiPriority w:val="99"/>
    <w:rsid w:val="007E33C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72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F64"/>
    <w:rPr>
      <w:sz w:val="0"/>
      <w:szCs w:val="0"/>
      <w:lang w:eastAsia="en-US"/>
    </w:rPr>
  </w:style>
  <w:style w:type="table" w:styleId="TableGrid">
    <w:name w:val="Table Grid"/>
    <w:basedOn w:val="TableNormal"/>
    <w:uiPriority w:val="99"/>
    <w:rsid w:val="002056AF"/>
    <w:rPr>
      <w:rFonts w:ascii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05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287</Words>
  <Characters>1638</Characters>
  <Application>Microsoft Office Outlook</Application>
  <DocSecurity>0</DocSecurity>
  <Lines>0</Lines>
  <Paragraphs>0</Paragraphs>
  <ScaleCrop>false</ScaleCrop>
  <Company>SCUOLA MAGISTRALE NOVELLI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Privato</cp:lastModifiedBy>
  <cp:revision>2</cp:revision>
  <cp:lastPrinted>2015-01-07T11:09:00Z</cp:lastPrinted>
  <dcterms:created xsi:type="dcterms:W3CDTF">2015-01-19T21:28:00Z</dcterms:created>
  <dcterms:modified xsi:type="dcterms:W3CDTF">2015-01-19T21:28:00Z</dcterms:modified>
</cp:coreProperties>
</file>