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C4D" w:rsidRDefault="003B4C4D">
      <w:r>
        <w:rPr>
          <w:b/>
          <w:bCs/>
        </w:rPr>
        <w:t>Prot.</w:t>
      </w:r>
    </w:p>
    <w:p w:rsidR="003B4C4D" w:rsidRDefault="003B4C4D" w:rsidP="005D6B7F">
      <w:pPr>
        <w:jc w:val="right"/>
        <w:rPr>
          <w:b/>
          <w:bCs/>
        </w:rPr>
      </w:pPr>
      <w:r>
        <w:rPr>
          <w:b/>
          <w:bCs/>
        </w:rPr>
        <w:t>AGLI  ALUNNIDE</w:t>
      </w:r>
      <w:r w:rsidRPr="0017098A">
        <w:rPr>
          <w:b/>
          <w:bCs/>
        </w:rPr>
        <w:t xml:space="preserve">LL’ISISS </w:t>
      </w:r>
    </w:p>
    <w:p w:rsidR="003B4C4D" w:rsidRDefault="003B4C4D" w:rsidP="005D6B7F">
      <w:pPr>
        <w:jc w:val="right"/>
        <w:rPr>
          <w:b/>
          <w:bCs/>
        </w:rPr>
      </w:pPr>
      <w:r w:rsidRPr="0017098A">
        <w:rPr>
          <w:b/>
          <w:bCs/>
        </w:rPr>
        <w:t>“NOVELLI”</w:t>
      </w:r>
      <w:r>
        <w:rPr>
          <w:b/>
          <w:bCs/>
        </w:rPr>
        <w:t xml:space="preserve">  E PER IL LORO </w:t>
      </w:r>
    </w:p>
    <w:p w:rsidR="003B4C4D" w:rsidRPr="0017098A" w:rsidRDefault="003B4C4D" w:rsidP="005D6B7F">
      <w:pPr>
        <w:jc w:val="right"/>
        <w:rPr>
          <w:b/>
          <w:bCs/>
        </w:rPr>
      </w:pPr>
      <w:r>
        <w:rPr>
          <w:b/>
          <w:bCs/>
        </w:rPr>
        <w:t>TRAMITE  ai rispettivi genitori</w:t>
      </w:r>
    </w:p>
    <w:p w:rsidR="003B4C4D" w:rsidRPr="0017098A" w:rsidRDefault="003B4C4D" w:rsidP="005D6B7F">
      <w:pPr>
        <w:jc w:val="right"/>
        <w:rPr>
          <w:b/>
          <w:bCs/>
        </w:rPr>
      </w:pPr>
      <w:r>
        <w:rPr>
          <w:b/>
          <w:bCs/>
        </w:rPr>
        <w:t xml:space="preserve">Al </w:t>
      </w:r>
      <w:r w:rsidRPr="0017098A">
        <w:rPr>
          <w:b/>
          <w:bCs/>
        </w:rPr>
        <w:t xml:space="preserve"> DSGA</w:t>
      </w:r>
    </w:p>
    <w:p w:rsidR="003B4C4D" w:rsidRDefault="003B4C4D" w:rsidP="005D6B7F">
      <w:pPr>
        <w:jc w:val="right"/>
        <w:rPr>
          <w:b/>
          <w:bCs/>
        </w:rPr>
      </w:pPr>
    </w:p>
    <w:p w:rsidR="003B4C4D" w:rsidRDefault="003B4C4D" w:rsidP="00F109FC">
      <w:pPr>
        <w:jc w:val="center"/>
        <w:rPr>
          <w:b/>
          <w:bCs/>
        </w:rPr>
      </w:pPr>
    </w:p>
    <w:p w:rsidR="003B4C4D" w:rsidRDefault="003B4C4D" w:rsidP="00F109FC">
      <w:pPr>
        <w:jc w:val="center"/>
        <w:rPr>
          <w:b/>
          <w:bCs/>
        </w:rPr>
      </w:pPr>
      <w:r>
        <w:rPr>
          <w:b/>
          <w:bCs/>
        </w:rPr>
        <w:t>COMUNICAZIONE  N</w:t>
      </w:r>
      <w:r w:rsidRPr="00F109FC">
        <w:rPr>
          <w:b/>
          <w:bCs/>
        </w:rPr>
        <w:t>.</w:t>
      </w:r>
    </w:p>
    <w:p w:rsidR="003B4C4D" w:rsidRDefault="003B4C4D">
      <w:pPr>
        <w:rPr>
          <w:b/>
          <w:bCs/>
        </w:rPr>
      </w:pPr>
    </w:p>
    <w:p w:rsidR="003B4C4D" w:rsidRDefault="003B4C4D">
      <w:pPr>
        <w:rPr>
          <w:b/>
          <w:bCs/>
        </w:rPr>
      </w:pPr>
    </w:p>
    <w:p w:rsidR="003B4C4D" w:rsidRDefault="003B4C4D">
      <w:pPr>
        <w:rPr>
          <w:b/>
          <w:bCs/>
        </w:rPr>
      </w:pPr>
    </w:p>
    <w:p w:rsidR="003B4C4D" w:rsidRDefault="003B4C4D" w:rsidP="0029211C">
      <w:pPr>
        <w:rPr>
          <w:b/>
          <w:bCs/>
          <w:sz w:val="26"/>
          <w:szCs w:val="26"/>
        </w:rPr>
      </w:pPr>
      <w:r w:rsidRPr="00F109FC">
        <w:rPr>
          <w:b/>
          <w:bCs/>
        </w:rPr>
        <w:t>OGGETTO:</w:t>
      </w:r>
      <w:r>
        <w:rPr>
          <w:b/>
          <w:bCs/>
        </w:rPr>
        <w:t xml:space="preserve"> Sospensione delle attività di Sportello Didatticoa.s. 2014/ 2015.</w:t>
      </w:r>
    </w:p>
    <w:p w:rsidR="003B4C4D" w:rsidRPr="00E010E8" w:rsidRDefault="003B4C4D" w:rsidP="005B4291">
      <w:pPr>
        <w:ind w:left="360"/>
        <w:jc w:val="both"/>
      </w:pPr>
    </w:p>
    <w:tbl>
      <w:tblPr>
        <w:tblpPr w:leftFromText="141" w:rightFromText="141" w:vertAnchor="page" w:horzAnchor="margin" w:tblpXSpec="center" w:tblpY="338"/>
        <w:tblW w:w="110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12"/>
        <w:gridCol w:w="8987"/>
        <w:gridCol w:w="938"/>
      </w:tblGrid>
      <w:tr w:rsidR="003B4C4D" w:rsidRPr="006C36C7">
        <w:trPr>
          <w:trHeight w:val="1086"/>
        </w:trPr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3B4C4D" w:rsidRPr="006C36C7" w:rsidRDefault="003B4C4D" w:rsidP="00E010E8">
            <w:pPr>
              <w:jc w:val="both"/>
              <w:rPr>
                <w:b/>
                <w:bCs/>
                <w:sz w:val="26"/>
                <w:szCs w:val="26"/>
                <w:u w:color="FF0000"/>
              </w:rPr>
            </w:pPr>
            <w:r w:rsidRPr="00F17C6F">
              <w:rPr>
                <w:sz w:val="26"/>
                <w:szCs w:val="26"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25pt;height:54pt" fillcolor="window">
                  <v:imagedata r:id="rId5" o:title=""/>
                </v:shape>
              </w:pict>
            </w:r>
          </w:p>
          <w:p w:rsidR="003B4C4D" w:rsidRPr="006C36C7" w:rsidRDefault="003B4C4D" w:rsidP="00E010E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8987" w:type="dxa"/>
            <w:tcBorders>
              <w:top w:val="single" w:sz="4" w:space="0" w:color="auto"/>
              <w:bottom w:val="single" w:sz="4" w:space="0" w:color="auto"/>
            </w:tcBorders>
          </w:tcPr>
          <w:p w:rsidR="003B4C4D" w:rsidRDefault="003B4C4D" w:rsidP="00A7050D">
            <w:pPr>
              <w:pStyle w:val="Heading2"/>
              <w:jc w:val="center"/>
              <w:rPr>
                <w:i/>
                <w:iCs/>
                <w:sz w:val="18"/>
                <w:szCs w:val="18"/>
                <w:u w:color="FF0000"/>
              </w:rPr>
            </w:pPr>
          </w:p>
          <w:p w:rsidR="003B4C4D" w:rsidRPr="00F14A00" w:rsidRDefault="003B4C4D" w:rsidP="00A7050D">
            <w:pPr>
              <w:pStyle w:val="Heading2"/>
              <w:jc w:val="center"/>
              <w:rPr>
                <w:i/>
                <w:iCs/>
                <w:sz w:val="18"/>
                <w:szCs w:val="18"/>
                <w:u w:color="FF0000"/>
              </w:rPr>
            </w:pPr>
            <w:r w:rsidRPr="00F14A00">
              <w:rPr>
                <w:i/>
                <w:iCs/>
                <w:sz w:val="18"/>
                <w:szCs w:val="18"/>
                <w:u w:color="FF0000"/>
              </w:rPr>
              <w:t>ISTITUTO STATALE  D’ISTRUZIONE SECONDARIA SUPERIORE</w:t>
            </w:r>
          </w:p>
          <w:p w:rsidR="003B4C4D" w:rsidRPr="00F14A00" w:rsidRDefault="003B4C4D" w:rsidP="00A7050D">
            <w:pPr>
              <w:jc w:val="center"/>
              <w:rPr>
                <w:b/>
                <w:bCs/>
                <w:sz w:val="18"/>
                <w:szCs w:val="18"/>
                <w:u w:color="FF0000"/>
              </w:rPr>
            </w:pPr>
            <w:r w:rsidRPr="00F14A00">
              <w:rPr>
                <w:b/>
                <w:bCs/>
                <w:sz w:val="18"/>
                <w:szCs w:val="18"/>
                <w:u w:color="FF0000"/>
              </w:rPr>
              <w:t>“ G. B.  NOVELLI ”</w:t>
            </w:r>
          </w:p>
          <w:p w:rsidR="003B4C4D" w:rsidRPr="00C541C3" w:rsidRDefault="003B4C4D" w:rsidP="00A7050D">
            <w:pPr>
              <w:jc w:val="center"/>
              <w:rPr>
                <w:sz w:val="16"/>
                <w:szCs w:val="16"/>
                <w:u w:color="FF0000"/>
              </w:rPr>
            </w:pPr>
            <w:r w:rsidRPr="00C541C3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3B4C4D" w:rsidRPr="00C541C3" w:rsidRDefault="003B4C4D" w:rsidP="00A7050D">
            <w:pPr>
              <w:jc w:val="center"/>
              <w:rPr>
                <w:sz w:val="16"/>
                <w:szCs w:val="16"/>
                <w:u w:color="FF0000"/>
              </w:rPr>
            </w:pPr>
            <w:r w:rsidRPr="00C541C3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3B4C4D" w:rsidRPr="00C541C3" w:rsidRDefault="003B4C4D" w:rsidP="00A7050D">
            <w:pPr>
              <w:pStyle w:val="Heading4"/>
              <w:rPr>
                <w:b/>
                <w:bCs/>
                <w:sz w:val="16"/>
                <w:szCs w:val="16"/>
              </w:rPr>
            </w:pPr>
            <w:r w:rsidRPr="00C541C3">
              <w:rPr>
                <w:sz w:val="16"/>
                <w:szCs w:val="16"/>
              </w:rPr>
              <w:t xml:space="preserve">                        Istituto Professionale Abbigliamento e Moda - Istituto Professionale per i Servizi Socio Sanitari</w:t>
            </w:r>
          </w:p>
          <w:p w:rsidR="003B4C4D" w:rsidRPr="00C541C3" w:rsidRDefault="003B4C4D" w:rsidP="00A7050D">
            <w:pPr>
              <w:tabs>
                <w:tab w:val="center" w:pos="3719"/>
              </w:tabs>
              <w:rPr>
                <w:sz w:val="16"/>
                <w:szCs w:val="16"/>
                <w:u w:color="FF0000"/>
              </w:rPr>
            </w:pPr>
            <w:r>
              <w:rPr>
                <w:sz w:val="16"/>
                <w:szCs w:val="16"/>
                <w:u w:color="FF0000"/>
              </w:rPr>
              <w:tab/>
            </w:r>
            <w:r w:rsidRPr="00C541C3">
              <w:rPr>
                <w:sz w:val="16"/>
                <w:szCs w:val="16"/>
                <w:u w:color="FF0000"/>
              </w:rPr>
              <w:t xml:space="preserve">Via G.B. Novelli, N° 1  81025 </w:t>
            </w:r>
            <w:r w:rsidRPr="00C541C3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C541C3">
              <w:rPr>
                <w:sz w:val="16"/>
                <w:szCs w:val="16"/>
                <w:u w:color="FF0000"/>
              </w:rPr>
              <w:t xml:space="preserve"> (CE</w:t>
            </w:r>
            <w:r w:rsidRPr="00C541C3">
              <w:rPr>
                <w:b/>
                <w:bCs/>
                <w:sz w:val="16"/>
                <w:szCs w:val="16"/>
                <w:u w:color="FF0000"/>
              </w:rPr>
              <w:t xml:space="preserve">) </w:t>
            </w:r>
          </w:p>
          <w:p w:rsidR="003B4C4D" w:rsidRPr="00C541C3" w:rsidRDefault="003B4C4D" w:rsidP="00A7050D">
            <w:pPr>
              <w:jc w:val="center"/>
              <w:rPr>
                <w:sz w:val="16"/>
                <w:szCs w:val="16"/>
                <w:u w:color="FF0000"/>
              </w:rPr>
            </w:pPr>
            <w:r w:rsidRPr="00C541C3">
              <w:rPr>
                <w:sz w:val="16"/>
                <w:szCs w:val="16"/>
                <w:u w:color="FF0000"/>
              </w:rPr>
              <w:t xml:space="preserve">Codice Fiscale : 80102490614 </w:t>
            </w:r>
            <w:r w:rsidRPr="00C541C3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C541C3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:rsidR="003B4C4D" w:rsidRPr="00C541C3" w:rsidRDefault="003B4C4D" w:rsidP="00A7050D">
            <w:pPr>
              <w:jc w:val="center"/>
              <w:rPr>
                <w:sz w:val="16"/>
                <w:szCs w:val="16"/>
                <w:u w:color="FF0000"/>
              </w:rPr>
            </w:pPr>
            <w:r>
              <w:rPr>
                <w:sz w:val="16"/>
                <w:szCs w:val="16"/>
                <w:u w:color="FF0000"/>
              </w:rPr>
              <w:t>Segr. Tel : 0823-</w:t>
            </w:r>
            <w:r w:rsidRPr="00C541C3">
              <w:rPr>
                <w:sz w:val="16"/>
                <w:szCs w:val="16"/>
                <w:u w:color="FF0000"/>
              </w:rPr>
              <w:t>511909 – Fax 0823</w:t>
            </w:r>
            <w:r>
              <w:rPr>
                <w:sz w:val="16"/>
                <w:szCs w:val="16"/>
                <w:u w:color="FF0000"/>
              </w:rPr>
              <w:t>-</w:t>
            </w:r>
            <w:r w:rsidRPr="00C541C3">
              <w:rPr>
                <w:sz w:val="16"/>
                <w:szCs w:val="16"/>
                <w:u w:color="FF0000"/>
              </w:rPr>
              <w:t>511834   Vicedirigenza Tel</w:t>
            </w:r>
            <w:r>
              <w:rPr>
                <w:sz w:val="16"/>
                <w:szCs w:val="16"/>
                <w:u w:color="FF0000"/>
              </w:rPr>
              <w:t xml:space="preserve"> :0823-580019  0823/580040 </w:t>
            </w:r>
          </w:p>
          <w:p w:rsidR="003B4C4D" w:rsidRPr="00C541C3" w:rsidRDefault="003B4C4D" w:rsidP="00A7050D">
            <w:pPr>
              <w:jc w:val="center"/>
              <w:rPr>
                <w:sz w:val="16"/>
                <w:szCs w:val="16"/>
                <w:u w:color="FF0000"/>
              </w:rPr>
            </w:pPr>
            <w:r w:rsidRPr="00C541C3">
              <w:rPr>
                <w:sz w:val="16"/>
                <w:szCs w:val="16"/>
                <w:u w:color="FF0000"/>
              </w:rPr>
              <w:t>Tel Dirigente Scolastico : 0823/511863</w:t>
            </w:r>
          </w:p>
          <w:p w:rsidR="003B4C4D" w:rsidRPr="006E1FD9" w:rsidRDefault="003B4C4D" w:rsidP="00A7050D">
            <w:pPr>
              <w:pStyle w:val="Header"/>
              <w:rPr>
                <w:rFonts w:ascii="Times New Roman" w:hAnsi="Times New Roman" w:cs="Times New Roman"/>
                <w:sz w:val="16"/>
                <w:szCs w:val="16"/>
              </w:rPr>
            </w:pPr>
            <w:r w:rsidRPr="006E1FD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E-mail :</w:t>
            </w:r>
            <w:hyperlink r:id="rId6" w:history="1">
              <w:r w:rsidRPr="006E1FD9">
                <w:rPr>
                  <w:rStyle w:val="Hyperlink"/>
                  <w:rFonts w:ascii="Times New Roman" w:hAnsi="Times New Roman" w:cs="Times New Roman"/>
                  <w:sz w:val="16"/>
                  <w:szCs w:val="16"/>
                </w:rPr>
                <w:t>ceis01100n@istruzione.it</w:t>
              </w:r>
            </w:hyperlink>
            <w:r w:rsidRPr="006E1FD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6E1FD9">
                <w:rPr>
                  <w:rStyle w:val="Hyperlink"/>
                  <w:rFonts w:ascii="Times New Roman" w:hAnsi="Times New Roman" w:cs="Times New Roman"/>
                  <w:sz w:val="16"/>
                  <w:szCs w:val="16"/>
                </w:rPr>
                <w:t>ceis01100n@pec.istruzione.it</w:t>
              </w:r>
            </w:hyperlink>
          </w:p>
          <w:p w:rsidR="003B4C4D" w:rsidRDefault="003B4C4D" w:rsidP="00A7050D">
            <w:pPr>
              <w:jc w:val="both"/>
            </w:pPr>
            <w:r w:rsidRPr="00A7050D">
              <w:rPr>
                <w:b/>
                <w:bCs/>
                <w:sz w:val="16"/>
                <w:szCs w:val="16"/>
                <w:lang w:val="en-US"/>
              </w:rPr>
              <w:t>Sito Web :</w:t>
            </w:r>
            <w:hyperlink r:id="rId8" w:history="1">
              <w:r w:rsidRPr="00A7050D">
                <w:rPr>
                  <w:rStyle w:val="Hyperlink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3B4C4D" w:rsidRPr="0010349B" w:rsidRDefault="003B4C4D" w:rsidP="00A7050D">
            <w:pPr>
              <w:jc w:val="both"/>
              <w:rPr>
                <w:sz w:val="26"/>
                <w:szCs w:val="26"/>
                <w:u w:color="FF0000"/>
                <w:lang w:val="en-GB"/>
              </w:rPr>
            </w:pP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:rsidR="003B4C4D" w:rsidRPr="006C36C7" w:rsidRDefault="003B4C4D" w:rsidP="00E010E8">
            <w:pPr>
              <w:jc w:val="both"/>
              <w:rPr>
                <w:b/>
                <w:bCs/>
                <w:sz w:val="26"/>
                <w:szCs w:val="26"/>
                <w:u w:color="FF0000"/>
              </w:rPr>
            </w:pPr>
            <w:r w:rsidRPr="00F17C6F">
              <w:rPr>
                <w:sz w:val="26"/>
                <w:szCs w:val="26"/>
                <w:u w:color="FF0000"/>
              </w:rPr>
              <w:pict>
                <v:shape id="_x0000_i1026" type="#_x0000_t75" style="width:52.5pt;height:45pt" fillcolor="window">
                  <v:imagedata r:id="rId9" o:title=""/>
                </v:shape>
              </w:pict>
            </w:r>
          </w:p>
          <w:p w:rsidR="003B4C4D" w:rsidRPr="006C36C7" w:rsidRDefault="003B4C4D" w:rsidP="00E010E8">
            <w:pPr>
              <w:jc w:val="both"/>
              <w:rPr>
                <w:sz w:val="26"/>
                <w:szCs w:val="26"/>
              </w:rPr>
            </w:pPr>
          </w:p>
        </w:tc>
      </w:tr>
    </w:tbl>
    <w:p w:rsidR="003B4C4D" w:rsidRDefault="003B4C4D" w:rsidP="00D62C31">
      <w:pPr>
        <w:spacing w:line="276" w:lineRule="auto"/>
        <w:rPr>
          <w:u w:color="FF0000"/>
        </w:rPr>
      </w:pPr>
    </w:p>
    <w:p w:rsidR="003B4C4D" w:rsidRPr="00760721" w:rsidRDefault="003B4C4D" w:rsidP="003152C8">
      <w:pPr>
        <w:spacing w:line="276" w:lineRule="auto"/>
        <w:rPr>
          <w:u w:color="FF0000"/>
        </w:rPr>
      </w:pPr>
      <w:r>
        <w:rPr>
          <w:u w:color="FF0000"/>
        </w:rPr>
        <w:t xml:space="preserve">Si comunica agli alunni dell’ISISS “G.B. Novelli “ e per il loro tramite ai rispettivi genitori, che le attività di Sportello Didattico,attivate presso questa Istituzione Scolastica dal giorno 2 Febbraio 2015, saranno sospese a partire dal giorno </w:t>
      </w:r>
      <w:r>
        <w:rPr>
          <w:b/>
          <w:bCs/>
          <w:u w:color="FF0000"/>
        </w:rPr>
        <w:t>Lunedì 1</w:t>
      </w:r>
      <w:r w:rsidRPr="0029211C">
        <w:rPr>
          <w:b/>
          <w:bCs/>
          <w:u w:color="FF0000"/>
        </w:rPr>
        <w:t xml:space="preserve"> giugno 201</w:t>
      </w:r>
      <w:r>
        <w:rPr>
          <w:b/>
          <w:bCs/>
          <w:u w:color="FF0000"/>
        </w:rPr>
        <w:t>5</w:t>
      </w:r>
      <w:r>
        <w:rPr>
          <w:u w:color="FF0000"/>
        </w:rPr>
        <w:t xml:space="preserve">. Le suddette attività di Sportello Didattico riprenderanno dal giorno </w:t>
      </w:r>
      <w:r>
        <w:rPr>
          <w:b/>
          <w:bCs/>
          <w:u w:color="FF0000"/>
        </w:rPr>
        <w:t>Venerdì 19 giugno 2015</w:t>
      </w:r>
      <w:r>
        <w:rPr>
          <w:u w:color="FF0000"/>
        </w:rPr>
        <w:t xml:space="preserve">e si concluderanno presumibilmente il giorno </w:t>
      </w:r>
      <w:r>
        <w:rPr>
          <w:b/>
          <w:bCs/>
          <w:u w:color="FF0000"/>
        </w:rPr>
        <w:t>Venerdì 10 Luglio 2015</w:t>
      </w:r>
      <w:r>
        <w:rPr>
          <w:u w:color="FF0000"/>
        </w:rPr>
        <w:t xml:space="preserve">con le modalità che saranno opportunamente rese note </w:t>
      </w:r>
      <w:r>
        <w:t xml:space="preserve"> all’albo</w:t>
      </w:r>
      <w:r>
        <w:rPr>
          <w:u w:color="FF0000"/>
        </w:rPr>
        <w:t xml:space="preserve"> e sul sito di questa Istituzione Scolastica </w:t>
      </w:r>
      <w:hyperlink r:id="rId10" w:history="1">
        <w:r w:rsidRPr="0029211C">
          <w:rPr>
            <w:rStyle w:val="Hyperlink"/>
          </w:rPr>
          <w:t>www.istitutonovelli.it</w:t>
        </w:r>
      </w:hyperlink>
      <w:r w:rsidRPr="00760721">
        <w:rPr>
          <w:b/>
          <w:bCs/>
        </w:rPr>
        <w:t>il giorno 16 giugno 201</w:t>
      </w:r>
      <w:r>
        <w:rPr>
          <w:b/>
          <w:bCs/>
        </w:rPr>
        <w:t>5</w:t>
      </w:r>
      <w:r>
        <w:t>.</w:t>
      </w:r>
    </w:p>
    <w:p w:rsidR="003B4C4D" w:rsidRPr="006E1FD9" w:rsidRDefault="003B4C4D" w:rsidP="003152C8">
      <w:pPr>
        <w:spacing w:line="276" w:lineRule="auto"/>
        <w:ind w:left="360"/>
        <w:rPr>
          <w:b/>
          <w:bCs/>
          <w:u w:color="FF0000"/>
        </w:rPr>
      </w:pPr>
    </w:p>
    <w:p w:rsidR="003B4C4D" w:rsidRDefault="003B4C4D" w:rsidP="003152C8">
      <w:pPr>
        <w:spacing w:line="276" w:lineRule="auto"/>
        <w:rPr>
          <w:u w:color="FF0000"/>
        </w:rPr>
      </w:pPr>
      <w:r>
        <w:rPr>
          <w:b/>
          <w:bCs/>
          <w:u w:color="FF0000"/>
        </w:rPr>
        <w:t>Si rende altresì noto che  t</w:t>
      </w:r>
      <w:r>
        <w:rPr>
          <w:u w:color="FF0000"/>
        </w:rPr>
        <w:t>utti gli alunni che avranno riportato nello scrutinio finale a.s.</w:t>
      </w:r>
    </w:p>
    <w:p w:rsidR="003B4C4D" w:rsidRPr="003152C8" w:rsidRDefault="003B4C4D" w:rsidP="003152C8">
      <w:pPr>
        <w:spacing w:line="276" w:lineRule="auto"/>
        <w:rPr>
          <w:u w:color="FF0000"/>
        </w:rPr>
      </w:pPr>
      <w:r>
        <w:rPr>
          <w:u w:color="FF0000"/>
        </w:rPr>
        <w:t xml:space="preserve">2014/2015 la sospensione del giudizio sosterranno le prove di verifica del recupero delle carenze formative nelle discipline in cui avranno riportato una valutazione non sufficiente </w:t>
      </w:r>
      <w:r>
        <w:rPr>
          <w:b/>
          <w:bCs/>
          <w:u w:color="FF0000"/>
        </w:rPr>
        <w:t>presumibilmente nei giorni 13-14-15 Luglio</w:t>
      </w:r>
      <w:r>
        <w:rPr>
          <w:u w:color="FF0000"/>
        </w:rPr>
        <w:t xml:space="preserve"> secondo il calendario che sarà successivamente comunicato.</w:t>
      </w:r>
      <w:bookmarkStart w:id="0" w:name="_GoBack"/>
      <w:bookmarkEnd w:id="0"/>
    </w:p>
    <w:p w:rsidR="003B4C4D" w:rsidRDefault="003B4C4D" w:rsidP="006E1FD9">
      <w:pPr>
        <w:jc w:val="both"/>
        <w:rPr>
          <w:u w:color="FF0000"/>
        </w:rPr>
      </w:pPr>
    </w:p>
    <w:p w:rsidR="003B4C4D" w:rsidRPr="00BC4256" w:rsidRDefault="003B4C4D" w:rsidP="006E1FD9">
      <w:pPr>
        <w:jc w:val="both"/>
        <w:rPr>
          <w:u w:color="FF0000"/>
        </w:rPr>
      </w:pPr>
      <w:r>
        <w:rPr>
          <w:u w:color="FF0000"/>
        </w:rPr>
        <w:t xml:space="preserve">  Marcianise, 30/05/2015</w:t>
      </w:r>
      <w:r w:rsidRPr="00BC4256">
        <w:rPr>
          <w:u w:color="FF0000"/>
        </w:rPr>
        <w:t>IL DIRIGENTE SCOLASTICO</w:t>
      </w:r>
    </w:p>
    <w:p w:rsidR="003B4C4D" w:rsidRPr="00BC4256" w:rsidRDefault="003B4C4D" w:rsidP="006E1FD9">
      <w:pPr>
        <w:ind w:left="5664"/>
        <w:jc w:val="both"/>
        <w:rPr>
          <w:u w:color="FF0000"/>
        </w:rPr>
      </w:pPr>
      <w:r w:rsidRPr="00BC4256">
        <w:rPr>
          <w:u w:color="FF0000"/>
        </w:rPr>
        <w:t>Prof.ssa Emma Marchitto</w:t>
      </w:r>
    </w:p>
    <w:p w:rsidR="003B4C4D" w:rsidRDefault="003B4C4D" w:rsidP="006E1FD9">
      <w:pPr>
        <w:rPr>
          <w:u w:color="FF0000"/>
        </w:rPr>
      </w:pPr>
    </w:p>
    <w:p w:rsidR="003B4C4D" w:rsidRDefault="003B4C4D" w:rsidP="006E1FD9">
      <w:pPr>
        <w:ind w:left="5664"/>
        <w:jc w:val="both"/>
        <w:rPr>
          <w:u w:color="FF0000"/>
        </w:rPr>
      </w:pPr>
    </w:p>
    <w:p w:rsidR="003B4C4D" w:rsidRDefault="003B4C4D" w:rsidP="00E010E8">
      <w:pPr>
        <w:jc w:val="both"/>
        <w:rPr>
          <w:u w:color="FF0000"/>
        </w:rPr>
      </w:pPr>
    </w:p>
    <w:p w:rsidR="003B4C4D" w:rsidRDefault="003B4C4D" w:rsidP="00E010E8">
      <w:pPr>
        <w:jc w:val="both"/>
        <w:rPr>
          <w:u w:color="FF0000"/>
        </w:rPr>
      </w:pPr>
    </w:p>
    <w:p w:rsidR="003B4C4D" w:rsidRDefault="003B4C4D" w:rsidP="00E010E8">
      <w:pPr>
        <w:jc w:val="both"/>
        <w:rPr>
          <w:u w:color="FF0000"/>
        </w:rPr>
      </w:pPr>
    </w:p>
    <w:p w:rsidR="003B4C4D" w:rsidRDefault="003B4C4D" w:rsidP="00E010E8">
      <w:pPr>
        <w:jc w:val="both"/>
        <w:rPr>
          <w:u w:color="FF0000"/>
        </w:rPr>
      </w:pPr>
    </w:p>
    <w:p w:rsidR="003B4C4D" w:rsidRDefault="003B4C4D" w:rsidP="00E010E8">
      <w:pPr>
        <w:jc w:val="both"/>
        <w:rPr>
          <w:u w:color="FF0000"/>
        </w:rPr>
      </w:pPr>
    </w:p>
    <w:p w:rsidR="003B4C4D" w:rsidRDefault="003B4C4D" w:rsidP="00E010E8">
      <w:pPr>
        <w:jc w:val="both"/>
        <w:rPr>
          <w:u w:color="FF0000"/>
        </w:rPr>
      </w:pPr>
    </w:p>
    <w:p w:rsidR="003B4C4D" w:rsidRPr="00BC4256" w:rsidRDefault="003B4C4D" w:rsidP="006E1FD9">
      <w:pPr>
        <w:jc w:val="both"/>
        <w:rPr>
          <w:u w:color="FF0000"/>
        </w:rPr>
      </w:pPr>
    </w:p>
    <w:sectPr w:rsidR="003B4C4D" w:rsidRPr="00BC4256" w:rsidSect="00262E33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86B1A"/>
    <w:multiLevelType w:val="hybridMultilevel"/>
    <w:tmpl w:val="54AA68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9345F8"/>
    <w:multiLevelType w:val="hybridMultilevel"/>
    <w:tmpl w:val="16AE6A2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10EC82A2">
      <w:start w:val="2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CB63D7"/>
    <w:multiLevelType w:val="multilevel"/>
    <w:tmpl w:val="EA682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51F6BAE"/>
    <w:multiLevelType w:val="hybridMultilevel"/>
    <w:tmpl w:val="6FF81E8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1100A2E8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2976E65C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1E24B83A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 w:tplc="1D300E12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 w:tplc="0DAAB688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21066D92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 w:tplc="F8906660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 w:tplc="E3C828D0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C323538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EC366BBE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DE6C7DEA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 w:tplc="D6E22BD4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 w:tplc="BF162196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C7D61A4E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 w:tplc="6792D7A4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 w:tplc="52E201F4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FA507B"/>
    <w:multiLevelType w:val="hybridMultilevel"/>
    <w:tmpl w:val="3BC698EA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/>
        <w:bCs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E771FD"/>
    <w:multiLevelType w:val="hybridMultilevel"/>
    <w:tmpl w:val="6F1E73DC"/>
    <w:lvl w:ilvl="0" w:tplc="785836D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1A7FAE"/>
    <w:multiLevelType w:val="hybridMultilevel"/>
    <w:tmpl w:val="5BD46E70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4">
    <w:nsid w:val="49045EE7"/>
    <w:multiLevelType w:val="hybridMultilevel"/>
    <w:tmpl w:val="1112241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CB63190"/>
    <w:multiLevelType w:val="hybridMultilevel"/>
    <w:tmpl w:val="3F2617E4"/>
    <w:lvl w:ilvl="0" w:tplc="785836D0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6">
    <w:nsid w:val="4F2469D7"/>
    <w:multiLevelType w:val="hybridMultilevel"/>
    <w:tmpl w:val="6E1217AC"/>
    <w:lvl w:ilvl="0" w:tplc="785836D0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7">
    <w:nsid w:val="503123B4"/>
    <w:multiLevelType w:val="hybridMultilevel"/>
    <w:tmpl w:val="14D8F0E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1FE3B26"/>
    <w:multiLevelType w:val="hybridMultilevel"/>
    <w:tmpl w:val="409272AC"/>
    <w:lvl w:ilvl="0" w:tplc="2DD4A5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>
      <w:start w:val="1"/>
      <w:numFmt w:val="lowerRoman"/>
      <w:lvlText w:val="%3."/>
      <w:lvlJc w:val="righ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04100019">
      <w:start w:val="1"/>
      <w:numFmt w:val="lowerLetter"/>
      <w:lvlText w:val="%5."/>
      <w:lvlJc w:val="left"/>
      <w:pPr>
        <w:ind w:left="3960" w:hanging="360"/>
      </w:pPr>
    </w:lvl>
    <w:lvl w:ilvl="5" w:tplc="0410001B">
      <w:start w:val="1"/>
      <w:numFmt w:val="lowerRoman"/>
      <w:lvlText w:val="%6."/>
      <w:lvlJc w:val="right"/>
      <w:pPr>
        <w:ind w:left="4680" w:hanging="180"/>
      </w:pPr>
    </w:lvl>
    <w:lvl w:ilvl="6" w:tplc="0410000F">
      <w:start w:val="1"/>
      <w:numFmt w:val="decimal"/>
      <w:lvlText w:val="%7."/>
      <w:lvlJc w:val="left"/>
      <w:pPr>
        <w:ind w:left="5400" w:hanging="360"/>
      </w:pPr>
    </w:lvl>
    <w:lvl w:ilvl="7" w:tplc="04100019">
      <w:start w:val="1"/>
      <w:numFmt w:val="lowerLetter"/>
      <w:lvlText w:val="%8."/>
      <w:lvlJc w:val="left"/>
      <w:pPr>
        <w:ind w:left="6120" w:hanging="360"/>
      </w:pPr>
    </w:lvl>
    <w:lvl w:ilvl="8" w:tplc="0410001B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BC613F4"/>
    <w:multiLevelType w:val="hybridMultilevel"/>
    <w:tmpl w:val="CED6851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31D0E01"/>
    <w:multiLevelType w:val="hybridMultilevel"/>
    <w:tmpl w:val="CB4004CA"/>
    <w:lvl w:ilvl="0" w:tplc="785836D0">
      <w:start w:val="1"/>
      <w:numFmt w:val="bullet"/>
      <w:lvlText w:val=""/>
      <w:lvlJc w:val="left"/>
      <w:pPr>
        <w:tabs>
          <w:tab w:val="num" w:pos="1500"/>
        </w:tabs>
        <w:ind w:left="1500" w:hanging="360"/>
      </w:pPr>
      <w:rPr>
        <w:rFonts w:ascii="Symbol" w:hAnsi="Symbol" w:cs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cs="Wingdings" w:hint="default"/>
      </w:rPr>
    </w:lvl>
  </w:abstractNum>
  <w:abstractNum w:abstractNumId="21">
    <w:nsid w:val="6FCC3263"/>
    <w:multiLevelType w:val="hybridMultilevel"/>
    <w:tmpl w:val="6AA6EB62"/>
    <w:lvl w:ilvl="0" w:tplc="785836D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cs="Wingdings" w:hint="default"/>
      </w:rPr>
    </w:lvl>
  </w:abstractNum>
  <w:abstractNum w:abstractNumId="23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3"/>
  </w:num>
  <w:num w:numId="2">
    <w:abstractNumId w:val="3"/>
  </w:num>
  <w:num w:numId="3">
    <w:abstractNumId w:val="2"/>
  </w:num>
  <w:num w:numId="4">
    <w:abstractNumId w:val="13"/>
  </w:num>
  <w:num w:numId="5">
    <w:abstractNumId w:val="22"/>
  </w:num>
  <w:num w:numId="6">
    <w:abstractNumId w:val="9"/>
  </w:num>
  <w:num w:numId="7">
    <w:abstractNumId w:val="11"/>
  </w:num>
  <w:num w:numId="8">
    <w:abstractNumId w:val="7"/>
  </w:num>
  <w:num w:numId="9">
    <w:abstractNumId w:val="6"/>
  </w:num>
  <w:num w:numId="10">
    <w:abstractNumId w:val="24"/>
  </w:num>
  <w:num w:numId="11">
    <w:abstractNumId w:val="10"/>
  </w:num>
  <w:num w:numId="12">
    <w:abstractNumId w:val="8"/>
  </w:num>
  <w:num w:numId="13">
    <w:abstractNumId w:val="21"/>
  </w:num>
  <w:num w:numId="14">
    <w:abstractNumId w:val="16"/>
  </w:num>
  <w:num w:numId="15">
    <w:abstractNumId w:val="15"/>
  </w:num>
  <w:num w:numId="16">
    <w:abstractNumId w:val="20"/>
  </w:num>
  <w:num w:numId="17">
    <w:abstractNumId w:val="1"/>
  </w:num>
  <w:num w:numId="18">
    <w:abstractNumId w:val="17"/>
  </w:num>
  <w:num w:numId="19">
    <w:abstractNumId w:val="5"/>
  </w:num>
  <w:num w:numId="20">
    <w:abstractNumId w:val="12"/>
  </w:num>
  <w:num w:numId="21">
    <w:abstractNumId w:val="14"/>
  </w:num>
  <w:num w:numId="22">
    <w:abstractNumId w:val="4"/>
  </w:num>
  <w:num w:numId="23">
    <w:abstractNumId w:val="19"/>
  </w:num>
  <w:num w:numId="24">
    <w:abstractNumId w:val="18"/>
  </w:num>
  <w:num w:numId="2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283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9441C"/>
    <w:rsid w:val="000108A9"/>
    <w:rsid w:val="000120D9"/>
    <w:rsid w:val="00014F94"/>
    <w:rsid w:val="00016688"/>
    <w:rsid w:val="00031A5F"/>
    <w:rsid w:val="00041879"/>
    <w:rsid w:val="0007179A"/>
    <w:rsid w:val="000B658E"/>
    <w:rsid w:val="000E0E6F"/>
    <w:rsid w:val="000F7E62"/>
    <w:rsid w:val="0010349B"/>
    <w:rsid w:val="00105824"/>
    <w:rsid w:val="00123DC2"/>
    <w:rsid w:val="00143EB3"/>
    <w:rsid w:val="0017098A"/>
    <w:rsid w:val="00180924"/>
    <w:rsid w:val="00181F50"/>
    <w:rsid w:val="0018534F"/>
    <w:rsid w:val="001A5ECB"/>
    <w:rsid w:val="001A606D"/>
    <w:rsid w:val="001B2DD7"/>
    <w:rsid w:val="00213A9E"/>
    <w:rsid w:val="00220E11"/>
    <w:rsid w:val="002340A0"/>
    <w:rsid w:val="00241E99"/>
    <w:rsid w:val="00262E33"/>
    <w:rsid w:val="00267974"/>
    <w:rsid w:val="0029211C"/>
    <w:rsid w:val="002B2143"/>
    <w:rsid w:val="002B7DCF"/>
    <w:rsid w:val="002C70EC"/>
    <w:rsid w:val="002D1815"/>
    <w:rsid w:val="00303315"/>
    <w:rsid w:val="0030768A"/>
    <w:rsid w:val="003152C8"/>
    <w:rsid w:val="0033459C"/>
    <w:rsid w:val="003504FA"/>
    <w:rsid w:val="00354D49"/>
    <w:rsid w:val="00383812"/>
    <w:rsid w:val="00385B3C"/>
    <w:rsid w:val="003B4C4D"/>
    <w:rsid w:val="003B5491"/>
    <w:rsid w:val="003C2D6C"/>
    <w:rsid w:val="003C4ED0"/>
    <w:rsid w:val="003C5550"/>
    <w:rsid w:val="003D64C1"/>
    <w:rsid w:val="004071C9"/>
    <w:rsid w:val="0043221F"/>
    <w:rsid w:val="00453609"/>
    <w:rsid w:val="00492A1F"/>
    <w:rsid w:val="00492B2A"/>
    <w:rsid w:val="00497954"/>
    <w:rsid w:val="004B0A93"/>
    <w:rsid w:val="004B2B7D"/>
    <w:rsid w:val="004D4D67"/>
    <w:rsid w:val="004E2BD2"/>
    <w:rsid w:val="004E3254"/>
    <w:rsid w:val="004F4189"/>
    <w:rsid w:val="004F710D"/>
    <w:rsid w:val="005039B9"/>
    <w:rsid w:val="00504CDE"/>
    <w:rsid w:val="005200AE"/>
    <w:rsid w:val="00533203"/>
    <w:rsid w:val="00541AB2"/>
    <w:rsid w:val="00544B5E"/>
    <w:rsid w:val="0054516D"/>
    <w:rsid w:val="00577012"/>
    <w:rsid w:val="005932D0"/>
    <w:rsid w:val="005A1F1E"/>
    <w:rsid w:val="005B4291"/>
    <w:rsid w:val="005D2941"/>
    <w:rsid w:val="005D2B94"/>
    <w:rsid w:val="005D6B7F"/>
    <w:rsid w:val="005E102B"/>
    <w:rsid w:val="005F396F"/>
    <w:rsid w:val="0061605E"/>
    <w:rsid w:val="00636782"/>
    <w:rsid w:val="00640644"/>
    <w:rsid w:val="00650CA5"/>
    <w:rsid w:val="00661015"/>
    <w:rsid w:val="006616FD"/>
    <w:rsid w:val="00676F9E"/>
    <w:rsid w:val="006B20C0"/>
    <w:rsid w:val="006B30BE"/>
    <w:rsid w:val="006B3B43"/>
    <w:rsid w:val="006B4A84"/>
    <w:rsid w:val="006B7B8F"/>
    <w:rsid w:val="006C16DE"/>
    <w:rsid w:val="006C36C7"/>
    <w:rsid w:val="006E1FD9"/>
    <w:rsid w:val="006E4F9A"/>
    <w:rsid w:val="00714313"/>
    <w:rsid w:val="00723D36"/>
    <w:rsid w:val="00725409"/>
    <w:rsid w:val="00757D05"/>
    <w:rsid w:val="00760721"/>
    <w:rsid w:val="00773B79"/>
    <w:rsid w:val="00786AE8"/>
    <w:rsid w:val="00790E70"/>
    <w:rsid w:val="007B6B7E"/>
    <w:rsid w:val="007B6BBD"/>
    <w:rsid w:val="007E5D32"/>
    <w:rsid w:val="00802607"/>
    <w:rsid w:val="00817ACE"/>
    <w:rsid w:val="00820354"/>
    <w:rsid w:val="008310D0"/>
    <w:rsid w:val="00833B72"/>
    <w:rsid w:val="00840B78"/>
    <w:rsid w:val="00853625"/>
    <w:rsid w:val="00883CA7"/>
    <w:rsid w:val="008C0A73"/>
    <w:rsid w:val="008F0F94"/>
    <w:rsid w:val="009369E2"/>
    <w:rsid w:val="00937A04"/>
    <w:rsid w:val="009400EE"/>
    <w:rsid w:val="0094147F"/>
    <w:rsid w:val="0095714F"/>
    <w:rsid w:val="009676EE"/>
    <w:rsid w:val="00983662"/>
    <w:rsid w:val="0099607D"/>
    <w:rsid w:val="009A6959"/>
    <w:rsid w:val="009B58CC"/>
    <w:rsid w:val="009B6370"/>
    <w:rsid w:val="009C4654"/>
    <w:rsid w:val="009F495A"/>
    <w:rsid w:val="009F7265"/>
    <w:rsid w:val="00A05AD8"/>
    <w:rsid w:val="00A24C3A"/>
    <w:rsid w:val="00A57050"/>
    <w:rsid w:val="00A65185"/>
    <w:rsid w:val="00A7050D"/>
    <w:rsid w:val="00AA6304"/>
    <w:rsid w:val="00AA67FF"/>
    <w:rsid w:val="00AA71CA"/>
    <w:rsid w:val="00AC16CC"/>
    <w:rsid w:val="00AC3B93"/>
    <w:rsid w:val="00AD7393"/>
    <w:rsid w:val="00AF1C65"/>
    <w:rsid w:val="00B24B35"/>
    <w:rsid w:val="00B44B32"/>
    <w:rsid w:val="00B76738"/>
    <w:rsid w:val="00B817A1"/>
    <w:rsid w:val="00BB1C9B"/>
    <w:rsid w:val="00BB5CB6"/>
    <w:rsid w:val="00BC22D5"/>
    <w:rsid w:val="00BC4256"/>
    <w:rsid w:val="00C541C3"/>
    <w:rsid w:val="00C7190A"/>
    <w:rsid w:val="00CC5949"/>
    <w:rsid w:val="00D25164"/>
    <w:rsid w:val="00D332E6"/>
    <w:rsid w:val="00D5144E"/>
    <w:rsid w:val="00D62C31"/>
    <w:rsid w:val="00D83EB5"/>
    <w:rsid w:val="00DD38F7"/>
    <w:rsid w:val="00DD6A22"/>
    <w:rsid w:val="00DF3E88"/>
    <w:rsid w:val="00E010E8"/>
    <w:rsid w:val="00E13F6C"/>
    <w:rsid w:val="00E3472B"/>
    <w:rsid w:val="00E41B05"/>
    <w:rsid w:val="00E46A5C"/>
    <w:rsid w:val="00E51628"/>
    <w:rsid w:val="00E60C23"/>
    <w:rsid w:val="00E8439C"/>
    <w:rsid w:val="00E84A08"/>
    <w:rsid w:val="00E86FB5"/>
    <w:rsid w:val="00E9331E"/>
    <w:rsid w:val="00E95FF3"/>
    <w:rsid w:val="00EA02B0"/>
    <w:rsid w:val="00EB0B90"/>
    <w:rsid w:val="00EC3948"/>
    <w:rsid w:val="00EC3EB4"/>
    <w:rsid w:val="00EE7C43"/>
    <w:rsid w:val="00EF0B37"/>
    <w:rsid w:val="00F053F2"/>
    <w:rsid w:val="00F109FC"/>
    <w:rsid w:val="00F14A00"/>
    <w:rsid w:val="00F17C6F"/>
    <w:rsid w:val="00F351CE"/>
    <w:rsid w:val="00F55CA2"/>
    <w:rsid w:val="00F74B65"/>
    <w:rsid w:val="00F759DA"/>
    <w:rsid w:val="00F816BF"/>
    <w:rsid w:val="00F9441C"/>
    <w:rsid w:val="00F957FE"/>
    <w:rsid w:val="00FD042C"/>
    <w:rsid w:val="00FD6C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C6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17C6F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17C6F"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9"/>
    <w:qFormat/>
    <w:rsid w:val="00F17C6F"/>
    <w:pPr>
      <w:keepNext/>
      <w:ind w:right="566"/>
      <w:outlineLvl w:val="3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6B5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6B5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6B50"/>
    <w:rPr>
      <w:rFonts w:asciiTheme="minorHAnsi" w:eastAsiaTheme="minorEastAsia" w:hAnsiTheme="minorHAnsi" w:cstheme="minorBidi"/>
      <w:b/>
      <w:bCs/>
      <w:sz w:val="28"/>
      <w:szCs w:val="28"/>
    </w:rPr>
  </w:style>
  <w:style w:type="character" w:styleId="Hyperlink">
    <w:name w:val="Hyperlink"/>
    <w:basedOn w:val="DefaultParagraphFont"/>
    <w:uiPriority w:val="99"/>
    <w:rsid w:val="00F17C6F"/>
    <w:rPr>
      <w:color w:val="0000FF"/>
      <w:u w:val="single"/>
    </w:rPr>
  </w:style>
  <w:style w:type="paragraph" w:styleId="NormalWeb">
    <w:name w:val="Normal (Web)"/>
    <w:basedOn w:val="Normal"/>
    <w:uiPriority w:val="99"/>
    <w:rsid w:val="00F17C6F"/>
    <w:pPr>
      <w:spacing w:after="360"/>
    </w:pPr>
  </w:style>
  <w:style w:type="character" w:styleId="Emphasis">
    <w:name w:val="Emphasis"/>
    <w:basedOn w:val="DefaultParagraphFont"/>
    <w:uiPriority w:val="99"/>
    <w:qFormat/>
    <w:rsid w:val="00F17C6F"/>
    <w:rPr>
      <w:i/>
      <w:iCs/>
    </w:rPr>
  </w:style>
  <w:style w:type="paragraph" w:styleId="Title">
    <w:name w:val="Title"/>
    <w:basedOn w:val="Normal"/>
    <w:link w:val="TitleChar"/>
    <w:uiPriority w:val="99"/>
    <w:qFormat/>
    <w:rsid w:val="00F17C6F"/>
    <w:pPr>
      <w:widowControl w:val="0"/>
      <w:spacing w:line="480" w:lineRule="auto"/>
      <w:jc w:val="center"/>
    </w:pPr>
  </w:style>
  <w:style w:type="character" w:customStyle="1" w:styleId="TitleChar">
    <w:name w:val="Title Char"/>
    <w:basedOn w:val="DefaultParagraphFont"/>
    <w:link w:val="Title"/>
    <w:uiPriority w:val="10"/>
    <w:rsid w:val="00D66B5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Strong">
    <w:name w:val="Strong"/>
    <w:basedOn w:val="DefaultParagraphFont"/>
    <w:uiPriority w:val="99"/>
    <w:qFormat/>
    <w:rsid w:val="00F17C6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6B4A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6B50"/>
    <w:rPr>
      <w:sz w:val="0"/>
      <w:szCs w:val="0"/>
    </w:rPr>
  </w:style>
  <w:style w:type="paragraph" w:styleId="Header">
    <w:name w:val="header"/>
    <w:basedOn w:val="Normal"/>
    <w:link w:val="HeaderChar"/>
    <w:uiPriority w:val="99"/>
    <w:rsid w:val="00A7050D"/>
    <w:pPr>
      <w:tabs>
        <w:tab w:val="center" w:pos="4819"/>
        <w:tab w:val="right" w:pos="9638"/>
      </w:tabs>
    </w:pPr>
    <w:rPr>
      <w:rFonts w:ascii="Calibri" w:hAnsi="Calibri" w:cs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locked/>
    <w:rsid w:val="00A7050D"/>
    <w:rPr>
      <w:rFonts w:ascii="Calibri" w:eastAsia="Times New Roman" w:hAnsi="Calibri"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://www.istitutonovelli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311</Words>
  <Characters>1773</Characters>
  <Application>Microsoft Office Outlook</Application>
  <DocSecurity>0</DocSecurity>
  <Lines>0</Lines>
  <Paragraphs>0</Paragraphs>
  <ScaleCrop>false</ScaleCrop>
  <Company>Utente Privato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dc:description/>
  <cp:lastModifiedBy>Privato</cp:lastModifiedBy>
  <cp:revision>3</cp:revision>
  <cp:lastPrinted>2014-05-30T16:09:00Z</cp:lastPrinted>
  <dcterms:created xsi:type="dcterms:W3CDTF">2015-05-28T16:25:00Z</dcterms:created>
  <dcterms:modified xsi:type="dcterms:W3CDTF">2015-05-31T05:41:00Z</dcterms:modified>
</cp:coreProperties>
</file>