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F5918" w14:textId="77777777" w:rsidR="00D76BB9" w:rsidRDefault="00AC0A14">
      <w:pPr>
        <w:jc w:val="center"/>
      </w:pPr>
      <w:r>
        <w:rPr>
          <w:noProof/>
        </w:rPr>
        <w:drawing>
          <wp:anchor distT="0" distB="0" distL="0" distR="0" simplePos="0" relativeHeight="2" behindDoc="0" locked="0" layoutInCell="0" allowOverlap="1" wp14:anchorId="7FB1444D" wp14:editId="4E962872">
            <wp:simplePos x="0" y="0"/>
            <wp:positionH relativeFrom="margin">
              <wp:posOffset>3020695</wp:posOffset>
            </wp:positionH>
            <wp:positionV relativeFrom="paragraph">
              <wp:posOffset>-581660</wp:posOffset>
            </wp:positionV>
            <wp:extent cx="2847340" cy="789305"/>
            <wp:effectExtent l="0" t="0" r="0" b="0"/>
            <wp:wrapNone/>
            <wp:docPr id="1" name="Immagine 11" descr="logo_as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1" descr="logo_asl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789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                               </w:t>
      </w:r>
    </w:p>
    <w:p w14:paraId="7909D4E4" w14:textId="77777777" w:rsidR="00D76BB9" w:rsidRDefault="00AC0A14">
      <w:pPr>
        <w:spacing w:line="240" w:lineRule="auto"/>
        <w:jc w:val="center"/>
        <w:rPr>
          <w:b/>
        </w:rPr>
      </w:pPr>
      <w:r>
        <w:rPr>
          <w:b/>
        </w:rPr>
        <w:t>EDUCAZIONE ALLA SALUTE</w:t>
      </w:r>
    </w:p>
    <w:p w14:paraId="0939339B" w14:textId="77777777" w:rsidR="00D76BB9" w:rsidRDefault="00AC0A14">
      <w:pPr>
        <w:spacing w:line="240" w:lineRule="auto"/>
        <w:jc w:val="center"/>
        <w:rPr>
          <w:b/>
        </w:rPr>
      </w:pPr>
      <w:r>
        <w:rPr>
          <w:b/>
        </w:rPr>
        <w:t xml:space="preserve"> RESPONSABILE Dott.ssa BENEDETTA COSTANZO</w:t>
      </w:r>
    </w:p>
    <w:p w14:paraId="727D6FB0" w14:textId="77777777" w:rsidR="00D76BB9" w:rsidRDefault="00AC0A14">
      <w:pPr>
        <w:spacing w:line="240" w:lineRule="auto"/>
        <w:jc w:val="center"/>
        <w:rPr>
          <w:b/>
        </w:rPr>
      </w:pPr>
      <w:r>
        <w:rPr>
          <w:b/>
        </w:rPr>
        <w:t>CORSO “SOMMINISTRAZIONE FARMACI A SCUOLA” 01/04/2025</w:t>
      </w:r>
    </w:p>
    <w:p w14:paraId="51329D7C" w14:textId="77777777" w:rsidR="00D76BB9" w:rsidRDefault="00AC0A14">
      <w:pPr>
        <w:spacing w:line="240" w:lineRule="auto"/>
        <w:jc w:val="center"/>
        <w:rPr>
          <w:b/>
        </w:rPr>
      </w:pPr>
      <w:r>
        <w:rPr>
          <w:b/>
        </w:rPr>
        <w:t>ISISS “G.B. NOVELLI” MARCIANISE</w:t>
      </w:r>
    </w:p>
    <w:p w14:paraId="1DD08347" w14:textId="77777777" w:rsidR="00D76BB9" w:rsidRDefault="00D76BB9">
      <w:pPr>
        <w:spacing w:line="240" w:lineRule="auto"/>
        <w:rPr>
          <w:b/>
        </w:rPr>
      </w:pPr>
    </w:p>
    <w:p w14:paraId="6348FD7A" w14:textId="77777777" w:rsidR="00D76BB9" w:rsidRDefault="00AC0A1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ELENCO PARTECIPANTI </w:t>
      </w:r>
    </w:p>
    <w:p w14:paraId="0231247D" w14:textId="77777777" w:rsidR="00D76BB9" w:rsidRDefault="00D76BB9">
      <w:pPr>
        <w:jc w:val="center"/>
        <w:rPr>
          <w:b/>
          <w:bCs/>
          <w:u w:val="single"/>
        </w:rPr>
      </w:pPr>
    </w:p>
    <w:tbl>
      <w:tblPr>
        <w:tblStyle w:val="Grigliatabella"/>
        <w:tblW w:w="5892" w:type="dxa"/>
        <w:tblLayout w:type="fixed"/>
        <w:tblLook w:val="04A0" w:firstRow="1" w:lastRow="0" w:firstColumn="1" w:lastColumn="0" w:noHBand="0" w:noVBand="1"/>
      </w:tblPr>
      <w:tblGrid>
        <w:gridCol w:w="350"/>
        <w:gridCol w:w="1317"/>
        <w:gridCol w:w="4225"/>
      </w:tblGrid>
      <w:tr w:rsidR="00D76BB9" w14:paraId="3B4ABD43" w14:textId="77777777">
        <w:tc>
          <w:tcPr>
            <w:tcW w:w="440" w:type="dxa"/>
          </w:tcPr>
          <w:p w14:paraId="325189DB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7D22641C" w14:textId="77777777" w:rsidR="00D76BB9" w:rsidRDefault="00AC0A1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COGNOME</w:t>
            </w:r>
          </w:p>
        </w:tc>
        <w:tc>
          <w:tcPr>
            <w:tcW w:w="7403" w:type="dxa"/>
          </w:tcPr>
          <w:p w14:paraId="2B6776F1" w14:textId="77777777" w:rsidR="00D76BB9" w:rsidRDefault="00AC0A1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NOME</w:t>
            </w:r>
          </w:p>
        </w:tc>
      </w:tr>
      <w:tr w:rsidR="00D76BB9" w14:paraId="0C78DC86" w14:textId="77777777">
        <w:tc>
          <w:tcPr>
            <w:tcW w:w="440" w:type="dxa"/>
          </w:tcPr>
          <w:p w14:paraId="3D4B98A5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178" w:type="dxa"/>
          </w:tcPr>
          <w:p w14:paraId="182BBB99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SANTORO</w:t>
            </w:r>
          </w:p>
        </w:tc>
        <w:tc>
          <w:tcPr>
            <w:tcW w:w="7403" w:type="dxa"/>
          </w:tcPr>
          <w:p w14:paraId="60C8A543" w14:textId="77777777" w:rsidR="00D76BB9" w:rsidRDefault="00AC0A14">
            <w:pPr>
              <w:tabs>
                <w:tab w:val="left" w:pos="228"/>
              </w:tabs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TERESA</w:t>
            </w:r>
          </w:p>
        </w:tc>
      </w:tr>
      <w:tr w:rsidR="00D76BB9" w14:paraId="03124D6B" w14:textId="77777777">
        <w:trPr>
          <w:trHeight w:val="366"/>
        </w:trPr>
        <w:tc>
          <w:tcPr>
            <w:tcW w:w="440" w:type="dxa"/>
          </w:tcPr>
          <w:p w14:paraId="13B0CAB6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178" w:type="dxa"/>
          </w:tcPr>
          <w:p w14:paraId="005D6D48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SANTORSOLA</w:t>
            </w:r>
          </w:p>
        </w:tc>
        <w:tc>
          <w:tcPr>
            <w:tcW w:w="7403" w:type="dxa"/>
          </w:tcPr>
          <w:p w14:paraId="1B36095F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PASQUALINA</w:t>
            </w:r>
          </w:p>
        </w:tc>
      </w:tr>
      <w:tr w:rsidR="00D76BB9" w14:paraId="39243DC5" w14:textId="77777777">
        <w:tc>
          <w:tcPr>
            <w:tcW w:w="440" w:type="dxa"/>
          </w:tcPr>
          <w:p w14:paraId="7030C3CE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178" w:type="dxa"/>
          </w:tcPr>
          <w:p w14:paraId="19D4B00D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SAVINELLI</w:t>
            </w:r>
          </w:p>
        </w:tc>
        <w:tc>
          <w:tcPr>
            <w:tcW w:w="7403" w:type="dxa"/>
          </w:tcPr>
          <w:p w14:paraId="0F7290A8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ORSOLA</w:t>
            </w:r>
          </w:p>
        </w:tc>
      </w:tr>
      <w:tr w:rsidR="00D76BB9" w14:paraId="6CD91F24" w14:textId="77777777">
        <w:tc>
          <w:tcPr>
            <w:tcW w:w="440" w:type="dxa"/>
          </w:tcPr>
          <w:p w14:paraId="3E628602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178" w:type="dxa"/>
          </w:tcPr>
          <w:p w14:paraId="64BBD397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SCAPINELLI</w:t>
            </w:r>
          </w:p>
        </w:tc>
        <w:tc>
          <w:tcPr>
            <w:tcW w:w="7403" w:type="dxa"/>
          </w:tcPr>
          <w:p w14:paraId="14B13208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MIRIAM CONSIGLIA</w:t>
            </w:r>
          </w:p>
        </w:tc>
      </w:tr>
      <w:tr w:rsidR="00D76BB9" w14:paraId="486E424A" w14:textId="77777777">
        <w:tc>
          <w:tcPr>
            <w:tcW w:w="440" w:type="dxa"/>
          </w:tcPr>
          <w:p w14:paraId="608C97CB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2178" w:type="dxa"/>
          </w:tcPr>
          <w:p w14:paraId="0CA8405C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SCIALLA</w:t>
            </w:r>
          </w:p>
        </w:tc>
        <w:tc>
          <w:tcPr>
            <w:tcW w:w="7403" w:type="dxa"/>
          </w:tcPr>
          <w:p w14:paraId="2DB9B555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</w:t>
            </w:r>
          </w:p>
        </w:tc>
      </w:tr>
      <w:tr w:rsidR="00D76BB9" w14:paraId="53045863" w14:textId="77777777">
        <w:tc>
          <w:tcPr>
            <w:tcW w:w="440" w:type="dxa"/>
          </w:tcPr>
          <w:p w14:paraId="48F1E481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178" w:type="dxa"/>
          </w:tcPr>
          <w:p w14:paraId="02D7F79E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SIBILLO</w:t>
            </w:r>
          </w:p>
        </w:tc>
        <w:tc>
          <w:tcPr>
            <w:tcW w:w="7403" w:type="dxa"/>
          </w:tcPr>
          <w:p w14:paraId="32431834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ROSSELLA</w:t>
            </w:r>
          </w:p>
        </w:tc>
      </w:tr>
      <w:tr w:rsidR="00D76BB9" w14:paraId="1926A337" w14:textId="77777777">
        <w:tc>
          <w:tcPr>
            <w:tcW w:w="440" w:type="dxa"/>
          </w:tcPr>
          <w:p w14:paraId="68BFA21B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2178" w:type="dxa"/>
          </w:tcPr>
          <w:p w14:paraId="1ABAE557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SORBO</w:t>
            </w:r>
          </w:p>
        </w:tc>
        <w:tc>
          <w:tcPr>
            <w:tcW w:w="7403" w:type="dxa"/>
          </w:tcPr>
          <w:p w14:paraId="0EFCF3EE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ENRICA</w:t>
            </w:r>
          </w:p>
        </w:tc>
      </w:tr>
      <w:tr w:rsidR="00D76BB9" w14:paraId="32CFECF7" w14:textId="77777777">
        <w:tc>
          <w:tcPr>
            <w:tcW w:w="440" w:type="dxa"/>
          </w:tcPr>
          <w:p w14:paraId="7A503FD5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2178" w:type="dxa"/>
          </w:tcPr>
          <w:p w14:paraId="73ADB9D3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STEFANELLI</w:t>
            </w:r>
          </w:p>
        </w:tc>
        <w:tc>
          <w:tcPr>
            <w:tcW w:w="7403" w:type="dxa"/>
          </w:tcPr>
          <w:p w14:paraId="6ABEBFC6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 GRAZIA</w:t>
            </w:r>
          </w:p>
        </w:tc>
      </w:tr>
      <w:tr w:rsidR="00D76BB9" w14:paraId="290A9711" w14:textId="77777777">
        <w:tc>
          <w:tcPr>
            <w:tcW w:w="440" w:type="dxa"/>
          </w:tcPr>
          <w:p w14:paraId="6DC297FE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2178" w:type="dxa"/>
          </w:tcPr>
          <w:p w14:paraId="5D4DEA6D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STELLATO</w:t>
            </w:r>
          </w:p>
        </w:tc>
        <w:tc>
          <w:tcPr>
            <w:tcW w:w="7403" w:type="dxa"/>
          </w:tcPr>
          <w:p w14:paraId="11273AE1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TIZIANA</w:t>
            </w:r>
          </w:p>
        </w:tc>
      </w:tr>
      <w:tr w:rsidR="00D76BB9" w14:paraId="3367E7E8" w14:textId="77777777">
        <w:tc>
          <w:tcPr>
            <w:tcW w:w="440" w:type="dxa"/>
          </w:tcPr>
          <w:p w14:paraId="16522C0A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2178" w:type="dxa"/>
          </w:tcPr>
          <w:p w14:paraId="69702C56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TARTAGLIONE </w:t>
            </w:r>
          </w:p>
        </w:tc>
        <w:tc>
          <w:tcPr>
            <w:tcW w:w="7403" w:type="dxa"/>
          </w:tcPr>
          <w:p w14:paraId="0F61BBA2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GIOVANNA</w:t>
            </w:r>
          </w:p>
        </w:tc>
      </w:tr>
      <w:tr w:rsidR="00D76BB9" w14:paraId="1D9A9C58" w14:textId="77777777">
        <w:tc>
          <w:tcPr>
            <w:tcW w:w="440" w:type="dxa"/>
          </w:tcPr>
          <w:p w14:paraId="34386FA5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2178" w:type="dxa"/>
          </w:tcPr>
          <w:p w14:paraId="741FE7E7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TARTAGLIONE </w:t>
            </w:r>
          </w:p>
        </w:tc>
        <w:tc>
          <w:tcPr>
            <w:tcW w:w="7403" w:type="dxa"/>
          </w:tcPr>
          <w:p w14:paraId="07107664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LUCIO</w:t>
            </w:r>
          </w:p>
        </w:tc>
      </w:tr>
      <w:tr w:rsidR="00D76BB9" w14:paraId="71332B76" w14:textId="77777777">
        <w:tc>
          <w:tcPr>
            <w:tcW w:w="440" w:type="dxa"/>
          </w:tcPr>
          <w:p w14:paraId="4F6C906B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2178" w:type="dxa"/>
          </w:tcPr>
          <w:p w14:paraId="12ED3868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TARTAGLIONE</w:t>
            </w:r>
          </w:p>
        </w:tc>
        <w:tc>
          <w:tcPr>
            <w:tcW w:w="7403" w:type="dxa"/>
          </w:tcPr>
          <w:p w14:paraId="3199B7F6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 TERESA</w:t>
            </w:r>
          </w:p>
        </w:tc>
      </w:tr>
      <w:tr w:rsidR="00D76BB9" w14:paraId="28E7E7C2" w14:textId="77777777">
        <w:tc>
          <w:tcPr>
            <w:tcW w:w="440" w:type="dxa"/>
          </w:tcPr>
          <w:p w14:paraId="53173890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2178" w:type="dxa"/>
          </w:tcPr>
          <w:p w14:paraId="3CE1DF54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TARTAGLIONE </w:t>
            </w:r>
          </w:p>
        </w:tc>
        <w:tc>
          <w:tcPr>
            <w:tcW w:w="7403" w:type="dxa"/>
          </w:tcPr>
          <w:p w14:paraId="40416C63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VINCENZA</w:t>
            </w:r>
          </w:p>
        </w:tc>
      </w:tr>
      <w:tr w:rsidR="00D76BB9" w14:paraId="5BAE6DC4" w14:textId="77777777">
        <w:trPr>
          <w:trHeight w:val="267"/>
        </w:trPr>
        <w:tc>
          <w:tcPr>
            <w:tcW w:w="440" w:type="dxa"/>
          </w:tcPr>
          <w:p w14:paraId="63B2D67D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2178" w:type="dxa"/>
          </w:tcPr>
          <w:p w14:paraId="5EDB7185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D’ONOFRIO</w:t>
            </w:r>
          </w:p>
        </w:tc>
        <w:tc>
          <w:tcPr>
            <w:tcW w:w="7403" w:type="dxa"/>
          </w:tcPr>
          <w:p w14:paraId="239EDBAD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ANNA</w:t>
            </w:r>
          </w:p>
          <w:p w14:paraId="205E45F4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255BA697" w14:textId="77777777">
        <w:tc>
          <w:tcPr>
            <w:tcW w:w="440" w:type="dxa"/>
          </w:tcPr>
          <w:p w14:paraId="4DB5E706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15</w:t>
            </w:r>
          </w:p>
        </w:tc>
        <w:tc>
          <w:tcPr>
            <w:tcW w:w="2178" w:type="dxa"/>
          </w:tcPr>
          <w:p w14:paraId="566C9D75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FALATO</w:t>
            </w:r>
          </w:p>
        </w:tc>
        <w:tc>
          <w:tcPr>
            <w:tcW w:w="7403" w:type="dxa"/>
          </w:tcPr>
          <w:p w14:paraId="1FE167E6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ALESSIA</w:t>
            </w:r>
          </w:p>
        </w:tc>
      </w:tr>
      <w:tr w:rsidR="00D76BB9" w14:paraId="3750EFC7" w14:textId="77777777">
        <w:tc>
          <w:tcPr>
            <w:tcW w:w="440" w:type="dxa"/>
          </w:tcPr>
          <w:p w14:paraId="4812C5FF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2178" w:type="dxa"/>
          </w:tcPr>
          <w:p w14:paraId="1342AAFF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FALATO</w:t>
            </w:r>
          </w:p>
        </w:tc>
        <w:tc>
          <w:tcPr>
            <w:tcW w:w="7403" w:type="dxa"/>
          </w:tcPr>
          <w:p w14:paraId="7FA6A690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DANIELA</w:t>
            </w:r>
          </w:p>
        </w:tc>
      </w:tr>
      <w:tr w:rsidR="00D76BB9" w14:paraId="5C3540C6" w14:textId="77777777">
        <w:tc>
          <w:tcPr>
            <w:tcW w:w="440" w:type="dxa"/>
          </w:tcPr>
          <w:p w14:paraId="370B7CBC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2178" w:type="dxa"/>
          </w:tcPr>
          <w:p w14:paraId="4EBD1129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FLORES </w:t>
            </w:r>
          </w:p>
        </w:tc>
        <w:tc>
          <w:tcPr>
            <w:tcW w:w="7403" w:type="dxa"/>
          </w:tcPr>
          <w:p w14:paraId="46483C11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NORMA IRENE INES</w:t>
            </w:r>
          </w:p>
        </w:tc>
      </w:tr>
      <w:tr w:rsidR="00D76BB9" w14:paraId="0B2792AA" w14:textId="77777777">
        <w:tc>
          <w:tcPr>
            <w:tcW w:w="440" w:type="dxa"/>
          </w:tcPr>
          <w:p w14:paraId="0202DBA7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2178" w:type="dxa"/>
          </w:tcPr>
          <w:p w14:paraId="42B1427A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FORMATO</w:t>
            </w:r>
          </w:p>
        </w:tc>
        <w:tc>
          <w:tcPr>
            <w:tcW w:w="7403" w:type="dxa"/>
          </w:tcPr>
          <w:p w14:paraId="25500DA1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MARILENA</w:t>
            </w:r>
          </w:p>
        </w:tc>
      </w:tr>
      <w:tr w:rsidR="00D76BB9" w14:paraId="5F75B564" w14:textId="77777777">
        <w:tc>
          <w:tcPr>
            <w:tcW w:w="440" w:type="dxa"/>
          </w:tcPr>
          <w:p w14:paraId="08322794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2178" w:type="dxa"/>
          </w:tcPr>
          <w:p w14:paraId="07250580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FRANZESE</w:t>
            </w:r>
          </w:p>
        </w:tc>
        <w:tc>
          <w:tcPr>
            <w:tcW w:w="7403" w:type="dxa"/>
          </w:tcPr>
          <w:p w14:paraId="3250C3D6" w14:textId="77777777" w:rsidR="00D76BB9" w:rsidRDefault="00AC0A1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SIMEONE</w:t>
            </w:r>
          </w:p>
        </w:tc>
      </w:tr>
      <w:tr w:rsidR="00D76BB9" w14:paraId="774E0C65" w14:textId="77777777">
        <w:trPr>
          <w:trHeight w:val="108"/>
        </w:trPr>
        <w:tc>
          <w:tcPr>
            <w:tcW w:w="440" w:type="dxa"/>
          </w:tcPr>
          <w:p w14:paraId="41BCB690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2178" w:type="dxa"/>
          </w:tcPr>
          <w:p w14:paraId="7FB4881A" w14:textId="77777777" w:rsidR="00D76BB9" w:rsidRDefault="00D76BB9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4BD64CD3" w14:textId="77777777" w:rsidR="00D76BB9" w:rsidRDefault="00D76BB9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D76BB9" w14:paraId="20C3B37F" w14:textId="77777777">
        <w:tc>
          <w:tcPr>
            <w:tcW w:w="440" w:type="dxa"/>
          </w:tcPr>
          <w:p w14:paraId="083E856B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2178" w:type="dxa"/>
          </w:tcPr>
          <w:p w14:paraId="6190FDC3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1263FBE8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683685F5" w14:textId="77777777">
        <w:tc>
          <w:tcPr>
            <w:tcW w:w="440" w:type="dxa"/>
          </w:tcPr>
          <w:p w14:paraId="0EC9DC2B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2178" w:type="dxa"/>
          </w:tcPr>
          <w:p w14:paraId="7110069B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0EDA4FDD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502E9CCD" w14:textId="77777777">
        <w:tc>
          <w:tcPr>
            <w:tcW w:w="440" w:type="dxa"/>
          </w:tcPr>
          <w:p w14:paraId="0EBDFC72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2178" w:type="dxa"/>
          </w:tcPr>
          <w:p w14:paraId="298A5F3B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3C742EA7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42F227D4" w14:textId="77777777">
        <w:tc>
          <w:tcPr>
            <w:tcW w:w="440" w:type="dxa"/>
          </w:tcPr>
          <w:p w14:paraId="27424009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2178" w:type="dxa"/>
          </w:tcPr>
          <w:p w14:paraId="339F71C3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06DC0D2D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3A028333" w14:textId="77777777">
        <w:trPr>
          <w:trHeight w:val="573"/>
        </w:trPr>
        <w:tc>
          <w:tcPr>
            <w:tcW w:w="440" w:type="dxa"/>
          </w:tcPr>
          <w:p w14:paraId="5EEEB77F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2178" w:type="dxa"/>
          </w:tcPr>
          <w:p w14:paraId="070267EB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0259619D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3CC1CFA5" w14:textId="77777777">
        <w:trPr>
          <w:trHeight w:val="573"/>
        </w:trPr>
        <w:tc>
          <w:tcPr>
            <w:tcW w:w="440" w:type="dxa"/>
          </w:tcPr>
          <w:p w14:paraId="0D701A18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2178" w:type="dxa"/>
          </w:tcPr>
          <w:p w14:paraId="20A5B7AE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10844117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5A77EDB0" w14:textId="77777777">
        <w:trPr>
          <w:trHeight w:val="573"/>
        </w:trPr>
        <w:tc>
          <w:tcPr>
            <w:tcW w:w="440" w:type="dxa"/>
          </w:tcPr>
          <w:p w14:paraId="7247C0EF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2178" w:type="dxa"/>
          </w:tcPr>
          <w:p w14:paraId="45C1826A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2BB5046F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6D6483CF" w14:textId="77777777">
        <w:trPr>
          <w:trHeight w:val="573"/>
        </w:trPr>
        <w:tc>
          <w:tcPr>
            <w:tcW w:w="440" w:type="dxa"/>
          </w:tcPr>
          <w:p w14:paraId="45E67133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2178" w:type="dxa"/>
          </w:tcPr>
          <w:p w14:paraId="34917976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4BED65BB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65030966" w14:textId="77777777">
        <w:trPr>
          <w:trHeight w:val="573"/>
        </w:trPr>
        <w:tc>
          <w:tcPr>
            <w:tcW w:w="440" w:type="dxa"/>
          </w:tcPr>
          <w:p w14:paraId="442183FA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2178" w:type="dxa"/>
          </w:tcPr>
          <w:p w14:paraId="54D0D753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6AE16C42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6AE0A647" w14:textId="77777777">
        <w:trPr>
          <w:trHeight w:val="573"/>
        </w:trPr>
        <w:tc>
          <w:tcPr>
            <w:tcW w:w="440" w:type="dxa"/>
          </w:tcPr>
          <w:p w14:paraId="408C7DC6" w14:textId="77777777" w:rsidR="00D76BB9" w:rsidRDefault="00AC0A1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2178" w:type="dxa"/>
          </w:tcPr>
          <w:p w14:paraId="68C1E819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71F1F8BF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252C05A1" w14:textId="77777777">
        <w:trPr>
          <w:trHeight w:val="573"/>
        </w:trPr>
        <w:tc>
          <w:tcPr>
            <w:tcW w:w="440" w:type="dxa"/>
          </w:tcPr>
          <w:p w14:paraId="4757EB67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12EEA0C4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679A4A94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5C06073E" w14:textId="77777777">
        <w:trPr>
          <w:trHeight w:val="573"/>
        </w:trPr>
        <w:tc>
          <w:tcPr>
            <w:tcW w:w="440" w:type="dxa"/>
          </w:tcPr>
          <w:p w14:paraId="24E0C09D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5D4A19AE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7EC80F75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72AA7F7E" w14:textId="77777777">
        <w:trPr>
          <w:trHeight w:val="573"/>
        </w:trPr>
        <w:tc>
          <w:tcPr>
            <w:tcW w:w="440" w:type="dxa"/>
          </w:tcPr>
          <w:p w14:paraId="6E50CC95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2CC56205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2B4E3741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28541CF0" w14:textId="77777777">
        <w:trPr>
          <w:trHeight w:val="573"/>
        </w:trPr>
        <w:tc>
          <w:tcPr>
            <w:tcW w:w="440" w:type="dxa"/>
          </w:tcPr>
          <w:p w14:paraId="11E9FE89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58D687B0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39205470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547C64AE" w14:textId="77777777">
        <w:trPr>
          <w:trHeight w:val="573"/>
        </w:trPr>
        <w:tc>
          <w:tcPr>
            <w:tcW w:w="440" w:type="dxa"/>
          </w:tcPr>
          <w:p w14:paraId="3DE6EB45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5EDC85DD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4D085A48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5AF50134" w14:textId="77777777">
        <w:trPr>
          <w:trHeight w:val="573"/>
        </w:trPr>
        <w:tc>
          <w:tcPr>
            <w:tcW w:w="440" w:type="dxa"/>
          </w:tcPr>
          <w:p w14:paraId="432F4FF6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091B67AA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7B648952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69DF425F" w14:textId="77777777">
        <w:trPr>
          <w:trHeight w:val="573"/>
        </w:trPr>
        <w:tc>
          <w:tcPr>
            <w:tcW w:w="440" w:type="dxa"/>
          </w:tcPr>
          <w:p w14:paraId="043C0FD2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0F379C4C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6373BB24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2768044A" w14:textId="77777777">
        <w:trPr>
          <w:trHeight w:val="553"/>
        </w:trPr>
        <w:tc>
          <w:tcPr>
            <w:tcW w:w="440" w:type="dxa"/>
          </w:tcPr>
          <w:p w14:paraId="35021EBD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2D62058A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247B408C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38E8FC06" w14:textId="77777777">
        <w:trPr>
          <w:trHeight w:val="556"/>
        </w:trPr>
        <w:tc>
          <w:tcPr>
            <w:tcW w:w="440" w:type="dxa"/>
          </w:tcPr>
          <w:p w14:paraId="5C796505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38255E5D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0CA1DEB2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0FB93B47" w14:textId="77777777">
        <w:trPr>
          <w:trHeight w:val="550"/>
        </w:trPr>
        <w:tc>
          <w:tcPr>
            <w:tcW w:w="440" w:type="dxa"/>
          </w:tcPr>
          <w:p w14:paraId="5D195635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300D1BE7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01F42EEF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39BDCECB" w14:textId="77777777">
        <w:trPr>
          <w:trHeight w:val="558"/>
        </w:trPr>
        <w:tc>
          <w:tcPr>
            <w:tcW w:w="440" w:type="dxa"/>
          </w:tcPr>
          <w:p w14:paraId="5023CBF7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0854A3EB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3221120A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D76BB9" w14:paraId="091881A5" w14:textId="77777777">
        <w:tc>
          <w:tcPr>
            <w:tcW w:w="440" w:type="dxa"/>
          </w:tcPr>
          <w:p w14:paraId="41B30E53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78" w:type="dxa"/>
          </w:tcPr>
          <w:p w14:paraId="0D39520F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403" w:type="dxa"/>
          </w:tcPr>
          <w:p w14:paraId="6B0DBCFF" w14:textId="77777777" w:rsidR="00D76BB9" w:rsidRDefault="00D76BB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0C3245ED" w14:textId="77777777" w:rsidR="00D76BB9" w:rsidRDefault="00D76BB9">
      <w:pPr>
        <w:jc w:val="center"/>
      </w:pPr>
    </w:p>
    <w:sectPr w:rsidR="00D76B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6068D" w14:textId="77777777" w:rsidR="00AC0A14" w:rsidRDefault="00AC0A14">
      <w:pPr>
        <w:spacing w:after="0" w:line="240" w:lineRule="auto"/>
      </w:pPr>
      <w:r>
        <w:separator/>
      </w:r>
    </w:p>
  </w:endnote>
  <w:endnote w:type="continuationSeparator" w:id="0">
    <w:p w14:paraId="0E768C74" w14:textId="77777777" w:rsidR="00AC0A14" w:rsidRDefault="00AC0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53E2F" w14:textId="77777777" w:rsidR="00D76BB9" w:rsidRDefault="00D76B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7955016"/>
      <w:docPartObj>
        <w:docPartGallery w:val="Page Numbers (Bottom of Page)"/>
        <w:docPartUnique/>
      </w:docPartObj>
    </w:sdtPr>
    <w:sdtEndPr/>
    <w:sdtContent>
      <w:p w14:paraId="6B58EC70" w14:textId="77777777" w:rsidR="00D76BB9" w:rsidRDefault="00AC0A14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D736F4F" w14:textId="77777777" w:rsidR="00D76BB9" w:rsidRDefault="00D76BB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8340109"/>
      <w:docPartObj>
        <w:docPartGallery w:val="Page Numbers (Bottom of Page)"/>
        <w:docPartUnique/>
      </w:docPartObj>
    </w:sdtPr>
    <w:sdtEndPr/>
    <w:sdtContent>
      <w:p w14:paraId="52F58ED8" w14:textId="77777777" w:rsidR="00D76BB9" w:rsidRDefault="00AC0A14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3175DE45" w14:textId="77777777" w:rsidR="00D76BB9" w:rsidRDefault="00D76B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A2991" w14:textId="77777777" w:rsidR="00AC0A14" w:rsidRDefault="00AC0A14">
      <w:pPr>
        <w:spacing w:after="0" w:line="240" w:lineRule="auto"/>
      </w:pPr>
      <w:r>
        <w:separator/>
      </w:r>
    </w:p>
  </w:footnote>
  <w:footnote w:type="continuationSeparator" w:id="0">
    <w:p w14:paraId="267B9D2B" w14:textId="77777777" w:rsidR="00AC0A14" w:rsidRDefault="00AC0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620E" w14:textId="77777777" w:rsidR="00D76BB9" w:rsidRDefault="00D76B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02137" w14:textId="77777777" w:rsidR="00D76BB9" w:rsidRDefault="00D76BB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F73F" w14:textId="77777777" w:rsidR="00D76BB9" w:rsidRDefault="00D76BB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14"/>
    <w:rsid w:val="004A7C9C"/>
    <w:rsid w:val="00AC0A14"/>
    <w:rsid w:val="00D7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5A337"/>
  <w15:docId w15:val="{83FE60DD-99D2-44AD-AFF7-17BD5609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30F14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30F14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B30F1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B30F14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9E7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ucc\Downloads\ELENCO%20PARTECIPANTI%20QUINTO%20INCONTRO%20FARMACI%201%20APRILE(2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ELENCO PARTECIPANTI QUINTO INCONTRO FARMACI 1 APRILE(2)</Template>
  <TotalTime>2</TotalTime>
  <Pages>3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dc:description/>
  <cp:lastModifiedBy>Giulio Raucci</cp:lastModifiedBy>
  <cp:revision>1</cp:revision>
  <dcterms:created xsi:type="dcterms:W3CDTF">2025-03-05T13:00:00Z</dcterms:created>
  <dcterms:modified xsi:type="dcterms:W3CDTF">2025-03-05T13:02:00Z</dcterms:modified>
  <dc:language>it-IT</dc:language>
</cp:coreProperties>
</file>