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84406" w:rsidRPr="003E507B" w14:paraId="66AB1A2E" w14:textId="77777777" w:rsidTr="006B3950">
        <w:trPr>
          <w:trHeight w:val="1975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010A5C" w14:textId="77777777" w:rsidR="00C84406" w:rsidRPr="003E507B" w:rsidRDefault="00C84406" w:rsidP="00121B55">
            <w:bookmarkStart w:id="0" w:name="_GoBack"/>
            <w:bookmarkEnd w:id="0"/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C417626" wp14:editId="565E665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72A82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6BB2F" w14:textId="77777777" w:rsidR="00C84406" w:rsidRPr="003E507B" w:rsidRDefault="00C84406" w:rsidP="00121B5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51E7829" w14:textId="77777777" w:rsidR="006B3950" w:rsidRPr="006B3950" w:rsidRDefault="006B3950" w:rsidP="006B3950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B3950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B3950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B3950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B3950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B3950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CF49862" w14:textId="77777777" w:rsidR="006B3950" w:rsidRPr="006B3950" w:rsidRDefault="006B3950" w:rsidP="006B3950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 xml:space="preserve">Indirizzi Liceo delle Scienze Umane </w:t>
            </w:r>
            <w:r w:rsidRPr="006B3950">
              <w:rPr>
                <w:b/>
                <w:bCs/>
                <w:sz w:val="14"/>
                <w:szCs w:val="14"/>
              </w:rPr>
              <w:t xml:space="preserve">– </w:t>
            </w:r>
            <w:r w:rsidRPr="006B3950">
              <w:rPr>
                <w:sz w:val="14"/>
                <w:szCs w:val="14"/>
              </w:rPr>
              <w:t>Liceo Economico Sociale −Liceo Linguistico</w:t>
            </w:r>
          </w:p>
          <w:p w14:paraId="0E86B920" w14:textId="77777777" w:rsidR="006B3950" w:rsidRPr="006B3950" w:rsidRDefault="006B3950" w:rsidP="006B3950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6B3950">
              <w:rPr>
                <w:sz w:val="14"/>
                <w:szCs w:val="14"/>
              </w:rPr>
              <w:t>per  il</w:t>
            </w:r>
            <w:proofErr w:type="gramEnd"/>
            <w:r w:rsidRPr="006B3950">
              <w:rPr>
                <w:sz w:val="14"/>
                <w:szCs w:val="14"/>
              </w:rPr>
              <w:t xml:space="preserve"> made in </w:t>
            </w:r>
            <w:proofErr w:type="spellStart"/>
            <w:r w:rsidRPr="006B3950">
              <w:rPr>
                <w:sz w:val="14"/>
                <w:szCs w:val="14"/>
              </w:rPr>
              <w:t>Italy</w:t>
            </w:r>
            <w:proofErr w:type="spellEnd"/>
            <w:r w:rsidRPr="006B3950">
              <w:rPr>
                <w:sz w:val="14"/>
                <w:szCs w:val="14"/>
              </w:rPr>
              <w:t xml:space="preserve">  (Tessile-Abbigliamento)</w:t>
            </w:r>
          </w:p>
          <w:p w14:paraId="6178CC13" w14:textId="77777777" w:rsidR="006B3950" w:rsidRPr="006B3950" w:rsidRDefault="006B3950" w:rsidP="006B3950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>Indirizzo Professionale Servizi per la sanità e l'assistenza sociale</w:t>
            </w:r>
          </w:p>
          <w:p w14:paraId="7239F1BB" w14:textId="77777777" w:rsidR="006B3950" w:rsidRPr="006B3950" w:rsidRDefault="006B3950" w:rsidP="006B395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>Indirizzo Professionale Enogastronomia e Ospitalità alberghiera</w:t>
            </w:r>
          </w:p>
          <w:p w14:paraId="33FB844D" w14:textId="77777777" w:rsidR="006B3950" w:rsidRPr="006B3950" w:rsidRDefault="006B3950" w:rsidP="006B395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530F5111" w14:textId="77777777" w:rsidR="006B3950" w:rsidRPr="006B3950" w:rsidRDefault="006B3950" w:rsidP="006B395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DA5E3E1" w14:textId="77777777" w:rsidR="006B3950" w:rsidRPr="006B3950" w:rsidRDefault="006B3950" w:rsidP="006B395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3023D507" w14:textId="77777777" w:rsidR="006B3950" w:rsidRPr="006B3950" w:rsidRDefault="006B3950" w:rsidP="006B3950">
            <w:pPr>
              <w:jc w:val="center"/>
              <w:rPr>
                <w:sz w:val="14"/>
                <w:szCs w:val="14"/>
              </w:rPr>
            </w:pPr>
            <w:r w:rsidRPr="006B3950">
              <w:rPr>
                <w:sz w:val="14"/>
                <w:szCs w:val="14"/>
              </w:rPr>
              <w:t xml:space="preserve">Via G.B. Novelli, N° 1  </w:t>
            </w:r>
            <w:r w:rsidRPr="006B3950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B3950">
              <w:rPr>
                <w:sz w:val="14"/>
                <w:szCs w:val="14"/>
              </w:rPr>
              <w:t>81025  MARCIANISE</w:t>
            </w:r>
            <w:proofErr w:type="gramEnd"/>
            <w:r w:rsidRPr="006B3950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69B04069" w14:textId="77777777" w:rsidR="006B3950" w:rsidRPr="006B3950" w:rsidRDefault="006B3950" w:rsidP="006B3950">
            <w:pPr>
              <w:jc w:val="center"/>
              <w:rPr>
                <w:sz w:val="14"/>
                <w:szCs w:val="14"/>
              </w:rPr>
            </w:pPr>
            <w:proofErr w:type="spellStart"/>
            <w:r w:rsidRPr="006B3950">
              <w:rPr>
                <w:sz w:val="14"/>
                <w:szCs w:val="14"/>
              </w:rPr>
              <w:t>Segr</w:t>
            </w:r>
            <w:proofErr w:type="spellEnd"/>
            <w:r w:rsidRPr="006B3950">
              <w:rPr>
                <w:sz w:val="14"/>
                <w:szCs w:val="14"/>
              </w:rPr>
              <w:t>. </w:t>
            </w:r>
            <w:proofErr w:type="spellStart"/>
            <w:r w:rsidRPr="006B3950">
              <w:rPr>
                <w:sz w:val="14"/>
                <w:szCs w:val="14"/>
              </w:rPr>
              <w:t>Tel</w:t>
            </w:r>
            <w:proofErr w:type="spellEnd"/>
            <w:r w:rsidRPr="006B3950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6B3950">
              <w:rPr>
                <w:sz w:val="14"/>
                <w:szCs w:val="14"/>
              </w:rPr>
              <w:t>Vicedirigenza</w:t>
            </w:r>
            <w:proofErr w:type="spellEnd"/>
            <w:r w:rsidRPr="006B3950">
              <w:rPr>
                <w:sz w:val="14"/>
                <w:szCs w:val="14"/>
              </w:rPr>
              <w:t xml:space="preserve"> </w:t>
            </w:r>
            <w:proofErr w:type="spellStart"/>
            <w:r w:rsidRPr="006B3950">
              <w:rPr>
                <w:sz w:val="14"/>
                <w:szCs w:val="14"/>
              </w:rPr>
              <w:t>Tel</w:t>
            </w:r>
            <w:proofErr w:type="spellEnd"/>
            <w:r w:rsidRPr="006B3950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6B3950">
              <w:rPr>
                <w:sz w:val="14"/>
                <w:szCs w:val="14"/>
              </w:rPr>
              <w:t>Tel</w:t>
            </w:r>
            <w:proofErr w:type="spellEnd"/>
            <w:r w:rsidRPr="006B3950">
              <w:rPr>
                <w:sz w:val="14"/>
                <w:szCs w:val="14"/>
              </w:rPr>
              <w:t xml:space="preserve"> Dirigente </w:t>
            </w:r>
            <w:proofErr w:type="gramStart"/>
            <w:r w:rsidRPr="006B3950">
              <w:rPr>
                <w:sz w:val="14"/>
                <w:szCs w:val="14"/>
              </w:rPr>
              <w:t>Scolastico :</w:t>
            </w:r>
            <w:proofErr w:type="gramEnd"/>
            <w:r w:rsidRPr="006B3950">
              <w:rPr>
                <w:sz w:val="14"/>
                <w:szCs w:val="14"/>
              </w:rPr>
              <w:t xml:space="preserve"> 0823-511863</w:t>
            </w:r>
          </w:p>
          <w:p w14:paraId="704D82F6" w14:textId="29A3F84D" w:rsidR="00C84406" w:rsidRPr="003E507B" w:rsidRDefault="006B3950" w:rsidP="006B3950">
            <w:pPr>
              <w:tabs>
                <w:tab w:val="center" w:pos="4819"/>
                <w:tab w:val="right" w:pos="9638"/>
              </w:tabs>
              <w:jc w:val="center"/>
            </w:pPr>
            <w:proofErr w:type="gramStart"/>
            <w:r w:rsidRPr="006B3950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6B3950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6B3950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B3950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B3950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6B3950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6B3950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B3950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E22B0A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E22B0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E22B0A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A605E2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9364D" wp14:editId="70F51D3C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3CAC4F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D183B7D" w14:textId="77777777" w:rsidR="00FC645E" w:rsidRDefault="00FC645E">
      <w:pPr>
        <w:rPr>
          <w:b/>
          <w:sz w:val="20"/>
          <w:szCs w:val="20"/>
        </w:rPr>
      </w:pPr>
    </w:p>
    <w:p w14:paraId="35AF1004" w14:textId="397AEFE9" w:rsidR="00C37F2B" w:rsidRPr="00FC645E" w:rsidRDefault="0062523B">
      <w:pPr>
        <w:rPr>
          <w:b/>
        </w:rPr>
      </w:pPr>
      <w:proofErr w:type="spellStart"/>
      <w:r w:rsidRPr="00FC645E">
        <w:rPr>
          <w:b/>
        </w:rPr>
        <w:t>Prot</w:t>
      </w:r>
      <w:proofErr w:type="spellEnd"/>
      <w:r w:rsidRPr="00FC645E">
        <w:rPr>
          <w:b/>
        </w:rPr>
        <w:t xml:space="preserve">. n.  </w:t>
      </w:r>
      <w:r w:rsidR="00F5342D">
        <w:rPr>
          <w:b/>
        </w:rPr>
        <w:t>16962/IV</w:t>
      </w:r>
      <w:r w:rsidRPr="00FC645E">
        <w:rPr>
          <w:b/>
        </w:rPr>
        <w:t xml:space="preserve">      </w:t>
      </w:r>
      <w:r w:rsidR="00FC645E">
        <w:rPr>
          <w:b/>
        </w:rPr>
        <w:t xml:space="preserve">                                                            </w:t>
      </w:r>
      <w:proofErr w:type="gramStart"/>
      <w:r w:rsidR="00FC645E">
        <w:rPr>
          <w:b/>
        </w:rPr>
        <w:t xml:space="preserve">Marcianise, </w:t>
      </w:r>
      <w:r w:rsidRPr="00FC645E">
        <w:rPr>
          <w:b/>
        </w:rPr>
        <w:t xml:space="preserve"> </w:t>
      </w:r>
      <w:r w:rsidR="00F5342D">
        <w:rPr>
          <w:b/>
        </w:rPr>
        <w:t>10</w:t>
      </w:r>
      <w:proofErr w:type="gramEnd"/>
      <w:r w:rsidR="00F5342D">
        <w:rPr>
          <w:b/>
        </w:rPr>
        <w:t>/11/2025</w:t>
      </w:r>
    </w:p>
    <w:p w14:paraId="1806289F" w14:textId="77777777" w:rsidR="00EA263A" w:rsidRDefault="00EA263A" w:rsidP="00091148">
      <w:pPr>
        <w:jc w:val="right"/>
        <w:rPr>
          <w:b/>
        </w:rPr>
      </w:pPr>
    </w:p>
    <w:p w14:paraId="3F5113F5" w14:textId="61E1DAEF" w:rsidR="00844B84" w:rsidRPr="002279A2" w:rsidRDefault="00C37F2B" w:rsidP="002279A2">
      <w:pPr>
        <w:jc w:val="right"/>
        <w:rPr>
          <w:b/>
        </w:rPr>
      </w:pPr>
      <w:r w:rsidRPr="003E0FE9">
        <w:rPr>
          <w:b/>
        </w:rPr>
        <w:t>Ai docenti</w:t>
      </w:r>
      <w:r w:rsidR="00C07682" w:rsidRPr="003E0FE9">
        <w:rPr>
          <w:b/>
        </w:rPr>
        <w:t xml:space="preserve"> </w:t>
      </w:r>
      <w:r w:rsidR="00FC645E">
        <w:rPr>
          <w:b/>
        </w:rPr>
        <w:t xml:space="preserve">in servizio per </w:t>
      </w:r>
      <w:proofErr w:type="spellStart"/>
      <w:r w:rsidR="00FC645E">
        <w:rPr>
          <w:b/>
        </w:rPr>
        <w:t>l’a.s.</w:t>
      </w:r>
      <w:proofErr w:type="spellEnd"/>
      <w:r w:rsidR="00FC645E">
        <w:rPr>
          <w:b/>
        </w:rPr>
        <w:t xml:space="preserve"> 202</w:t>
      </w:r>
      <w:r w:rsidR="006B3950">
        <w:rPr>
          <w:b/>
        </w:rPr>
        <w:t>5</w:t>
      </w:r>
      <w:r w:rsidR="00FC645E">
        <w:rPr>
          <w:b/>
        </w:rPr>
        <w:t>/202</w:t>
      </w:r>
      <w:r w:rsidR="006B3950">
        <w:rPr>
          <w:b/>
        </w:rPr>
        <w:t>6</w:t>
      </w:r>
      <w:r w:rsidR="00FC645E">
        <w:rPr>
          <w:b/>
        </w:rPr>
        <w:t xml:space="preserve"> </w:t>
      </w:r>
      <w:proofErr w:type="gramStart"/>
      <w:r w:rsidR="00FC645E">
        <w:rPr>
          <w:b/>
        </w:rPr>
        <w:t xml:space="preserve">sulle </w:t>
      </w:r>
      <w:r w:rsidR="008E72D4" w:rsidRPr="003E0FE9">
        <w:rPr>
          <w:b/>
        </w:rPr>
        <w:t xml:space="preserve"> classi</w:t>
      </w:r>
      <w:proofErr w:type="gramEnd"/>
      <w:r w:rsidR="008E72D4" w:rsidRPr="003E0FE9">
        <w:rPr>
          <w:b/>
        </w:rPr>
        <w:t xml:space="preserve"> </w:t>
      </w:r>
      <w:r w:rsidR="00091148">
        <w:rPr>
          <w:b/>
        </w:rPr>
        <w:t xml:space="preserve"> </w:t>
      </w:r>
      <w:r w:rsidR="008E72D4" w:rsidRPr="003E0FE9">
        <w:rPr>
          <w:b/>
        </w:rPr>
        <w:t xml:space="preserve"> </w:t>
      </w:r>
    </w:p>
    <w:p w14:paraId="247780B0" w14:textId="54F5A017" w:rsidR="00A50650" w:rsidRPr="00B26105" w:rsidRDefault="00091148" w:rsidP="00032666">
      <w:pPr>
        <w:jc w:val="right"/>
        <w:rPr>
          <w:b/>
          <w:color w:val="FF0000"/>
        </w:rPr>
      </w:pPr>
      <w:r w:rsidRPr="00B26105">
        <w:rPr>
          <w:b/>
        </w:rPr>
        <w:t xml:space="preserve">4AES – </w:t>
      </w:r>
      <w:r w:rsidR="006B3950" w:rsidRPr="00B26105">
        <w:rPr>
          <w:b/>
        </w:rPr>
        <w:t>-4B</w:t>
      </w:r>
      <w:r w:rsidR="006B3950">
        <w:rPr>
          <w:b/>
        </w:rPr>
        <w:t xml:space="preserve">ES - </w:t>
      </w:r>
      <w:r w:rsidRPr="00B26105">
        <w:rPr>
          <w:b/>
        </w:rPr>
        <w:t xml:space="preserve"> 4AU– 4AL </w:t>
      </w:r>
    </w:p>
    <w:p w14:paraId="17909BE2" w14:textId="77777777" w:rsidR="00FC645E" w:rsidRPr="00B26105" w:rsidRDefault="00FC645E" w:rsidP="00FC645E">
      <w:pPr>
        <w:jc w:val="right"/>
        <w:rPr>
          <w:b/>
        </w:rPr>
      </w:pPr>
      <w:proofErr w:type="gramStart"/>
      <w:r w:rsidRPr="00B26105">
        <w:rPr>
          <w:b/>
        </w:rPr>
        <w:t>dell’ I.S.I.S.S.</w:t>
      </w:r>
      <w:proofErr w:type="gramEnd"/>
      <w:r w:rsidRPr="00B26105">
        <w:rPr>
          <w:b/>
        </w:rPr>
        <w:t xml:space="preserve"> “G.B. Novelli”</w:t>
      </w:r>
    </w:p>
    <w:p w14:paraId="21B8EC91" w14:textId="77777777" w:rsidR="00091148" w:rsidRPr="00B26105" w:rsidRDefault="00091148" w:rsidP="00C34347">
      <w:pPr>
        <w:jc w:val="right"/>
        <w:rPr>
          <w:b/>
        </w:rPr>
      </w:pPr>
    </w:p>
    <w:p w14:paraId="4E584ABF" w14:textId="5BC52FD6" w:rsidR="00FC645E" w:rsidRDefault="00C34347" w:rsidP="00091148">
      <w:pPr>
        <w:jc w:val="right"/>
        <w:rPr>
          <w:b/>
        </w:rPr>
      </w:pPr>
      <w:r w:rsidRPr="003E0FE9">
        <w:rPr>
          <w:b/>
        </w:rPr>
        <w:t>Agli stud</w:t>
      </w:r>
      <w:r w:rsidR="00844B84" w:rsidRPr="003E0FE9">
        <w:rPr>
          <w:b/>
        </w:rPr>
        <w:t>ent</w:t>
      </w:r>
      <w:r w:rsidR="008E72D4" w:rsidRPr="003E0FE9">
        <w:rPr>
          <w:b/>
        </w:rPr>
        <w:t xml:space="preserve">i </w:t>
      </w:r>
      <w:r w:rsidR="00FC645E">
        <w:rPr>
          <w:b/>
        </w:rPr>
        <w:t xml:space="preserve">iscritti e frequentanti per </w:t>
      </w:r>
      <w:proofErr w:type="spellStart"/>
      <w:r w:rsidR="00FC645E">
        <w:rPr>
          <w:b/>
        </w:rPr>
        <w:t>l’a.s.</w:t>
      </w:r>
      <w:proofErr w:type="spellEnd"/>
      <w:r w:rsidR="00FC645E">
        <w:rPr>
          <w:b/>
        </w:rPr>
        <w:t xml:space="preserve"> 202</w:t>
      </w:r>
      <w:r w:rsidR="006B3950">
        <w:rPr>
          <w:b/>
        </w:rPr>
        <w:t>5</w:t>
      </w:r>
      <w:r w:rsidR="00FC645E">
        <w:rPr>
          <w:b/>
        </w:rPr>
        <w:t>/202</w:t>
      </w:r>
      <w:r w:rsidR="006B3950">
        <w:rPr>
          <w:b/>
        </w:rPr>
        <w:t>6</w:t>
      </w:r>
      <w:r w:rsidR="00FC645E">
        <w:rPr>
          <w:b/>
        </w:rPr>
        <w:t xml:space="preserve"> </w:t>
      </w:r>
      <w:r w:rsidR="008E72D4" w:rsidRPr="003E0FE9">
        <w:rPr>
          <w:b/>
        </w:rPr>
        <w:t>le classi</w:t>
      </w:r>
      <w:r w:rsidR="00091148">
        <w:rPr>
          <w:b/>
        </w:rPr>
        <w:t xml:space="preserve"> </w:t>
      </w:r>
    </w:p>
    <w:p w14:paraId="18EFA64A" w14:textId="77777777" w:rsidR="006B3950" w:rsidRPr="00B26105" w:rsidRDefault="006B3950" w:rsidP="006B3950">
      <w:pPr>
        <w:jc w:val="right"/>
        <w:rPr>
          <w:b/>
          <w:color w:val="FF0000"/>
        </w:rPr>
      </w:pPr>
      <w:r w:rsidRPr="00B26105">
        <w:rPr>
          <w:b/>
        </w:rPr>
        <w:t>4AES – -4B</w:t>
      </w:r>
      <w:r>
        <w:rPr>
          <w:b/>
        </w:rPr>
        <w:t xml:space="preserve">ES - </w:t>
      </w:r>
      <w:r w:rsidRPr="00B26105">
        <w:rPr>
          <w:b/>
        </w:rPr>
        <w:t xml:space="preserve"> 4AU– 4AL </w:t>
      </w:r>
    </w:p>
    <w:p w14:paraId="07EB5EF0" w14:textId="77777777" w:rsidR="00FC645E" w:rsidRPr="00B26105" w:rsidRDefault="00FC645E" w:rsidP="00FC645E">
      <w:pPr>
        <w:jc w:val="right"/>
        <w:rPr>
          <w:b/>
        </w:rPr>
      </w:pPr>
      <w:proofErr w:type="gramStart"/>
      <w:r w:rsidRPr="00B26105">
        <w:rPr>
          <w:b/>
        </w:rPr>
        <w:t>dell’ I.S.I.S.S.</w:t>
      </w:r>
      <w:proofErr w:type="gramEnd"/>
      <w:r w:rsidRPr="00B26105">
        <w:rPr>
          <w:b/>
        </w:rPr>
        <w:t xml:space="preserve"> “G.B. Novelli”</w:t>
      </w:r>
    </w:p>
    <w:p w14:paraId="6BA5CE90" w14:textId="77777777" w:rsidR="0026551E" w:rsidRPr="0026551E" w:rsidRDefault="0026551E" w:rsidP="00844B84">
      <w:pPr>
        <w:jc w:val="right"/>
        <w:rPr>
          <w:b/>
        </w:rPr>
      </w:pPr>
      <w:proofErr w:type="gramStart"/>
      <w:r w:rsidRPr="0026551E">
        <w:rPr>
          <w:b/>
        </w:rPr>
        <w:t>e</w:t>
      </w:r>
      <w:proofErr w:type="gramEnd"/>
      <w:r w:rsidRPr="0026551E">
        <w:rPr>
          <w:b/>
        </w:rPr>
        <w:t xml:space="preserve"> ai rispettivi genitori </w:t>
      </w:r>
    </w:p>
    <w:p w14:paraId="52F25F0D" w14:textId="77777777" w:rsidR="00844B84" w:rsidRPr="0026551E" w:rsidRDefault="00844B84" w:rsidP="00844B84">
      <w:pPr>
        <w:jc w:val="right"/>
        <w:rPr>
          <w:b/>
        </w:rPr>
      </w:pPr>
      <w:r w:rsidRPr="0026551E">
        <w:rPr>
          <w:b/>
        </w:rPr>
        <w:t xml:space="preserve"> </w:t>
      </w:r>
    </w:p>
    <w:p w14:paraId="37354F90" w14:textId="77777777" w:rsidR="00C07682" w:rsidRDefault="00C34347" w:rsidP="00C37F2B">
      <w:pPr>
        <w:jc w:val="right"/>
        <w:rPr>
          <w:b/>
        </w:rPr>
      </w:pPr>
      <w:r w:rsidRPr="003E0FE9">
        <w:rPr>
          <w:b/>
        </w:rPr>
        <w:t>A</w:t>
      </w:r>
      <w:r w:rsidR="00C07682" w:rsidRPr="003E0FE9">
        <w:rPr>
          <w:b/>
        </w:rPr>
        <w:t>lla D.S.G.A.</w:t>
      </w:r>
    </w:p>
    <w:p w14:paraId="133A18FD" w14:textId="77777777" w:rsidR="00FC645E" w:rsidRDefault="00FC645E" w:rsidP="00C37F2B">
      <w:pPr>
        <w:jc w:val="right"/>
        <w:rPr>
          <w:b/>
        </w:rPr>
      </w:pPr>
    </w:p>
    <w:p w14:paraId="36DD54F0" w14:textId="77777777" w:rsidR="00FC645E" w:rsidRDefault="00FC645E" w:rsidP="00C37F2B">
      <w:pPr>
        <w:jc w:val="right"/>
        <w:rPr>
          <w:b/>
        </w:rPr>
      </w:pPr>
      <w:r>
        <w:rPr>
          <w:b/>
        </w:rPr>
        <w:t>Al sito web della Scuola</w:t>
      </w:r>
    </w:p>
    <w:p w14:paraId="64104969" w14:textId="77777777" w:rsidR="00FC645E" w:rsidRPr="003E0FE9" w:rsidRDefault="00FC645E" w:rsidP="00C37F2B">
      <w:pPr>
        <w:jc w:val="right"/>
        <w:rPr>
          <w:b/>
        </w:rPr>
      </w:pPr>
    </w:p>
    <w:p w14:paraId="5FDD3342" w14:textId="77777777" w:rsidR="00C37F2B" w:rsidRDefault="00C37F2B" w:rsidP="00C37F2B">
      <w:pPr>
        <w:jc w:val="right"/>
      </w:pPr>
    </w:p>
    <w:p w14:paraId="44045D51" w14:textId="77777777" w:rsidR="003E0FE9" w:rsidRPr="00FC645E" w:rsidRDefault="003E0FE9" w:rsidP="003E0FE9">
      <w:pPr>
        <w:jc w:val="center"/>
        <w:rPr>
          <w:b/>
          <w:sz w:val="28"/>
          <w:szCs w:val="28"/>
        </w:rPr>
      </w:pPr>
      <w:r w:rsidRPr="00FC645E">
        <w:rPr>
          <w:b/>
          <w:sz w:val="28"/>
          <w:szCs w:val="28"/>
        </w:rPr>
        <w:t>AVVIS</w:t>
      </w:r>
      <w:r w:rsidR="002279A2">
        <w:rPr>
          <w:b/>
          <w:sz w:val="28"/>
          <w:szCs w:val="28"/>
        </w:rPr>
        <w:t>O</w:t>
      </w:r>
    </w:p>
    <w:p w14:paraId="767CCD4E" w14:textId="77777777" w:rsidR="003E0FE9" w:rsidRPr="00032666" w:rsidRDefault="003E0FE9" w:rsidP="003E0FE9">
      <w:pPr>
        <w:jc w:val="center"/>
        <w:rPr>
          <w:sz w:val="22"/>
          <w:szCs w:val="22"/>
        </w:rPr>
      </w:pPr>
    </w:p>
    <w:p w14:paraId="2CDD2438" w14:textId="77777777" w:rsidR="002279A2" w:rsidRDefault="00802D2C" w:rsidP="003E0FE9">
      <w:pPr>
        <w:jc w:val="both"/>
        <w:rPr>
          <w:b/>
        </w:rPr>
      </w:pPr>
      <w:r w:rsidRPr="00FC645E">
        <w:rPr>
          <w:b/>
        </w:rPr>
        <w:t>OGGETTO:</w:t>
      </w:r>
      <w:r w:rsidR="00FC645E" w:rsidRPr="00FC645E">
        <w:rPr>
          <w:b/>
        </w:rPr>
        <w:t xml:space="preserve"> </w:t>
      </w:r>
      <w:r w:rsidR="003E0FE9" w:rsidRPr="00FC645E">
        <w:rPr>
          <w:b/>
        </w:rPr>
        <w:t xml:space="preserve">Unione Camere Penali Italiane (UCPI) </w:t>
      </w:r>
      <w:r w:rsidRPr="00FC645E">
        <w:rPr>
          <w:b/>
        </w:rPr>
        <w:t xml:space="preserve">– Incontri con gli studenti </w:t>
      </w:r>
      <w:r w:rsidR="002279A2" w:rsidRPr="002279A2">
        <w:rPr>
          <w:b/>
        </w:rPr>
        <w:t xml:space="preserve">delle </w:t>
      </w:r>
      <w:r w:rsidRPr="002279A2">
        <w:rPr>
          <w:b/>
        </w:rPr>
        <w:t xml:space="preserve">classi </w:t>
      </w:r>
    </w:p>
    <w:p w14:paraId="3AC34DFD" w14:textId="243DB699" w:rsidR="00FC645E" w:rsidRPr="002279A2" w:rsidRDefault="002279A2" w:rsidP="003E0FE9">
      <w:pPr>
        <w:jc w:val="both"/>
        <w:rPr>
          <w:b/>
        </w:rPr>
      </w:pPr>
      <w:r>
        <w:rPr>
          <w:b/>
        </w:rPr>
        <w:t xml:space="preserve">                      </w:t>
      </w:r>
      <w:proofErr w:type="gramStart"/>
      <w:r w:rsidRPr="002279A2">
        <w:rPr>
          <w:b/>
        </w:rPr>
        <w:t>quarte</w:t>
      </w:r>
      <w:proofErr w:type="gramEnd"/>
      <w:r w:rsidRPr="002279A2">
        <w:rPr>
          <w:b/>
        </w:rPr>
        <w:t xml:space="preserve"> degli indirizzi liceali </w:t>
      </w:r>
      <w:r w:rsidRPr="00FC645E">
        <w:rPr>
          <w:b/>
        </w:rPr>
        <w:t xml:space="preserve">dell’ISISS “G.B. Novelli”  di Marcianise </w:t>
      </w:r>
      <w:proofErr w:type="spellStart"/>
      <w:r w:rsidRPr="00FC645E">
        <w:rPr>
          <w:b/>
        </w:rPr>
        <w:t>a.s.</w:t>
      </w:r>
      <w:proofErr w:type="spellEnd"/>
      <w:r w:rsidRPr="00FC645E">
        <w:rPr>
          <w:b/>
        </w:rPr>
        <w:t xml:space="preserve"> 202</w:t>
      </w:r>
      <w:r w:rsidR="006B3950">
        <w:rPr>
          <w:b/>
        </w:rPr>
        <w:t>5</w:t>
      </w:r>
      <w:r w:rsidRPr="00FC645E">
        <w:rPr>
          <w:b/>
        </w:rPr>
        <w:t>/202</w:t>
      </w:r>
      <w:r w:rsidR="006B3950">
        <w:rPr>
          <w:b/>
        </w:rPr>
        <w:t>6</w:t>
      </w:r>
    </w:p>
    <w:p w14:paraId="7193ADFC" w14:textId="77777777" w:rsidR="003E0FE9" w:rsidRPr="002279A2" w:rsidRDefault="00FC645E" w:rsidP="002279A2">
      <w:pPr>
        <w:jc w:val="right"/>
        <w:rPr>
          <w:b/>
          <w:color w:val="FF0000"/>
        </w:rPr>
      </w:pPr>
      <w:r w:rsidRPr="00FC645E">
        <w:rPr>
          <w:b/>
          <w:color w:val="FF0000"/>
        </w:rPr>
        <w:t xml:space="preserve">                 </w:t>
      </w:r>
    </w:p>
    <w:p w14:paraId="49869CE6" w14:textId="77777777" w:rsidR="003E0FE9" w:rsidRDefault="003E0FE9" w:rsidP="003E0FE9">
      <w:pPr>
        <w:jc w:val="both"/>
      </w:pPr>
      <w:r w:rsidRPr="00FC645E">
        <w:t>Nell’ambito delle attività programmate in attuazione del protocollo d’intesa “Agevolare la conoscenza degli studenti sulla conformazione del sistema costituzionale” stipulato tra l’Unione delle Camere Penali Italiane e il Ministero dell’istruzione e del merito, l’</w:t>
      </w:r>
      <w:r w:rsidR="00FC645E" w:rsidRPr="00FC645E">
        <w:rPr>
          <w:b/>
          <w:sz w:val="22"/>
          <w:szCs w:val="22"/>
        </w:rPr>
        <w:t xml:space="preserve"> </w:t>
      </w:r>
      <w:r w:rsidR="00FC645E" w:rsidRPr="00FC645E">
        <w:rPr>
          <w:bCs/>
        </w:rPr>
        <w:t>Unione Camere Penali Italiane</w:t>
      </w:r>
      <w:r w:rsidR="00FC645E">
        <w:rPr>
          <w:b/>
          <w:sz w:val="22"/>
          <w:szCs w:val="22"/>
        </w:rPr>
        <w:t xml:space="preserve"> (</w:t>
      </w:r>
      <w:r w:rsidRPr="00FC645E">
        <w:t>UCPI</w:t>
      </w:r>
      <w:r w:rsidR="00FC645E">
        <w:t>)</w:t>
      </w:r>
      <w:r w:rsidRPr="00FC645E">
        <w:t xml:space="preserve"> propone agli studenti dell’ultimo triennio della scuola secondaria di secondo grado un progetto educativo diretto a promuovere l’educazione alla legalità e il rispetto delle regole, con particolare riferimento ai principi costituzionali afferenti </w:t>
      </w:r>
      <w:r w:rsidR="00FC645E">
        <w:t>a</w:t>
      </w:r>
      <w:r w:rsidRPr="00FC645E">
        <w:t>l processo penale</w:t>
      </w:r>
      <w:r w:rsidR="00FC645E">
        <w:t>.</w:t>
      </w:r>
    </w:p>
    <w:p w14:paraId="4C3E033D" w14:textId="05A82171" w:rsidR="003E0FE9" w:rsidRPr="002279A2" w:rsidRDefault="00D041DC" w:rsidP="003E0FE9">
      <w:pPr>
        <w:jc w:val="both"/>
      </w:pPr>
      <w:r>
        <w:t>Questa Istituzione Scolastica ISISS “G. B. Novelli” di Marcianise</w:t>
      </w:r>
      <w:r w:rsidR="006D5E54">
        <w:t>, nell’ambito delle attività di orientamento,</w:t>
      </w:r>
      <w:r>
        <w:t xml:space="preserve"> aderisce a detta iniziativa anche per il corrente </w:t>
      </w:r>
      <w:proofErr w:type="spellStart"/>
      <w:r>
        <w:t>a.s.</w:t>
      </w:r>
      <w:proofErr w:type="spellEnd"/>
      <w:r>
        <w:t xml:space="preserve"> 202</w:t>
      </w:r>
      <w:r w:rsidR="006B3950">
        <w:t>5</w:t>
      </w:r>
      <w:r>
        <w:t>/202</w:t>
      </w:r>
      <w:r w:rsidR="006B3950">
        <w:t>6</w:t>
      </w:r>
      <w:r>
        <w:t>, p</w:t>
      </w:r>
      <w:r w:rsidR="00403A12" w:rsidRPr="00FC645E">
        <w:t>ertanto</w:t>
      </w:r>
      <w:r>
        <w:t xml:space="preserve"> per</w:t>
      </w:r>
      <w:r w:rsidR="00403A12" w:rsidRPr="00FC645E">
        <w:t xml:space="preserve"> g</w:t>
      </w:r>
      <w:r w:rsidR="003E0FE9" w:rsidRPr="00FC645E">
        <w:t xml:space="preserve">li studenti di </w:t>
      </w:r>
      <w:r w:rsidR="003E0FE9" w:rsidRPr="002279A2">
        <w:t xml:space="preserve">tutte le classi quarte </w:t>
      </w:r>
      <w:r w:rsidR="002279A2" w:rsidRPr="002279A2">
        <w:t>degli indirizzi liceali</w:t>
      </w:r>
      <w:r w:rsidR="003E0FE9" w:rsidRPr="002279A2">
        <w:t xml:space="preserve"> </w:t>
      </w:r>
      <w:r w:rsidR="003E0FE9" w:rsidRPr="00FC645E">
        <w:t xml:space="preserve">presenti presso </w:t>
      </w:r>
      <w:r>
        <w:t xml:space="preserve">questa </w:t>
      </w:r>
      <w:r w:rsidR="002279A2">
        <w:t xml:space="preserve">Istituzione Scolastica, </w:t>
      </w:r>
      <w:r w:rsidR="002279A2" w:rsidRPr="00FC645E">
        <w:t xml:space="preserve">secondo il calendario </w:t>
      </w:r>
      <w:r w:rsidR="002279A2">
        <w:t>sotto</w:t>
      </w:r>
      <w:r w:rsidR="002279A2" w:rsidRPr="00FC645E">
        <w:t xml:space="preserve"> riportato</w:t>
      </w:r>
      <w:r w:rsidR="002279A2">
        <w:t xml:space="preserve">, è </w:t>
      </w:r>
      <w:r>
        <w:t>stat</w:t>
      </w:r>
      <w:r w:rsidR="002279A2">
        <w:t>o</w:t>
      </w:r>
      <w:r>
        <w:t xml:space="preserve"> organizzat</w:t>
      </w:r>
      <w:r w:rsidR="002279A2">
        <w:t>o un</w:t>
      </w:r>
      <w:r>
        <w:t xml:space="preserve"> </w:t>
      </w:r>
      <w:r w:rsidR="003E0FE9" w:rsidRPr="00FC645E">
        <w:t>incontr</w:t>
      </w:r>
      <w:r w:rsidR="002279A2">
        <w:t>o formativo</w:t>
      </w:r>
      <w:r>
        <w:t xml:space="preserve"> con</w:t>
      </w:r>
      <w:r w:rsidR="003E0FE9" w:rsidRPr="00FC645E">
        <w:t xml:space="preserve"> gli avvocati rappresentanti dell’UCPI</w:t>
      </w:r>
      <w:r w:rsidR="002279A2">
        <w:t>,</w:t>
      </w:r>
      <w:r w:rsidR="003E0FE9" w:rsidRPr="00FC645E">
        <w:t xml:space="preserve"> </w:t>
      </w:r>
    </w:p>
    <w:p w14:paraId="020F1348" w14:textId="77777777" w:rsidR="00D041DC" w:rsidRDefault="00D041DC" w:rsidP="003E0FE9">
      <w:pPr>
        <w:jc w:val="both"/>
      </w:pPr>
    </w:p>
    <w:p w14:paraId="176355A6" w14:textId="77777777" w:rsidR="003E0FE9" w:rsidRPr="00032666" w:rsidRDefault="003E0FE9" w:rsidP="003E0FE9">
      <w:pPr>
        <w:jc w:val="both"/>
        <w:rPr>
          <w:b/>
          <w:sz w:val="22"/>
          <w:szCs w:val="22"/>
        </w:rPr>
      </w:pPr>
      <w:bookmarkStart w:id="1" w:name="_Hlk181444578"/>
      <w:r w:rsidRPr="00032666">
        <w:rPr>
          <w:b/>
          <w:sz w:val="22"/>
          <w:szCs w:val="22"/>
        </w:rPr>
        <w:t xml:space="preserve">                          </w:t>
      </w:r>
    </w:p>
    <w:bookmarkEnd w:id="1"/>
    <w:p w14:paraId="58D98664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  <w:r w:rsidRPr="00032666">
        <w:rPr>
          <w:b/>
          <w:sz w:val="22"/>
          <w:szCs w:val="22"/>
          <w:u w:val="single"/>
        </w:rPr>
        <w:t>CALENDARIO INCONTRI</w:t>
      </w:r>
    </w:p>
    <w:p w14:paraId="2C0586F1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1559"/>
        <w:gridCol w:w="3112"/>
      </w:tblGrid>
      <w:tr w:rsidR="009216E2" w:rsidRPr="009216E2" w14:paraId="3F156448" w14:textId="77777777" w:rsidTr="009216E2">
        <w:tc>
          <w:tcPr>
            <w:tcW w:w="2122" w:type="dxa"/>
          </w:tcPr>
          <w:p w14:paraId="6B169281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Classi</w:t>
            </w:r>
          </w:p>
        </w:tc>
        <w:tc>
          <w:tcPr>
            <w:tcW w:w="2835" w:type="dxa"/>
          </w:tcPr>
          <w:p w14:paraId="5BFF5F97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Data incontro formativo</w:t>
            </w:r>
          </w:p>
        </w:tc>
        <w:tc>
          <w:tcPr>
            <w:tcW w:w="1559" w:type="dxa"/>
          </w:tcPr>
          <w:p w14:paraId="6F030017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3112" w:type="dxa"/>
          </w:tcPr>
          <w:p w14:paraId="61276332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Sede</w:t>
            </w:r>
          </w:p>
        </w:tc>
      </w:tr>
      <w:tr w:rsidR="009216E2" w:rsidRPr="009216E2" w14:paraId="07A2BB36" w14:textId="77777777" w:rsidTr="009216E2">
        <w:tc>
          <w:tcPr>
            <w:tcW w:w="2122" w:type="dxa"/>
          </w:tcPr>
          <w:p w14:paraId="32B5064F" w14:textId="0F4E3F66" w:rsidR="002279A2" w:rsidRPr="009216E2" w:rsidRDefault="002279A2" w:rsidP="008B52A0">
            <w:pPr>
              <w:rPr>
                <w:b/>
                <w:sz w:val="22"/>
                <w:szCs w:val="22"/>
              </w:rPr>
            </w:pPr>
            <w:r w:rsidRPr="009216E2">
              <w:rPr>
                <w:b/>
              </w:rPr>
              <w:t xml:space="preserve">4 AU – 4 </w:t>
            </w:r>
            <w:r w:rsidR="006B3950">
              <w:rPr>
                <w:b/>
              </w:rPr>
              <w:t>AL</w:t>
            </w:r>
          </w:p>
          <w:p w14:paraId="65BFCA9B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09CC8835" w14:textId="21DE17C3" w:rsidR="002279A2" w:rsidRPr="009216E2" w:rsidRDefault="002279A2" w:rsidP="008B52A0">
            <w:pPr>
              <w:jc w:val="center"/>
              <w:rPr>
                <w:b/>
                <w:sz w:val="22"/>
                <w:szCs w:val="22"/>
                <w:u w:val="single"/>
              </w:rPr>
            </w:pPr>
            <w:proofErr w:type="gramStart"/>
            <w:r w:rsidRPr="009216E2">
              <w:rPr>
                <w:b/>
                <w:sz w:val="22"/>
                <w:szCs w:val="22"/>
              </w:rPr>
              <w:t xml:space="preserve">Lunedì  </w:t>
            </w:r>
            <w:r w:rsidR="006B3950">
              <w:rPr>
                <w:b/>
                <w:sz w:val="22"/>
                <w:szCs w:val="22"/>
              </w:rPr>
              <w:t>17</w:t>
            </w:r>
            <w:proofErr w:type="gramEnd"/>
            <w:r w:rsidRPr="009216E2">
              <w:rPr>
                <w:b/>
                <w:sz w:val="22"/>
                <w:szCs w:val="22"/>
              </w:rPr>
              <w:t xml:space="preserve"> novembre 202</w:t>
            </w:r>
            <w:r w:rsidR="006B395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06922250" w14:textId="7873F687" w:rsidR="002279A2" w:rsidRPr="009216E2" w:rsidRDefault="006B3950" w:rsidP="008B52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8,30</w:t>
            </w:r>
            <w:r w:rsidR="002279A2" w:rsidRPr="009216E2">
              <w:rPr>
                <w:b/>
                <w:sz w:val="22"/>
                <w:szCs w:val="22"/>
              </w:rPr>
              <w:t>/12,</w:t>
            </w:r>
            <w:r>
              <w:rPr>
                <w:b/>
                <w:sz w:val="22"/>
                <w:szCs w:val="22"/>
              </w:rPr>
              <w:t>3</w:t>
            </w:r>
            <w:r w:rsidR="002279A2" w:rsidRPr="009216E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112" w:type="dxa"/>
          </w:tcPr>
          <w:p w14:paraId="2F3B0E5C" w14:textId="434A0178" w:rsidR="002279A2" w:rsidRPr="009216E2" w:rsidRDefault="002279A2" w:rsidP="008B52A0">
            <w:pPr>
              <w:jc w:val="center"/>
              <w:rPr>
                <w:b/>
                <w:bCs/>
                <w:sz w:val="22"/>
                <w:szCs w:val="22"/>
              </w:rPr>
            </w:pPr>
            <w:r w:rsidRPr="009216E2">
              <w:rPr>
                <w:b/>
                <w:bCs/>
              </w:rPr>
              <w:t xml:space="preserve">Palazzo </w:t>
            </w:r>
            <w:r w:rsidR="006B3950">
              <w:rPr>
                <w:b/>
                <w:bCs/>
              </w:rPr>
              <w:t>della Cultura</w:t>
            </w:r>
            <w:r w:rsidRPr="009216E2">
              <w:rPr>
                <w:b/>
                <w:bCs/>
              </w:rPr>
              <w:t xml:space="preserve"> di Marcianise</w:t>
            </w:r>
          </w:p>
        </w:tc>
      </w:tr>
      <w:tr w:rsidR="006B3950" w:rsidRPr="009216E2" w14:paraId="452813CE" w14:textId="77777777" w:rsidTr="009216E2">
        <w:tc>
          <w:tcPr>
            <w:tcW w:w="2122" w:type="dxa"/>
          </w:tcPr>
          <w:p w14:paraId="08F4CDA7" w14:textId="3AA43C53" w:rsidR="006B3950" w:rsidRPr="009216E2" w:rsidRDefault="006B3950" w:rsidP="006B3950">
            <w:pPr>
              <w:rPr>
                <w:b/>
                <w:sz w:val="22"/>
                <w:szCs w:val="22"/>
                <w:u w:val="single"/>
              </w:rPr>
            </w:pPr>
            <w:r w:rsidRPr="009216E2">
              <w:rPr>
                <w:b/>
              </w:rPr>
              <w:t xml:space="preserve">4AES – 4 </w:t>
            </w:r>
            <w:r>
              <w:rPr>
                <w:b/>
              </w:rPr>
              <w:t>BES</w:t>
            </w:r>
          </w:p>
          <w:p w14:paraId="32823AA3" w14:textId="77777777" w:rsidR="006B3950" w:rsidRPr="009216E2" w:rsidRDefault="006B3950" w:rsidP="006B3950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4910572E" w14:textId="5F64E548" w:rsidR="006B3950" w:rsidRPr="009216E2" w:rsidRDefault="006B3950" w:rsidP="006B3950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Venerdì </w:t>
            </w:r>
            <w:r w:rsidRPr="009216E2">
              <w:rPr>
                <w:b/>
                <w:sz w:val="22"/>
                <w:szCs w:val="22"/>
              </w:rPr>
              <w:t>28 novembre 202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12ED62FE" w14:textId="699837BC" w:rsidR="006B3950" w:rsidRPr="009216E2" w:rsidRDefault="006B3950" w:rsidP="006B3950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8,30</w:t>
            </w:r>
            <w:r w:rsidRPr="009216E2">
              <w:rPr>
                <w:b/>
                <w:sz w:val="22"/>
                <w:szCs w:val="22"/>
              </w:rPr>
              <w:t>/12,</w:t>
            </w:r>
            <w:r>
              <w:rPr>
                <w:b/>
                <w:sz w:val="22"/>
                <w:szCs w:val="22"/>
              </w:rPr>
              <w:t>3</w:t>
            </w:r>
            <w:r w:rsidRPr="009216E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112" w:type="dxa"/>
          </w:tcPr>
          <w:p w14:paraId="37FB779A" w14:textId="1F7DFFCF" w:rsidR="006B3950" w:rsidRPr="009216E2" w:rsidRDefault="006B3950" w:rsidP="006B3950">
            <w:pPr>
              <w:jc w:val="center"/>
              <w:rPr>
                <w:b/>
                <w:bCs/>
                <w:sz w:val="22"/>
                <w:szCs w:val="22"/>
              </w:rPr>
            </w:pPr>
            <w:r w:rsidRPr="009216E2">
              <w:rPr>
                <w:b/>
                <w:bCs/>
              </w:rPr>
              <w:t xml:space="preserve">Palazzo </w:t>
            </w:r>
            <w:r>
              <w:rPr>
                <w:b/>
                <w:bCs/>
              </w:rPr>
              <w:t>della Cultura</w:t>
            </w:r>
            <w:r w:rsidRPr="009216E2">
              <w:rPr>
                <w:b/>
                <w:bCs/>
              </w:rPr>
              <w:t xml:space="preserve"> di Marcianise</w:t>
            </w:r>
          </w:p>
        </w:tc>
      </w:tr>
    </w:tbl>
    <w:p w14:paraId="2D8C9CE7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</w:p>
    <w:p w14:paraId="7E0656BF" w14:textId="77777777" w:rsidR="003E0FE9" w:rsidRPr="003E0376" w:rsidRDefault="003E0FE9" w:rsidP="003E0FE9">
      <w:pPr>
        <w:rPr>
          <w:b/>
          <w:sz w:val="22"/>
          <w:szCs w:val="22"/>
        </w:rPr>
      </w:pPr>
    </w:p>
    <w:p w14:paraId="543AEA7A" w14:textId="77777777" w:rsidR="00014568" w:rsidRPr="009216E2" w:rsidRDefault="00014568" w:rsidP="00014568">
      <w:pPr>
        <w:jc w:val="both"/>
      </w:pPr>
      <w:r w:rsidRPr="009216E2">
        <w:t xml:space="preserve">Si precisa altresì che </w:t>
      </w:r>
      <w:r w:rsidR="00630966" w:rsidRPr="009216E2">
        <w:t>in qualità di docent</w:t>
      </w:r>
      <w:r w:rsidR="009216E2" w:rsidRPr="009216E2">
        <w:t>e referente dell’iniziativa in parola</w:t>
      </w:r>
      <w:r w:rsidR="00630966" w:rsidRPr="009216E2">
        <w:t xml:space="preserve"> </w:t>
      </w:r>
      <w:r w:rsidRPr="009216E2">
        <w:t>sar</w:t>
      </w:r>
      <w:r w:rsidR="009216E2" w:rsidRPr="009216E2">
        <w:t>à</w:t>
      </w:r>
      <w:r w:rsidRPr="009216E2">
        <w:t xml:space="preserve"> present</w:t>
      </w:r>
      <w:r w:rsidR="00B26105">
        <w:t xml:space="preserve">e </w:t>
      </w:r>
      <w:r w:rsidRPr="009216E2">
        <w:t>agli incontri</w:t>
      </w:r>
      <w:r w:rsidR="00630966" w:rsidRPr="009216E2">
        <w:t xml:space="preserve"> la prof.ssa </w:t>
      </w:r>
      <w:proofErr w:type="spellStart"/>
      <w:r w:rsidR="00C10A19" w:rsidRPr="009216E2">
        <w:t>prof.ssa</w:t>
      </w:r>
      <w:proofErr w:type="spellEnd"/>
      <w:r w:rsidR="00C10A19" w:rsidRPr="009216E2">
        <w:t xml:space="preserve"> </w:t>
      </w:r>
      <w:proofErr w:type="spellStart"/>
      <w:r w:rsidR="00C10A19" w:rsidRPr="009216E2">
        <w:t>Gresini</w:t>
      </w:r>
      <w:proofErr w:type="spellEnd"/>
      <w:r w:rsidR="00C10A19" w:rsidRPr="009216E2">
        <w:t xml:space="preserve"> Sabrina</w:t>
      </w:r>
      <w:r w:rsidR="009216E2" w:rsidRPr="009216E2">
        <w:t>.</w:t>
      </w:r>
    </w:p>
    <w:p w14:paraId="7342255B" w14:textId="77777777" w:rsidR="00014568" w:rsidRPr="00243D23" w:rsidRDefault="00014568" w:rsidP="00014568">
      <w:pPr>
        <w:jc w:val="both"/>
      </w:pPr>
    </w:p>
    <w:p w14:paraId="4BA0087F" w14:textId="38C7B48E" w:rsidR="009216E2" w:rsidRDefault="00FC645E" w:rsidP="003E0FE9">
      <w:pPr>
        <w:jc w:val="both"/>
      </w:pPr>
      <w:r>
        <w:lastRenderedPageBreak/>
        <w:t>In ognuna delle succitate giornate, a</w:t>
      </w:r>
      <w:r w:rsidR="003E0FE9" w:rsidRPr="00243D23">
        <w:t xml:space="preserve">ll'inizio della </w:t>
      </w:r>
      <w:r w:rsidR="006B3950">
        <w:t>prima</w:t>
      </w:r>
      <w:r w:rsidR="003E0FE9" w:rsidRPr="00243D23">
        <w:t xml:space="preserve"> ora di lezione,</w:t>
      </w:r>
      <w:r w:rsidR="00EA263A">
        <w:t xml:space="preserve"> </w:t>
      </w:r>
      <w:r w:rsidR="003E0FE9" w:rsidRPr="00243D23">
        <w:t xml:space="preserve">gli studenti </w:t>
      </w:r>
      <w:r w:rsidR="003E0FE9">
        <w:t>di ciascuna classe</w:t>
      </w:r>
      <w:r>
        <w:t xml:space="preserve"> interessata</w:t>
      </w:r>
      <w:r w:rsidR="006B3950">
        <w:t>, dopo effettuazione di appello nominale,</w:t>
      </w:r>
      <w:r w:rsidR="003E0FE9">
        <w:t xml:space="preserve"> </w:t>
      </w:r>
      <w:r w:rsidR="003E0FE9" w:rsidRPr="00243D23">
        <w:t xml:space="preserve">saranno accompagnati </w:t>
      </w:r>
      <w:r>
        <w:t xml:space="preserve">presso il Palazzo Monte dei Pegni </w:t>
      </w:r>
      <w:r w:rsidR="003E0FE9" w:rsidRPr="00243D23">
        <w:t xml:space="preserve">dal docente in servizio nella classe stessa </w:t>
      </w:r>
      <w:r w:rsidR="00EA263A">
        <w:t xml:space="preserve">dalle ore </w:t>
      </w:r>
      <w:r w:rsidR="009216E2">
        <w:rPr>
          <w:b/>
        </w:rPr>
        <w:t>8</w:t>
      </w:r>
      <w:r w:rsidR="00EA263A" w:rsidRPr="00F35993">
        <w:rPr>
          <w:b/>
        </w:rPr>
        <w:t>.</w:t>
      </w:r>
      <w:r w:rsidR="006B3950">
        <w:rPr>
          <w:b/>
        </w:rPr>
        <w:t>1</w:t>
      </w:r>
      <w:r w:rsidR="00EA263A" w:rsidRPr="00F35993">
        <w:rPr>
          <w:b/>
        </w:rPr>
        <w:t>0</w:t>
      </w:r>
      <w:r>
        <w:t>;</w:t>
      </w:r>
      <w:r w:rsidR="00EA263A">
        <w:t xml:space="preserve"> </w:t>
      </w:r>
      <w:r>
        <w:t>detto docente,</w:t>
      </w:r>
      <w:r w:rsidRPr="00FC645E">
        <w:t xml:space="preserve"> </w:t>
      </w:r>
      <w:r>
        <w:t xml:space="preserve">al termine della </w:t>
      </w:r>
      <w:r w:rsidR="006B3950">
        <w:t xml:space="preserve">prima </w:t>
      </w:r>
      <w:r>
        <w:t>ora di lezione,</w:t>
      </w:r>
      <w:r w:rsidR="003E0FE9">
        <w:t xml:space="preserve"> </w:t>
      </w:r>
      <w:r w:rsidR="003E0FE9" w:rsidRPr="00243D23">
        <w:t>farà ritorno presso l'Istituto Novelli</w:t>
      </w:r>
      <w:r w:rsidR="00AB0524">
        <w:t xml:space="preserve">, </w:t>
      </w:r>
      <w:r w:rsidR="003E0FE9" w:rsidRPr="00243D23">
        <w:t>per riprendere il proprio servizio,</w:t>
      </w:r>
      <w:r w:rsidR="00AB0524">
        <w:t xml:space="preserve"> </w:t>
      </w:r>
      <w:r w:rsidR="00AB0524" w:rsidRPr="00243D23">
        <w:t>laddove previsto</w:t>
      </w:r>
      <w:r w:rsidR="00054768">
        <w:t>.</w:t>
      </w:r>
      <w:r w:rsidR="00EC47B5">
        <w:t xml:space="preserve"> </w:t>
      </w:r>
      <w:r w:rsidR="009216E2">
        <w:t>Parimenti, i</w:t>
      </w:r>
      <w:r w:rsidR="00054768">
        <w:t xml:space="preserve"> docent</w:t>
      </w:r>
      <w:r w:rsidR="009216E2">
        <w:t>i</w:t>
      </w:r>
      <w:r w:rsidR="00054768">
        <w:t xml:space="preserve"> </w:t>
      </w:r>
      <w:r>
        <w:t>in servizio</w:t>
      </w:r>
      <w:r w:rsidR="00054768" w:rsidRPr="00243D23">
        <w:t xml:space="preserve"> alla </w:t>
      </w:r>
      <w:r w:rsidR="006B3950">
        <w:t xml:space="preserve">seconda, alla terza, </w:t>
      </w:r>
      <w:r w:rsidR="009216E2">
        <w:t xml:space="preserve">alla quarta </w:t>
      </w:r>
      <w:r w:rsidR="006B3950">
        <w:t xml:space="preserve">e alla quinta </w:t>
      </w:r>
      <w:r w:rsidR="00054768" w:rsidRPr="00243D23">
        <w:t xml:space="preserve">ora </w:t>
      </w:r>
      <w:r w:rsidR="00054768">
        <w:t>di lezione nella</w:t>
      </w:r>
      <w:r w:rsidR="00054768" w:rsidRPr="00243D23">
        <w:t xml:space="preserve"> classe </w:t>
      </w:r>
      <w:r w:rsidR="00054768">
        <w:t>medesima raggiunger</w:t>
      </w:r>
      <w:r w:rsidR="009216E2">
        <w:t>anno</w:t>
      </w:r>
      <w:r w:rsidR="00054768">
        <w:t xml:space="preserve"> dalla sede dell’Istituzione Scolastica la sede dell’incontro</w:t>
      </w:r>
      <w:r w:rsidR="00555C6E">
        <w:t xml:space="preserve"> e, a</w:t>
      </w:r>
      <w:r w:rsidR="003E0FE9" w:rsidRPr="00243D23">
        <w:t xml:space="preserve">l termine </w:t>
      </w:r>
      <w:r w:rsidR="009216E2">
        <w:t xml:space="preserve">rispettivamente della </w:t>
      </w:r>
      <w:r w:rsidR="006B3950">
        <w:t xml:space="preserve">seconda, della </w:t>
      </w:r>
      <w:r w:rsidR="009216E2">
        <w:t xml:space="preserve">terza e della quarta ora di lezione, </w:t>
      </w:r>
      <w:r w:rsidR="009216E2" w:rsidRPr="00243D23">
        <w:t>far</w:t>
      </w:r>
      <w:r w:rsidR="009216E2">
        <w:t>anno</w:t>
      </w:r>
      <w:r w:rsidR="009216E2" w:rsidRPr="00243D23">
        <w:t xml:space="preserve"> ritorno presso l'Istituto Novelli</w:t>
      </w:r>
      <w:r w:rsidR="009216E2">
        <w:t xml:space="preserve">, </w:t>
      </w:r>
      <w:r w:rsidR="009216E2" w:rsidRPr="00243D23">
        <w:t>per riprendere il proprio servizio</w:t>
      </w:r>
      <w:r w:rsidR="009216E2">
        <w:t xml:space="preserve"> </w:t>
      </w:r>
      <w:r w:rsidR="009216E2" w:rsidRPr="00243D23">
        <w:t>laddove previsto</w:t>
      </w:r>
      <w:r w:rsidR="009216E2">
        <w:t>.</w:t>
      </w:r>
    </w:p>
    <w:p w14:paraId="5572D477" w14:textId="549A2785" w:rsidR="003E0FE9" w:rsidRDefault="009216E2" w:rsidP="003E0FE9">
      <w:pPr>
        <w:jc w:val="both"/>
      </w:pPr>
      <w:r>
        <w:t>I docenti in servizio alla quinta ora di lezione nelle classi interessate si recheranno presso la sede dell’evento e al termine del medesimo</w:t>
      </w:r>
      <w:r w:rsidR="003E0FE9" w:rsidRPr="00243D23">
        <w:t xml:space="preserve">, </w:t>
      </w:r>
      <w:r w:rsidR="003E0FE9">
        <w:t xml:space="preserve">presumibilmente alle ore </w:t>
      </w:r>
      <w:r w:rsidR="003E0FE9" w:rsidRPr="00F35993">
        <w:rPr>
          <w:b/>
        </w:rPr>
        <w:t>1</w:t>
      </w:r>
      <w:r>
        <w:rPr>
          <w:b/>
        </w:rPr>
        <w:t>2,</w:t>
      </w:r>
      <w:r w:rsidR="006B3950">
        <w:rPr>
          <w:b/>
        </w:rPr>
        <w:t>3</w:t>
      </w:r>
      <w:r>
        <w:rPr>
          <w:b/>
        </w:rPr>
        <w:t>0</w:t>
      </w:r>
      <w:r w:rsidR="003E0FE9">
        <w:t xml:space="preserve">, </w:t>
      </w:r>
      <w:r w:rsidR="00EA263A">
        <w:t>riaccompagner</w:t>
      </w:r>
      <w:r>
        <w:t>anno</w:t>
      </w:r>
      <w:r w:rsidR="003E0FE9" w:rsidRPr="00243D23">
        <w:t xml:space="preserve"> gli studenti a scuola, consentendo la regolare prosecuzione delle lezioni in base all'orario stabilito per quella giornata. </w:t>
      </w:r>
    </w:p>
    <w:p w14:paraId="314DBB63" w14:textId="77777777" w:rsidR="00555C6E" w:rsidRDefault="00555C6E" w:rsidP="003E0FE9">
      <w:pPr>
        <w:jc w:val="both"/>
      </w:pPr>
    </w:p>
    <w:p w14:paraId="0E1A9CDC" w14:textId="5DD69CDE" w:rsidR="0034608A" w:rsidRPr="009216E2" w:rsidRDefault="0034608A" w:rsidP="0034608A">
      <w:pPr>
        <w:jc w:val="both"/>
      </w:pPr>
      <w:r w:rsidRPr="0034608A">
        <w:t xml:space="preserve">La </w:t>
      </w:r>
      <w:r>
        <w:t xml:space="preserve">dovuta </w:t>
      </w:r>
      <w:r w:rsidRPr="0034608A">
        <w:t>vigilanza</w:t>
      </w:r>
      <w:r w:rsidRPr="0034608A">
        <w:rPr>
          <w:b/>
        </w:rPr>
        <w:t xml:space="preserve"> </w:t>
      </w:r>
      <w:r w:rsidRPr="0034608A">
        <w:t xml:space="preserve">sugli alunni delle classi </w:t>
      </w:r>
      <w:r w:rsidRPr="009216E2">
        <w:rPr>
          <w:b/>
        </w:rPr>
        <w:t xml:space="preserve">4 </w:t>
      </w:r>
      <w:r w:rsidR="009216E2" w:rsidRPr="009216E2">
        <w:rPr>
          <w:b/>
        </w:rPr>
        <w:t>AU</w:t>
      </w:r>
      <w:r w:rsidRPr="009216E2">
        <w:rPr>
          <w:b/>
        </w:rPr>
        <w:t xml:space="preserve">- 4 AL </w:t>
      </w:r>
      <w:r w:rsidR="009216E2" w:rsidRPr="009216E2">
        <w:rPr>
          <w:b/>
        </w:rPr>
        <w:t>– 4 AES</w:t>
      </w:r>
      <w:r w:rsidRPr="009216E2">
        <w:rPr>
          <w:b/>
        </w:rPr>
        <w:t xml:space="preserve"> </w:t>
      </w:r>
      <w:r w:rsidR="006B3950">
        <w:rPr>
          <w:b/>
        </w:rPr>
        <w:t>– 4 BES</w:t>
      </w:r>
      <w:r w:rsidRPr="009216E2">
        <w:t xml:space="preserve"> sarà esercitata dai docenti in servizio per quella </w:t>
      </w:r>
      <w:proofErr w:type="gramStart"/>
      <w:r w:rsidRPr="009216E2">
        <w:t>giornata  nelle</w:t>
      </w:r>
      <w:proofErr w:type="gramEnd"/>
      <w:r w:rsidRPr="009216E2">
        <w:t xml:space="preserve"> succitate classi </w:t>
      </w:r>
      <w:r w:rsidR="009216E2" w:rsidRPr="009216E2">
        <w:t xml:space="preserve">dalla seconda alla quinta ora di lezione </w:t>
      </w:r>
      <w:r w:rsidRPr="009216E2">
        <w:t>coadiuvati dal</w:t>
      </w:r>
      <w:r w:rsidR="009216E2" w:rsidRPr="009216E2">
        <w:t xml:space="preserve">la referente prof.ssa </w:t>
      </w:r>
      <w:proofErr w:type="spellStart"/>
      <w:r w:rsidR="009216E2" w:rsidRPr="009216E2">
        <w:t>Gresini</w:t>
      </w:r>
      <w:proofErr w:type="spellEnd"/>
      <w:r w:rsidR="009216E2" w:rsidRPr="009216E2">
        <w:t xml:space="preserve"> Sabrina.</w:t>
      </w:r>
    </w:p>
    <w:p w14:paraId="2E0059DF" w14:textId="77777777" w:rsidR="0034608A" w:rsidRPr="0034608A" w:rsidRDefault="0034608A" w:rsidP="0034608A">
      <w:pPr>
        <w:jc w:val="both"/>
        <w:rPr>
          <w:color w:val="FF0000"/>
        </w:rPr>
      </w:pPr>
    </w:p>
    <w:p w14:paraId="5E849175" w14:textId="77777777" w:rsidR="00555C6E" w:rsidRPr="00243D23" w:rsidRDefault="00555C6E" w:rsidP="003E0FE9">
      <w:pPr>
        <w:jc w:val="both"/>
      </w:pPr>
    </w:p>
    <w:p w14:paraId="1ECD205B" w14:textId="77777777" w:rsidR="003E0FE9" w:rsidRPr="0034608A" w:rsidRDefault="003E0FE9" w:rsidP="003E0FE9">
      <w:pPr>
        <w:jc w:val="right"/>
        <w:rPr>
          <w:bCs/>
        </w:rPr>
      </w:pPr>
      <w:r w:rsidRPr="0034608A">
        <w:rPr>
          <w:bCs/>
        </w:rPr>
        <w:t>IL DIRIGENTE SCOLASTICO</w:t>
      </w:r>
    </w:p>
    <w:p w14:paraId="3E5EF749" w14:textId="77777777" w:rsidR="00CB34F0" w:rsidRPr="0034608A" w:rsidRDefault="0034608A" w:rsidP="003E0FE9">
      <w:pPr>
        <w:jc w:val="center"/>
        <w:rPr>
          <w:bCs/>
        </w:rPr>
      </w:pPr>
      <w:r w:rsidRPr="0034608A">
        <w:rPr>
          <w:bCs/>
        </w:rPr>
        <w:t xml:space="preserve">                                                                                                          </w:t>
      </w:r>
      <w:r w:rsidR="003E0FE9" w:rsidRPr="0034608A">
        <w:rPr>
          <w:bCs/>
        </w:rPr>
        <w:t>Prof.ssa Emma Marchitto</w:t>
      </w:r>
    </w:p>
    <w:sectPr w:rsidR="00CB34F0" w:rsidRPr="0034608A" w:rsidSect="00DE6EC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50"/>
    <w:rsid w:val="00000F02"/>
    <w:rsid w:val="00014568"/>
    <w:rsid w:val="00032666"/>
    <w:rsid w:val="00054768"/>
    <w:rsid w:val="000734F8"/>
    <w:rsid w:val="000830A2"/>
    <w:rsid w:val="000903AD"/>
    <w:rsid w:val="00091148"/>
    <w:rsid w:val="000A575C"/>
    <w:rsid w:val="000D4DCD"/>
    <w:rsid w:val="000E0165"/>
    <w:rsid w:val="000E0928"/>
    <w:rsid w:val="000E19B3"/>
    <w:rsid w:val="000E1D09"/>
    <w:rsid w:val="000E6F63"/>
    <w:rsid w:val="0011239F"/>
    <w:rsid w:val="00120E80"/>
    <w:rsid w:val="00123439"/>
    <w:rsid w:val="00136DB4"/>
    <w:rsid w:val="001A6869"/>
    <w:rsid w:val="001B0542"/>
    <w:rsid w:val="001B2CB1"/>
    <w:rsid w:val="001B5299"/>
    <w:rsid w:val="001B7201"/>
    <w:rsid w:val="001C0590"/>
    <w:rsid w:val="001C25F5"/>
    <w:rsid w:val="001E110F"/>
    <w:rsid w:val="001F64BE"/>
    <w:rsid w:val="001F7785"/>
    <w:rsid w:val="0021356A"/>
    <w:rsid w:val="002279A2"/>
    <w:rsid w:val="00232317"/>
    <w:rsid w:val="00233D2A"/>
    <w:rsid w:val="002401A8"/>
    <w:rsid w:val="002536F5"/>
    <w:rsid w:val="0026551E"/>
    <w:rsid w:val="00266C80"/>
    <w:rsid w:val="00277C2A"/>
    <w:rsid w:val="00286B73"/>
    <w:rsid w:val="002D4F8E"/>
    <w:rsid w:val="002F3465"/>
    <w:rsid w:val="002F4B57"/>
    <w:rsid w:val="0030794A"/>
    <w:rsid w:val="00317DE4"/>
    <w:rsid w:val="0032491E"/>
    <w:rsid w:val="0032707E"/>
    <w:rsid w:val="0034608A"/>
    <w:rsid w:val="003717D8"/>
    <w:rsid w:val="003934A0"/>
    <w:rsid w:val="003A2108"/>
    <w:rsid w:val="003A32A7"/>
    <w:rsid w:val="003A708D"/>
    <w:rsid w:val="003C40C2"/>
    <w:rsid w:val="003D4837"/>
    <w:rsid w:val="003E0376"/>
    <w:rsid w:val="003E0FE9"/>
    <w:rsid w:val="003E3027"/>
    <w:rsid w:val="003F4045"/>
    <w:rsid w:val="00403A12"/>
    <w:rsid w:val="00413B52"/>
    <w:rsid w:val="004368BE"/>
    <w:rsid w:val="00455128"/>
    <w:rsid w:val="00473FCB"/>
    <w:rsid w:val="004811AC"/>
    <w:rsid w:val="00487CE2"/>
    <w:rsid w:val="004917E9"/>
    <w:rsid w:val="004A263F"/>
    <w:rsid w:val="004B474E"/>
    <w:rsid w:val="004D6C3B"/>
    <w:rsid w:val="004E75A5"/>
    <w:rsid w:val="004E7CB2"/>
    <w:rsid w:val="0051504F"/>
    <w:rsid w:val="00520C46"/>
    <w:rsid w:val="00541AA4"/>
    <w:rsid w:val="00542C22"/>
    <w:rsid w:val="00555C6E"/>
    <w:rsid w:val="00556396"/>
    <w:rsid w:val="00567ADB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30966"/>
    <w:rsid w:val="0063512D"/>
    <w:rsid w:val="00650626"/>
    <w:rsid w:val="00655DE8"/>
    <w:rsid w:val="006745D5"/>
    <w:rsid w:val="006A20D2"/>
    <w:rsid w:val="006B1626"/>
    <w:rsid w:val="006B3950"/>
    <w:rsid w:val="006B6E35"/>
    <w:rsid w:val="006C6C38"/>
    <w:rsid w:val="006D09F7"/>
    <w:rsid w:val="006D5E54"/>
    <w:rsid w:val="006F3731"/>
    <w:rsid w:val="00707C84"/>
    <w:rsid w:val="00730864"/>
    <w:rsid w:val="00756A42"/>
    <w:rsid w:val="0079738A"/>
    <w:rsid w:val="00797902"/>
    <w:rsid w:val="007A67AA"/>
    <w:rsid w:val="007D08A5"/>
    <w:rsid w:val="007D7C12"/>
    <w:rsid w:val="007E36F1"/>
    <w:rsid w:val="00802D2C"/>
    <w:rsid w:val="00837BE9"/>
    <w:rsid w:val="0084414F"/>
    <w:rsid w:val="00844B84"/>
    <w:rsid w:val="008679BA"/>
    <w:rsid w:val="008B39E3"/>
    <w:rsid w:val="008C3A60"/>
    <w:rsid w:val="008E72D4"/>
    <w:rsid w:val="008F013D"/>
    <w:rsid w:val="009216E2"/>
    <w:rsid w:val="0094258A"/>
    <w:rsid w:val="00944B3F"/>
    <w:rsid w:val="0095457D"/>
    <w:rsid w:val="0096353F"/>
    <w:rsid w:val="00970F6E"/>
    <w:rsid w:val="00981626"/>
    <w:rsid w:val="009A4A97"/>
    <w:rsid w:val="009C642B"/>
    <w:rsid w:val="009D4227"/>
    <w:rsid w:val="009D496C"/>
    <w:rsid w:val="00A30AF0"/>
    <w:rsid w:val="00A50650"/>
    <w:rsid w:val="00A53C18"/>
    <w:rsid w:val="00A54CAB"/>
    <w:rsid w:val="00A54ED9"/>
    <w:rsid w:val="00A564E8"/>
    <w:rsid w:val="00A8690D"/>
    <w:rsid w:val="00AB0524"/>
    <w:rsid w:val="00AB214E"/>
    <w:rsid w:val="00AB6CBA"/>
    <w:rsid w:val="00AB6D5A"/>
    <w:rsid w:val="00AC54A6"/>
    <w:rsid w:val="00B01804"/>
    <w:rsid w:val="00B06A57"/>
    <w:rsid w:val="00B21374"/>
    <w:rsid w:val="00B26105"/>
    <w:rsid w:val="00B27042"/>
    <w:rsid w:val="00B32B92"/>
    <w:rsid w:val="00B46F52"/>
    <w:rsid w:val="00B553FB"/>
    <w:rsid w:val="00B7514E"/>
    <w:rsid w:val="00B7561B"/>
    <w:rsid w:val="00B96C9D"/>
    <w:rsid w:val="00BA3BF3"/>
    <w:rsid w:val="00BA4530"/>
    <w:rsid w:val="00BB5AC9"/>
    <w:rsid w:val="00C043B3"/>
    <w:rsid w:val="00C04E02"/>
    <w:rsid w:val="00C07682"/>
    <w:rsid w:val="00C10A19"/>
    <w:rsid w:val="00C21BF9"/>
    <w:rsid w:val="00C34347"/>
    <w:rsid w:val="00C37F2B"/>
    <w:rsid w:val="00C52BDF"/>
    <w:rsid w:val="00C82C52"/>
    <w:rsid w:val="00C84406"/>
    <w:rsid w:val="00C85CD8"/>
    <w:rsid w:val="00C96535"/>
    <w:rsid w:val="00CA5D3F"/>
    <w:rsid w:val="00CB34F0"/>
    <w:rsid w:val="00CC5365"/>
    <w:rsid w:val="00CC56E0"/>
    <w:rsid w:val="00CC57BD"/>
    <w:rsid w:val="00CD0153"/>
    <w:rsid w:val="00CE0871"/>
    <w:rsid w:val="00CE6E32"/>
    <w:rsid w:val="00CF2603"/>
    <w:rsid w:val="00CF2998"/>
    <w:rsid w:val="00D041DC"/>
    <w:rsid w:val="00D070AF"/>
    <w:rsid w:val="00D24DA6"/>
    <w:rsid w:val="00D331EC"/>
    <w:rsid w:val="00D4283E"/>
    <w:rsid w:val="00D522E1"/>
    <w:rsid w:val="00D554BA"/>
    <w:rsid w:val="00D55FBC"/>
    <w:rsid w:val="00D65638"/>
    <w:rsid w:val="00D838C5"/>
    <w:rsid w:val="00DA20EE"/>
    <w:rsid w:val="00DA43FA"/>
    <w:rsid w:val="00DE6ECF"/>
    <w:rsid w:val="00DF1215"/>
    <w:rsid w:val="00E22B0A"/>
    <w:rsid w:val="00E35E38"/>
    <w:rsid w:val="00E43AF7"/>
    <w:rsid w:val="00E47FB0"/>
    <w:rsid w:val="00E740D6"/>
    <w:rsid w:val="00E76EA4"/>
    <w:rsid w:val="00E848C3"/>
    <w:rsid w:val="00E93EF0"/>
    <w:rsid w:val="00EA263A"/>
    <w:rsid w:val="00EB2BE6"/>
    <w:rsid w:val="00EC47B5"/>
    <w:rsid w:val="00EE1C88"/>
    <w:rsid w:val="00EE5E3A"/>
    <w:rsid w:val="00F35993"/>
    <w:rsid w:val="00F46B21"/>
    <w:rsid w:val="00F5342D"/>
    <w:rsid w:val="00F703D3"/>
    <w:rsid w:val="00F72DC8"/>
    <w:rsid w:val="00F841A7"/>
    <w:rsid w:val="00F953BB"/>
    <w:rsid w:val="00FB6B94"/>
    <w:rsid w:val="00FC645E"/>
    <w:rsid w:val="00FE0D8F"/>
    <w:rsid w:val="00FE1EA8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1CA7"/>
  <w15:docId w15:val="{2E95289F-DDF8-454E-A692-DD5A247A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3E0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\Desktop\Incontri-Camere-Penali%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Incontri-Camere-Penali </Template>
  <TotalTime>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</dc:creator>
  <cp:lastModifiedBy>Giulio Raucci</cp:lastModifiedBy>
  <cp:revision>2</cp:revision>
  <cp:lastPrinted>2025-11-10T10:37:00Z</cp:lastPrinted>
  <dcterms:created xsi:type="dcterms:W3CDTF">2025-11-10T13:11:00Z</dcterms:created>
  <dcterms:modified xsi:type="dcterms:W3CDTF">2025-11-10T13:11:00Z</dcterms:modified>
</cp:coreProperties>
</file>